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253" w:rsidRPr="00682470" w:rsidRDefault="00694253" w:rsidP="00682470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68247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АКСЕНОВСКОГО  СЕЛЬСКОГО ПОСЕЛЕНИЯ</w:t>
      </w:r>
    </w:p>
    <w:p w:rsidR="00694253" w:rsidRPr="00682470" w:rsidRDefault="00694253" w:rsidP="00682470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68247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ЛЯМБИРСКОГО  МУНИЦИПАЛЬНОГО РАЙОНА</w:t>
      </w:r>
    </w:p>
    <w:p w:rsidR="00694253" w:rsidRPr="00682470" w:rsidRDefault="00694253" w:rsidP="0068247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68247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694253" w:rsidRPr="00682470" w:rsidRDefault="00694253" w:rsidP="00682470">
      <w:pPr>
        <w:spacing w:after="0" w:line="360" w:lineRule="auto"/>
        <w:jc w:val="both"/>
        <w:rPr>
          <w:rFonts w:ascii="Times New Roman" w:hAnsi="Times New Roman" w:cs="Times New Roman"/>
          <w:b/>
          <w:bCs/>
          <w:w w:val="150"/>
          <w:sz w:val="16"/>
          <w:szCs w:val="16"/>
          <w:lang w:eastAsia="ru-RU"/>
        </w:rPr>
      </w:pPr>
    </w:p>
    <w:p w:rsidR="00694253" w:rsidRPr="00682470" w:rsidRDefault="00694253" w:rsidP="0068247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  <w:r w:rsidRPr="00682470">
        <w:rPr>
          <w:rFonts w:ascii="Times New Roman" w:hAnsi="Times New Roman" w:cs="Times New Roman"/>
          <w:b/>
          <w:bCs/>
          <w:sz w:val="40"/>
          <w:szCs w:val="40"/>
          <w:lang w:eastAsia="ru-RU"/>
        </w:rPr>
        <w:t>ПОСТАНОВЛЕНИЕ</w:t>
      </w:r>
    </w:p>
    <w:p w:rsidR="00694253" w:rsidRPr="00682470" w:rsidRDefault="00694253" w:rsidP="0068247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94253" w:rsidRDefault="00694253" w:rsidP="006824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sz w:val="28"/>
          <w:szCs w:val="28"/>
          <w:lang w:eastAsia="ru-RU"/>
        </w:rPr>
        <w:t xml:space="preserve">         от 31.10.2017 года                                                                      </w:t>
      </w:r>
      <w:r w:rsidRPr="003F70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№  79 а </w:t>
      </w:r>
    </w:p>
    <w:p w:rsidR="00694253" w:rsidRPr="00682470" w:rsidRDefault="00694253" w:rsidP="006824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94253" w:rsidRDefault="00694253" w:rsidP="00682470">
      <w:pPr>
        <w:pStyle w:val="Default"/>
        <w:jc w:val="center"/>
        <w:rPr>
          <w:color w:val="auto"/>
          <w:lang w:eastAsia="ru-RU"/>
        </w:rPr>
      </w:pPr>
      <w:r w:rsidRPr="00682470">
        <w:rPr>
          <w:color w:val="auto"/>
          <w:lang w:eastAsia="ru-RU"/>
        </w:rPr>
        <w:t>с.Аксеново</w:t>
      </w:r>
    </w:p>
    <w:p w:rsidR="00694253" w:rsidRDefault="00694253" w:rsidP="00682470">
      <w:pPr>
        <w:pStyle w:val="Default"/>
        <w:rPr>
          <w:color w:val="auto"/>
          <w:lang w:eastAsia="ru-RU"/>
        </w:rPr>
      </w:pPr>
    </w:p>
    <w:p w:rsidR="00694253" w:rsidRPr="00682470" w:rsidRDefault="00694253" w:rsidP="00682470">
      <w:pPr>
        <w:pStyle w:val="Default"/>
        <w:jc w:val="center"/>
        <w:rPr>
          <w:b/>
          <w:bCs/>
          <w:sz w:val="28"/>
          <w:szCs w:val="28"/>
        </w:rPr>
      </w:pPr>
      <w:r w:rsidRPr="00682470">
        <w:rPr>
          <w:b/>
          <w:bCs/>
          <w:sz w:val="28"/>
          <w:szCs w:val="28"/>
        </w:rPr>
        <w:t xml:space="preserve">Об утверждении Порядка </w:t>
      </w:r>
      <w:r w:rsidRPr="00682470">
        <w:rPr>
          <w:b/>
          <w:bCs/>
          <w:sz w:val="28"/>
          <w:szCs w:val="28"/>
          <w:lang w:eastAsia="ru-RU"/>
        </w:rPr>
        <w:t> проведения инвентаризации дворовых и общественных территорий</w:t>
      </w:r>
      <w:r>
        <w:rPr>
          <w:b/>
          <w:bCs/>
          <w:sz w:val="28"/>
          <w:szCs w:val="28"/>
          <w:lang w:eastAsia="ru-RU"/>
        </w:rPr>
        <w:t xml:space="preserve">Аксеновского </w:t>
      </w:r>
      <w:r w:rsidRPr="00682470">
        <w:rPr>
          <w:b/>
          <w:bCs/>
          <w:sz w:val="28"/>
          <w:szCs w:val="28"/>
          <w:lang w:eastAsia="ru-RU"/>
        </w:rPr>
        <w:t xml:space="preserve"> сельского поселения  </w:t>
      </w:r>
    </w:p>
    <w:p w:rsidR="00694253" w:rsidRPr="00AB5459" w:rsidRDefault="00694253" w:rsidP="00FD2731">
      <w:pPr>
        <w:pStyle w:val="Default"/>
        <w:rPr>
          <w:sz w:val="28"/>
          <w:szCs w:val="28"/>
        </w:rPr>
      </w:pPr>
    </w:p>
    <w:p w:rsidR="00694253" w:rsidRPr="00AB5459" w:rsidRDefault="00694253" w:rsidP="00762124">
      <w:pPr>
        <w:pStyle w:val="Default"/>
        <w:jc w:val="both"/>
        <w:rPr>
          <w:sz w:val="28"/>
          <w:szCs w:val="28"/>
        </w:rPr>
      </w:pPr>
    </w:p>
    <w:p w:rsidR="00694253" w:rsidRPr="00AB5459" w:rsidRDefault="00694253" w:rsidP="00762124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 xml:space="preserve">В соответствии со статьей 16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руководствуясь Уставом </w:t>
      </w:r>
      <w:r>
        <w:rPr>
          <w:sz w:val="28"/>
          <w:szCs w:val="28"/>
        </w:rPr>
        <w:t>Аксеновского</w:t>
      </w:r>
      <w:r w:rsidRPr="00AB545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п о с т а н о в л я е т:</w:t>
      </w:r>
    </w:p>
    <w:p w:rsidR="00694253" w:rsidRPr="00AB5459" w:rsidRDefault="00694253" w:rsidP="00FD2731">
      <w:pPr>
        <w:pStyle w:val="Default"/>
        <w:rPr>
          <w:sz w:val="28"/>
          <w:szCs w:val="28"/>
        </w:rPr>
      </w:pPr>
    </w:p>
    <w:p w:rsidR="00694253" w:rsidRPr="00AB5459" w:rsidRDefault="00694253" w:rsidP="00C71EEC">
      <w:pPr>
        <w:pStyle w:val="Default"/>
        <w:jc w:val="both"/>
        <w:rPr>
          <w:sz w:val="28"/>
          <w:szCs w:val="28"/>
        </w:rPr>
      </w:pPr>
    </w:p>
    <w:p w:rsidR="00694253" w:rsidRPr="00AB5459" w:rsidRDefault="00694253" w:rsidP="00C71EEC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 xml:space="preserve">1. Утвердить прилагаемый Порядок </w:t>
      </w:r>
      <w:r w:rsidRPr="00AB5459">
        <w:rPr>
          <w:sz w:val="28"/>
          <w:szCs w:val="28"/>
          <w:lang w:eastAsia="ru-RU"/>
        </w:rPr>
        <w:t>проведения инвентаризации дворовых и общественных территори</w:t>
      </w:r>
      <w:r>
        <w:rPr>
          <w:sz w:val="28"/>
          <w:szCs w:val="28"/>
          <w:lang w:eastAsia="ru-RU"/>
        </w:rPr>
        <w:t>й</w:t>
      </w:r>
      <w:r w:rsidRPr="003F70AD">
        <w:rPr>
          <w:sz w:val="28"/>
          <w:szCs w:val="28"/>
          <w:lang w:eastAsia="ru-RU"/>
        </w:rPr>
        <w:t>Аксеновского</w:t>
      </w:r>
      <w:r w:rsidRPr="00AB5459">
        <w:rPr>
          <w:sz w:val="28"/>
          <w:szCs w:val="28"/>
          <w:lang w:eastAsia="ru-RU"/>
        </w:rPr>
        <w:t xml:space="preserve"> сельского поселения.   </w:t>
      </w:r>
    </w:p>
    <w:p w:rsidR="00694253" w:rsidRPr="00AB5459" w:rsidRDefault="00694253" w:rsidP="00C71EEC">
      <w:pPr>
        <w:pStyle w:val="Default"/>
        <w:jc w:val="both"/>
        <w:rPr>
          <w:color w:val="auto"/>
          <w:sz w:val="28"/>
          <w:szCs w:val="28"/>
        </w:rPr>
      </w:pPr>
      <w:r w:rsidRPr="00AB5459">
        <w:rPr>
          <w:color w:val="auto"/>
          <w:sz w:val="28"/>
          <w:szCs w:val="28"/>
        </w:rPr>
        <w:t xml:space="preserve">2. Настоящее постановление вступает в силу со дня его официального опубликования. </w:t>
      </w:r>
    </w:p>
    <w:p w:rsidR="00694253" w:rsidRPr="00AB5459" w:rsidRDefault="00694253" w:rsidP="00AB5459">
      <w:pPr>
        <w:pStyle w:val="Default"/>
        <w:rPr>
          <w:color w:val="auto"/>
          <w:sz w:val="28"/>
          <w:szCs w:val="28"/>
        </w:rPr>
      </w:pPr>
    </w:p>
    <w:p w:rsidR="00694253" w:rsidRPr="00AB5459" w:rsidRDefault="00694253" w:rsidP="00AB5459">
      <w:pPr>
        <w:pStyle w:val="Default"/>
        <w:rPr>
          <w:color w:val="auto"/>
          <w:sz w:val="28"/>
          <w:szCs w:val="28"/>
        </w:rPr>
      </w:pPr>
    </w:p>
    <w:p w:rsidR="00694253" w:rsidRPr="00AD44EE" w:rsidRDefault="00694253" w:rsidP="006824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44EE">
        <w:rPr>
          <w:rFonts w:ascii="Times New Roman" w:hAnsi="Times New Roman" w:cs="Times New Roman"/>
          <w:b/>
          <w:bCs/>
          <w:sz w:val="28"/>
          <w:szCs w:val="28"/>
        </w:rPr>
        <w:t xml:space="preserve">Глава Администрации Аксеновского </w:t>
      </w:r>
    </w:p>
    <w:p w:rsidR="00694253" w:rsidRPr="00AD44EE" w:rsidRDefault="00694253" w:rsidP="006824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44E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Лямбирского</w:t>
      </w:r>
    </w:p>
    <w:p w:rsidR="00694253" w:rsidRPr="00AD44EE" w:rsidRDefault="00694253" w:rsidP="006824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44EE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 РМ                                                       Р.И.Кежватова</w:t>
      </w:r>
    </w:p>
    <w:p w:rsidR="00694253" w:rsidRPr="00682470" w:rsidRDefault="00694253" w:rsidP="00762124">
      <w:pPr>
        <w:pStyle w:val="Default"/>
        <w:pageBreakBefore/>
        <w:jc w:val="right"/>
        <w:rPr>
          <w:color w:val="auto"/>
        </w:rPr>
      </w:pPr>
      <w:r w:rsidRPr="00682470">
        <w:rPr>
          <w:color w:val="auto"/>
        </w:rPr>
        <w:t xml:space="preserve">УТВЕРЖДЕН </w:t>
      </w:r>
    </w:p>
    <w:p w:rsidR="00694253" w:rsidRPr="00682470" w:rsidRDefault="00694253" w:rsidP="00762124">
      <w:pPr>
        <w:pStyle w:val="Default"/>
        <w:jc w:val="right"/>
        <w:rPr>
          <w:color w:val="auto"/>
        </w:rPr>
      </w:pPr>
      <w:r w:rsidRPr="00682470">
        <w:rPr>
          <w:color w:val="auto"/>
        </w:rPr>
        <w:t xml:space="preserve">постановлением </w:t>
      </w:r>
    </w:p>
    <w:p w:rsidR="00694253" w:rsidRPr="00682470" w:rsidRDefault="00694253" w:rsidP="00762124">
      <w:pPr>
        <w:pStyle w:val="Default"/>
        <w:jc w:val="right"/>
        <w:rPr>
          <w:color w:val="auto"/>
        </w:rPr>
      </w:pPr>
      <w:r w:rsidRPr="00682470">
        <w:rPr>
          <w:color w:val="auto"/>
        </w:rPr>
        <w:t xml:space="preserve">Администрации Аксеновского  </w:t>
      </w:r>
    </w:p>
    <w:p w:rsidR="00694253" w:rsidRPr="00682470" w:rsidRDefault="00694253" w:rsidP="00762124">
      <w:pPr>
        <w:pStyle w:val="Default"/>
        <w:jc w:val="right"/>
        <w:rPr>
          <w:color w:val="auto"/>
        </w:rPr>
      </w:pPr>
      <w:r w:rsidRPr="00682470">
        <w:rPr>
          <w:color w:val="auto"/>
        </w:rPr>
        <w:t xml:space="preserve"> сельского поселения</w:t>
      </w:r>
    </w:p>
    <w:p w:rsidR="00694253" w:rsidRPr="00682470" w:rsidRDefault="00694253" w:rsidP="00FA7460">
      <w:pPr>
        <w:pStyle w:val="Default"/>
        <w:jc w:val="right"/>
        <w:rPr>
          <w:color w:val="auto"/>
        </w:rPr>
      </w:pPr>
      <w:r w:rsidRPr="00682470">
        <w:rPr>
          <w:color w:val="auto"/>
        </w:rPr>
        <w:t xml:space="preserve">от 31.10.2017 года № </w:t>
      </w:r>
      <w:r>
        <w:rPr>
          <w:color w:val="auto"/>
        </w:rPr>
        <w:t>79 а</w:t>
      </w:r>
    </w:p>
    <w:p w:rsidR="00694253" w:rsidRPr="00FA7460" w:rsidRDefault="00694253" w:rsidP="00FA74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color w:val="000000"/>
          <w:sz w:val="27"/>
          <w:szCs w:val="27"/>
          <w:lang w:eastAsia="ru-RU"/>
        </w:rPr>
      </w:pPr>
      <w:r w:rsidRPr="00FA7460">
        <w:rPr>
          <w:rFonts w:ascii="Arial" w:hAnsi="Arial" w:cs="Arial"/>
          <w:color w:val="000000"/>
          <w:sz w:val="27"/>
          <w:szCs w:val="27"/>
          <w:lang w:eastAsia="ru-RU"/>
        </w:rPr>
        <w:t> </w:t>
      </w:r>
    </w:p>
    <w:p w:rsidR="00694253" w:rsidRPr="00B474FD" w:rsidRDefault="00694253" w:rsidP="00C71E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474F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</w:t>
      </w:r>
    </w:p>
    <w:p w:rsidR="00694253" w:rsidRPr="00AD44EE" w:rsidRDefault="00694253" w:rsidP="00AD44E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474F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проведения инвентаризации дворовых и общественных территори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й </w:t>
      </w:r>
      <w:r w:rsidRPr="00B474F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Лямбирского сельского поселения  (далее – Порядок)</w:t>
      </w:r>
    </w:p>
    <w:p w:rsidR="00694253" w:rsidRDefault="00694253" w:rsidP="0068247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474F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I. Общие положения</w:t>
      </w:r>
    </w:p>
    <w:p w:rsidR="00694253" w:rsidRPr="00B474FD" w:rsidRDefault="00694253" w:rsidP="0068247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1.1. </w:t>
      </w:r>
      <w:r w:rsidRPr="00682470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Настоящий Порядок проведения инвентаризации дворовых и общественных территорий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Аксеновского </w:t>
      </w:r>
      <w:r w:rsidRPr="00682470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 сельского поселения  (далее – Порядок) разработан 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(далее – Правила предоставления и распределения субсидий), Приказом Министерства строительства и жилищно-коммунального хозяйства Российской Федерации от 06апреля 2017 года № 691/пр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годы» и устанавливает требования к проведению инвентаризации дворовых и общественных территорий Лямбирского сельского поселения.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</w:rPr>
        <w:t>1.2. Целью проведения инвентаризации дворовых и общественных территорий Лямбирского сельского поселения  является</w:t>
      </w:r>
      <w:bookmarkStart w:id="0" w:name="_GoBack"/>
      <w:bookmarkEnd w:id="0"/>
      <w:r w:rsidRPr="00682470">
        <w:rPr>
          <w:rFonts w:ascii="Times New Roman" w:hAnsi="Times New Roman" w:cs="Times New Roman"/>
          <w:color w:val="000000"/>
          <w:sz w:val="28"/>
          <w:szCs w:val="28"/>
        </w:rPr>
        <w:t xml:space="preserve"> определение дворовых и общественных территорий, нуждающихся в благоустройстве для включения в муниципальную программу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Аксеновского </w:t>
      </w:r>
      <w:r w:rsidRPr="00682470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«Формирование современной городской среды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Аксеновского</w:t>
      </w:r>
      <w:r w:rsidRPr="0068247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поселения» на 2018-2022годы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1.3. Инвентаризация дворовых и общественных территорий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Аксеновского </w:t>
      </w: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проводится в срок до 1 ноября 2017 года муниципальнойинвентаризационной комиссией, созданной органом местного самоуправления сельского поселения, в соответствии с графиком проведения инвентаризации дворовых и общественных территорий, утверждаемым органом местного самоуправления </w:t>
      </w:r>
      <w:r w:rsidRPr="00682470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 </w:t>
      </w: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(далее – график инвентаризации).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1.4. Утвержденный график инвентаризации размещается на официальном сайте органов местного самоуправления.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</w:rPr>
        <w:t xml:space="preserve">1.5. Настоящий Порядок определяет компетенцию, порядок формирования и деятельность муниципальной комиссии по проведению инвентаризации дворовых и общественных территорий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Аксеновского </w:t>
      </w:r>
      <w:r w:rsidRPr="00682470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 (далее – муниципальная комиссия).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</w:rPr>
        <w:t xml:space="preserve">1.6. Муниципальная комиссия является коллегиальным органом, созданным при Администрации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Аксеновского </w:t>
      </w:r>
      <w:r w:rsidRPr="00682470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для проведения инвентаризации дворовых и общественных территорий муниципального образования в рамках реализации приоритетного проекта "Формирование комфортной городской среды на территории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Аксеновского </w:t>
      </w:r>
      <w:r w:rsidRPr="00682470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 на 2018-2022 годы"</w:t>
      </w:r>
    </w:p>
    <w:p w:rsidR="00694253" w:rsidRPr="00682470" w:rsidRDefault="00694253" w:rsidP="00B474FD">
      <w:pPr>
        <w:pStyle w:val="NoSpacing"/>
        <w:jc w:val="both"/>
        <w:rPr>
          <w:color w:val="000000"/>
          <w:sz w:val="28"/>
          <w:szCs w:val="28"/>
        </w:rPr>
      </w:pPr>
      <w:r w:rsidRPr="00682470">
        <w:rPr>
          <w:color w:val="000000"/>
          <w:sz w:val="28"/>
          <w:szCs w:val="28"/>
        </w:rPr>
        <w:t xml:space="preserve">1.7. В своей деятельности муниципальная комиссия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Уставом </w:t>
      </w:r>
      <w:r>
        <w:rPr>
          <w:color w:val="000000"/>
          <w:sz w:val="28"/>
          <w:szCs w:val="28"/>
          <w:shd w:val="clear" w:color="auto" w:fill="F9F9F9"/>
        </w:rPr>
        <w:t xml:space="preserve">Аксеновского </w:t>
      </w:r>
      <w:r w:rsidRPr="00682470">
        <w:rPr>
          <w:color w:val="000000"/>
          <w:sz w:val="28"/>
          <w:szCs w:val="28"/>
        </w:rPr>
        <w:t>сельского поселения, а также настоящим Положением.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4253" w:rsidRPr="00682470" w:rsidRDefault="00694253" w:rsidP="00EC3FA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II. Проведение инвентаризации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2.1. Инвентаризация осуществляется </w:t>
      </w:r>
      <w:r w:rsidRPr="00682470">
        <w:rPr>
          <w:rFonts w:ascii="Times New Roman" w:hAnsi="Times New Roman" w:cs="Times New Roman"/>
          <w:color w:val="000000"/>
          <w:sz w:val="28"/>
          <w:szCs w:val="28"/>
        </w:rPr>
        <w:t>комиссией по месту нахождения объектов инвентаризации путем натурального обследования территории и расположенных на ней  элементов</w:t>
      </w: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отношении дворовых и общественных территорий, объектов недвижимого имущества, включая объекты незавершенного строительства и земельных участков, находящихся в собственности (пользовании) юридических лиц и индивидуальных предпринимателей, а также уровня благоустройства индивидуальных жилых домов и земельных участков, предоставленных для их размещения, объектов централизованного питьевого водоснабжения сельских населенных.</w:t>
      </w:r>
    </w:p>
    <w:p w:rsidR="00694253" w:rsidRPr="00682470" w:rsidRDefault="00694253" w:rsidP="00B474F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</w:rPr>
        <w:t>Инвентаризация дворовой территории проводится в отношении МКД, расположенного на территории муниципального образования, при условии, что МКД не включен в Градостроительный план, государственные и (или) муниципальные программы, предусматривающие мероприятия по переселению и сносу МКД, за счет средств федерального, республиканского и местного бюджетов.  При определении дворовой территории не допускается пересечение границ или объединение земельных участков МКД.</w:t>
      </w:r>
    </w:p>
    <w:p w:rsidR="00694253" w:rsidRPr="00682470" w:rsidRDefault="00694253" w:rsidP="00B474FD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</w:rPr>
        <w:t xml:space="preserve">При осмотре дворовой территории МКД могут присутствовать собственники помещений в МКД или их представители, лица, ответственные за управление и содержание общего имущества МКД с учетом выбранного способа управления МКД и иные лица по согласованию с председателем Комиссии. 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2.2. Инвентаризация проводится инвентаризационной комиссией (далее – комиссия), создаваемой органом местного самоуправления муниципального образования, состав и полномочия которой определяются настоящим Положением (Приложение 1).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состав комиссии (в зависимости от инвентаризируемой территории или объекта инвентаризации) включаются: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представители органов местного самоуправления поселения и муниципального района;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представители общественных организаций и (или) организаций, осуществляющих управление многоквартирными домами (по согласованию);</w:t>
      </w:r>
    </w:p>
    <w:p w:rsidR="00694253" w:rsidRPr="00682470" w:rsidRDefault="00694253" w:rsidP="00B474FD">
      <w:pPr>
        <w:pStyle w:val="ConsPlusNormal"/>
        <w:ind w:right="-284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</w:rPr>
        <w:t>Комиссия обеспечивает и несет ответственность за полноту и точность фактических данных об объектах инвентаризации, правильность и своевременность оформления материалов инвентаризации.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 итогам инвентаризации составляются: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hyperlink r:id="rId5" w:anchor="P91" w:history="1">
        <w:r w:rsidRPr="00682470">
          <w:rPr>
            <w:rFonts w:ascii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паспорт</w:t>
        </w:r>
      </w:hyperlink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благоустройства дворовой территории по форме согласно приложению 2 к настоящему Порядку;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hyperlink r:id="rId6" w:anchor="P326" w:history="1">
        <w:r w:rsidRPr="00682470">
          <w:rPr>
            <w:rFonts w:ascii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паспорт</w:t>
        </w:r>
      </w:hyperlink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благоустройства общественной территории по форме согласно приложению 3 к настоящему Порядку;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hyperlink r:id="rId7" w:anchor="P537" w:history="1">
        <w:r w:rsidRPr="00682470">
          <w:rPr>
            <w:rFonts w:ascii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паспорт</w:t>
        </w:r>
      </w:hyperlink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благоустройства территории индивидуальной жилой застройки по форме согласно приложению 4 к настоящему Порядку;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hyperlink r:id="rId8" w:anchor="P620" w:history="1">
        <w:r w:rsidRPr="00682470">
          <w:rPr>
            <w:rFonts w:ascii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паспорт</w:t>
        </w:r>
      </w:hyperlink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благоустройства муниципального образования автономного округа по форме согласно приложению 5 к настоящему Порядку.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2.4. Результаты инвентаризации дворовой территории, прилегающей к двум и более многоквартирным домам, оформляются единым паспортом благоустройства дворовой территории с указанием перечня этих многоквартирных домов.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2.5. Паспорта благоустройства в течение 30 календарных дней с даты окончания инвентаризации, указанной в графике инвентаризации размещаются  на официальном сайте органов местного самоуправлениядля  доведения до заинтересованных лиц.</w:t>
      </w:r>
    </w:p>
    <w:p w:rsidR="00694253" w:rsidRPr="00682470" w:rsidRDefault="00694253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82470">
        <w:rPr>
          <w:rFonts w:ascii="Times New Roman" w:hAnsi="Times New Roman" w:cs="Times New Roman"/>
          <w:color w:val="000000"/>
          <w:sz w:val="28"/>
          <w:szCs w:val="28"/>
        </w:rPr>
        <w:t>Составление и регистрация паспортов благоустройства дворовой, общественной территории осуществляется секретарем Комиссии.</w:t>
      </w:r>
    </w:p>
    <w:p w:rsidR="00694253" w:rsidRPr="00682470" w:rsidRDefault="00694253" w:rsidP="00B474FD">
      <w:pPr>
        <w:pStyle w:val="NoSpacing"/>
        <w:ind w:firstLine="709"/>
        <w:jc w:val="both"/>
        <w:rPr>
          <w:color w:val="000000"/>
          <w:sz w:val="28"/>
          <w:szCs w:val="28"/>
        </w:rPr>
      </w:pPr>
      <w:r w:rsidRPr="00682470">
        <w:rPr>
          <w:color w:val="000000"/>
          <w:sz w:val="28"/>
          <w:szCs w:val="28"/>
        </w:rPr>
        <w:t>Хранение паспортов благоустройства дворовой, общественной территории осуществляется секретарем Комиссии до 31 декабря 2023 года.</w:t>
      </w:r>
    </w:p>
    <w:p w:rsidR="00694253" w:rsidRPr="00682470" w:rsidRDefault="00694253" w:rsidP="00B474FD">
      <w:pPr>
        <w:pStyle w:val="NoSpacing"/>
        <w:ind w:firstLine="709"/>
        <w:jc w:val="both"/>
        <w:rPr>
          <w:color w:val="000000"/>
          <w:sz w:val="28"/>
          <w:szCs w:val="28"/>
        </w:rPr>
      </w:pPr>
      <w:r w:rsidRPr="00682470">
        <w:rPr>
          <w:color w:val="000000"/>
          <w:sz w:val="28"/>
          <w:szCs w:val="28"/>
        </w:rPr>
        <w:t>2.6. Актуализация паспорта дворовой территории в период 2018-2022 годов:</w:t>
      </w:r>
    </w:p>
    <w:p w:rsidR="00694253" w:rsidRPr="00682470" w:rsidRDefault="00694253" w:rsidP="00B474FD">
      <w:pPr>
        <w:pStyle w:val="NoSpacing"/>
        <w:ind w:firstLine="709"/>
        <w:jc w:val="both"/>
        <w:rPr>
          <w:color w:val="000000"/>
          <w:sz w:val="28"/>
          <w:szCs w:val="28"/>
        </w:rPr>
      </w:pPr>
      <w:r w:rsidRPr="00682470">
        <w:rPr>
          <w:color w:val="000000"/>
          <w:sz w:val="28"/>
          <w:szCs w:val="28"/>
        </w:rPr>
        <w:t>2.6.1 Новый паспорт дворовой территории разрабатывается в случае образования новой дворовой территории, разделения существующей дворовой территории на несколько дворовых территорий, объединения нескольких дворовых территорий, а также в случае отсутствия утвержденного паспорта на дворовую территорию. Во всех остальных случаях проводится актуализация существующего паспорта;</w:t>
      </w:r>
    </w:p>
    <w:p w:rsidR="00694253" w:rsidRPr="00682470" w:rsidRDefault="00694253" w:rsidP="00B474FD">
      <w:pPr>
        <w:pStyle w:val="NoSpacing"/>
        <w:ind w:firstLine="709"/>
        <w:jc w:val="both"/>
        <w:rPr>
          <w:color w:val="000000"/>
          <w:sz w:val="28"/>
          <w:szCs w:val="28"/>
        </w:rPr>
      </w:pPr>
      <w:r w:rsidRPr="00682470">
        <w:rPr>
          <w:color w:val="000000"/>
          <w:sz w:val="28"/>
          <w:szCs w:val="28"/>
        </w:rPr>
        <w:t>2.6.2. Актуализация паспорта дворовой территории проводится в случае изменения данных о дворовой территории и расположенных на ней объектах и элементах, указанных в паспорте, составленном в 2017 году.</w:t>
      </w:r>
    </w:p>
    <w:p w:rsidR="00694253" w:rsidRPr="00682470" w:rsidRDefault="00694253" w:rsidP="00B474FD">
      <w:pPr>
        <w:pStyle w:val="NoSpacing"/>
        <w:ind w:firstLine="709"/>
        <w:jc w:val="both"/>
        <w:rPr>
          <w:color w:val="000000"/>
          <w:sz w:val="28"/>
          <w:szCs w:val="28"/>
        </w:rPr>
      </w:pPr>
      <w:r w:rsidRPr="00682470">
        <w:rPr>
          <w:color w:val="000000"/>
          <w:sz w:val="28"/>
          <w:szCs w:val="28"/>
        </w:rPr>
        <w:t>2.6.3. Актуализация паспортов общественных территорий, составленных в период 2018-2022 годов, не проводится.</w:t>
      </w:r>
    </w:p>
    <w:p w:rsidR="00694253" w:rsidRPr="00682470" w:rsidRDefault="00694253" w:rsidP="00B474FD">
      <w:pPr>
        <w:pStyle w:val="NoSpacing"/>
        <w:ind w:firstLine="709"/>
        <w:jc w:val="both"/>
        <w:rPr>
          <w:b/>
          <w:bCs/>
          <w:color w:val="000000"/>
          <w:sz w:val="28"/>
          <w:szCs w:val="28"/>
        </w:rPr>
      </w:pPr>
    </w:p>
    <w:p w:rsidR="00694253" w:rsidRPr="00682470" w:rsidRDefault="00694253" w:rsidP="00EC3FA8">
      <w:pPr>
        <w:pStyle w:val="NoSpacing"/>
        <w:jc w:val="center"/>
        <w:rPr>
          <w:b/>
          <w:bCs/>
          <w:color w:val="000000"/>
          <w:sz w:val="28"/>
          <w:szCs w:val="28"/>
        </w:rPr>
      </w:pPr>
      <w:r w:rsidRPr="00682470">
        <w:rPr>
          <w:b/>
          <w:bCs/>
          <w:color w:val="000000"/>
          <w:sz w:val="28"/>
          <w:szCs w:val="28"/>
        </w:rPr>
        <w:t xml:space="preserve">Раздел </w:t>
      </w:r>
      <w:r w:rsidRPr="00682470">
        <w:rPr>
          <w:b/>
          <w:bCs/>
          <w:color w:val="000000"/>
          <w:sz w:val="28"/>
          <w:szCs w:val="28"/>
          <w:lang w:val="en-US"/>
        </w:rPr>
        <w:t>III</w:t>
      </w:r>
      <w:r w:rsidRPr="00682470">
        <w:rPr>
          <w:b/>
          <w:bCs/>
          <w:color w:val="000000"/>
          <w:sz w:val="28"/>
          <w:szCs w:val="28"/>
        </w:rPr>
        <w:t>. Порядок предоставления результатов инвентаризации в</w:t>
      </w:r>
    </w:p>
    <w:p w:rsidR="00694253" w:rsidRPr="00682470" w:rsidRDefault="00694253" w:rsidP="00EC3FA8">
      <w:pPr>
        <w:pStyle w:val="NoSpacing"/>
        <w:jc w:val="center"/>
        <w:rPr>
          <w:b/>
          <w:bCs/>
          <w:color w:val="000000"/>
          <w:sz w:val="28"/>
          <w:szCs w:val="28"/>
        </w:rPr>
      </w:pPr>
      <w:r w:rsidRPr="00682470">
        <w:rPr>
          <w:b/>
          <w:bCs/>
          <w:color w:val="000000"/>
          <w:sz w:val="28"/>
          <w:szCs w:val="28"/>
        </w:rPr>
        <w:t>уполномоченный орган</w:t>
      </w:r>
    </w:p>
    <w:p w:rsidR="00694253" w:rsidRPr="00682470" w:rsidRDefault="00694253" w:rsidP="00B474FD">
      <w:pPr>
        <w:pStyle w:val="NoSpacing"/>
        <w:ind w:firstLine="709"/>
        <w:jc w:val="both"/>
        <w:rPr>
          <w:b/>
          <w:bCs/>
          <w:color w:val="000000"/>
          <w:sz w:val="28"/>
          <w:szCs w:val="28"/>
        </w:rPr>
      </w:pPr>
    </w:p>
    <w:p w:rsidR="00694253" w:rsidRDefault="00694253" w:rsidP="00156B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</w:rPr>
        <w:t>4.1. Результаты инвентаризации рассматриваютсяобщественной комиссией,</w:t>
      </w: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для оценки и обсуждения проектов и предложений по благоустройству Лямбирского муниципального района РМ, созданной в соответствии с постановлением Администрации Лямбирского муниципального района РМ от 29.03.2017г.</w:t>
      </w:r>
      <w:r w:rsidRPr="00EC3FA8">
        <w:rPr>
          <w:rFonts w:ascii="Times New Roman" w:hAnsi="Times New Roman" w:cs="Times New Roman"/>
          <w:sz w:val="28"/>
          <w:szCs w:val="28"/>
        </w:rPr>
        <w:t xml:space="preserve"> №</w:t>
      </w:r>
      <w:r w:rsidRPr="00EC3FA8">
        <w:rPr>
          <w:rFonts w:ascii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459 и учитываются при формировании адресного перечня дворовой территории </w:t>
      </w:r>
      <w:r w:rsidRPr="00682470">
        <w:rPr>
          <w:rFonts w:ascii="Times New Roman" w:hAnsi="Times New Roman" w:cs="Times New Roman"/>
          <w:color w:val="000000"/>
          <w:sz w:val="28"/>
          <w:szCs w:val="28"/>
        </w:rPr>
        <w:t>для включения в муниципальную программу Лямбирского сельского поселения «Формирование современной городской среды Лямбирского сельского поселения» на 2018-2022годы.</w:t>
      </w:r>
    </w:p>
    <w:p w:rsidR="00694253" w:rsidRDefault="00694253" w:rsidP="00156B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Pr="00682470" w:rsidRDefault="00694253" w:rsidP="00156B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Pr="00EC3FA8" w:rsidRDefault="00694253" w:rsidP="00B474F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 1</w:t>
      </w:r>
    </w:p>
    <w:p w:rsidR="00694253" w:rsidRPr="00EC3FA8" w:rsidRDefault="00694253" w:rsidP="00B474F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 Порядку проведения инвентаризации</w:t>
      </w:r>
    </w:p>
    <w:p w:rsidR="00694253" w:rsidRPr="00EC3FA8" w:rsidRDefault="00694253" w:rsidP="00B474F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дворовых и общественных территорий</w:t>
      </w:r>
    </w:p>
    <w:p w:rsidR="00694253" w:rsidRPr="00EC3FA8" w:rsidRDefault="00694253" w:rsidP="00B474F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Лямбирского сельского поселения</w:t>
      </w:r>
    </w:p>
    <w:p w:rsidR="00694253" w:rsidRPr="00682470" w:rsidRDefault="00694253" w:rsidP="00B474FD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Pr="00682470" w:rsidRDefault="00694253" w:rsidP="0078156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Состав комиссии по проведению инвентаризации</w:t>
      </w:r>
    </w:p>
    <w:p w:rsidR="00694253" w:rsidRPr="00682470" w:rsidRDefault="00694253" w:rsidP="0078156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дворовых и общественных территорий</w:t>
      </w:r>
    </w:p>
    <w:p w:rsidR="00694253" w:rsidRPr="00682470" w:rsidRDefault="00694253" w:rsidP="0078156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территории </w:t>
      </w:r>
      <w:r w:rsidRPr="00EC3FA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9F9F9"/>
        </w:rPr>
        <w:t>Аксеновского</w:t>
      </w:r>
      <w:r w:rsidRPr="0068247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694253" w:rsidRPr="00682470" w:rsidRDefault="00694253" w:rsidP="00B474FD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Pr="00682470" w:rsidRDefault="00694253" w:rsidP="00B474FD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5000" w:type="pct"/>
        <w:jc w:val="center"/>
        <w:tblLook w:val="00A0"/>
      </w:tblPr>
      <w:tblGrid>
        <w:gridCol w:w="3175"/>
        <w:gridCol w:w="6962"/>
      </w:tblGrid>
      <w:tr w:rsidR="00694253" w:rsidRPr="00A64901">
        <w:trPr>
          <w:trHeight w:val="1017"/>
          <w:jc w:val="center"/>
        </w:trPr>
        <w:tc>
          <w:tcPr>
            <w:tcW w:w="1566" w:type="pct"/>
            <w:shd w:val="clear" w:color="auto" w:fill="FFFFFF"/>
            <w:vAlign w:val="center"/>
          </w:tcPr>
          <w:p w:rsidR="00694253" w:rsidRPr="00A64901" w:rsidRDefault="00694253" w:rsidP="00EC3FA8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49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Кежватова РушанияИсмаиловна</w:t>
            </w:r>
          </w:p>
          <w:p w:rsidR="00694253" w:rsidRPr="00A64901" w:rsidRDefault="00694253" w:rsidP="00EC3FA8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4" w:type="pct"/>
            <w:shd w:val="clear" w:color="auto" w:fill="FFFFFF"/>
            <w:vAlign w:val="center"/>
          </w:tcPr>
          <w:p w:rsidR="00694253" w:rsidRPr="00A64901" w:rsidRDefault="00694253" w:rsidP="00EC3FA8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49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Глава  Администрации </w:t>
            </w:r>
            <w:r w:rsidRPr="00A6490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9F9"/>
              </w:rPr>
              <w:t xml:space="preserve">Аксеновского </w:t>
            </w:r>
            <w:r w:rsidRPr="00A649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сельского поселения, председатель комиссии; </w:t>
            </w:r>
          </w:p>
          <w:p w:rsidR="00694253" w:rsidRPr="00A64901" w:rsidRDefault="00694253" w:rsidP="00EC3FA8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94253" w:rsidRPr="00A64901">
        <w:trPr>
          <w:trHeight w:val="2587"/>
          <w:jc w:val="center"/>
        </w:trPr>
        <w:tc>
          <w:tcPr>
            <w:tcW w:w="1566" w:type="pct"/>
            <w:shd w:val="clear" w:color="auto" w:fill="FFFFFF"/>
            <w:vAlign w:val="center"/>
          </w:tcPr>
          <w:p w:rsidR="00694253" w:rsidRPr="00A64901" w:rsidRDefault="00694253" w:rsidP="00EC3FA8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49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Хабибуллина Регина Касимовна</w:t>
            </w:r>
          </w:p>
          <w:p w:rsidR="00694253" w:rsidRPr="00A64901" w:rsidRDefault="00694253" w:rsidP="00EC3FA8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94253" w:rsidRPr="00A64901" w:rsidRDefault="00694253" w:rsidP="00EC3FA8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49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Равилова Венера Кямилевна</w:t>
            </w:r>
          </w:p>
          <w:p w:rsidR="00694253" w:rsidRPr="00A64901" w:rsidRDefault="00694253" w:rsidP="00EC3FA8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4" w:type="pct"/>
            <w:shd w:val="clear" w:color="auto" w:fill="FFFFFF"/>
            <w:vAlign w:val="center"/>
          </w:tcPr>
          <w:p w:rsidR="00694253" w:rsidRPr="00A64901" w:rsidRDefault="00694253" w:rsidP="00EC3FA8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49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Зам Главы  Администрации </w:t>
            </w:r>
            <w:r w:rsidRPr="00A6490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9F9"/>
              </w:rPr>
              <w:t xml:space="preserve">Аксеновского </w:t>
            </w:r>
            <w:r w:rsidRPr="00A649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сельского поселения, заместитель председателя комиссии; </w:t>
            </w:r>
          </w:p>
          <w:p w:rsidR="00694253" w:rsidRPr="00A64901" w:rsidRDefault="00694253" w:rsidP="00EC3FA8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94253" w:rsidRPr="00A64901" w:rsidRDefault="00694253" w:rsidP="00EC3FA8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49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главный бухгалтер Администрации Аксеновского сельского поселения, секретарь комиссии;</w:t>
            </w:r>
          </w:p>
          <w:p w:rsidR="00694253" w:rsidRPr="00A64901" w:rsidRDefault="00694253" w:rsidP="00EC3FA8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94253" w:rsidRPr="00682470" w:rsidRDefault="00694253" w:rsidP="00B474FD">
      <w:pPr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Pr="00682470" w:rsidRDefault="00694253" w:rsidP="00B474FD">
      <w:pPr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</w:rPr>
        <w:t>Члены комиссии:</w:t>
      </w:r>
    </w:p>
    <w:p w:rsidR="00694253" w:rsidRPr="00682470" w:rsidRDefault="00694253" w:rsidP="00B474F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Pr="00682470" w:rsidRDefault="00694253" w:rsidP="0078156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</w:rPr>
        <w:t xml:space="preserve">Батеряков Руслан Альфредович             - Зам. Главы Администрации района                                            </w:t>
      </w:r>
    </w:p>
    <w:p w:rsidR="00694253" w:rsidRPr="00682470" w:rsidRDefault="00694253" w:rsidP="0078156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(по согласованию)</w:t>
      </w:r>
    </w:p>
    <w:p w:rsidR="00694253" w:rsidRPr="00682470" w:rsidRDefault="00694253" w:rsidP="00B474F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Pr="00682470" w:rsidRDefault="00694253" w:rsidP="00B474F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Pr="00682470" w:rsidRDefault="00694253" w:rsidP="0078156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</w:rPr>
        <w:t xml:space="preserve">Девятаев Дмитрий Владимирович  - Директор ООО «Лямбирькомжилсервис»                       </w:t>
      </w:r>
    </w:p>
    <w:p w:rsidR="00694253" w:rsidRPr="00682470" w:rsidRDefault="00694253" w:rsidP="0078156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(по согласованию)</w:t>
      </w:r>
    </w:p>
    <w:p w:rsidR="00694253" w:rsidRPr="00682470" w:rsidRDefault="00694253" w:rsidP="007815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Pr="00682470" w:rsidRDefault="00694253" w:rsidP="00B474F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Pr="00682470" w:rsidRDefault="00694253" w:rsidP="00B474F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Default="00694253" w:rsidP="00B474F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Default="00694253" w:rsidP="00B474F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Default="00694253" w:rsidP="00B474F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Default="00694253" w:rsidP="00B474F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Default="00694253" w:rsidP="00B474F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Pr="00682470" w:rsidRDefault="00694253" w:rsidP="00B474F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94253" w:rsidRPr="00EC3FA8" w:rsidRDefault="00694253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 2</w:t>
      </w:r>
    </w:p>
    <w:p w:rsidR="00694253" w:rsidRPr="00EC3FA8" w:rsidRDefault="00694253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 Порядку проведения инвентаризации</w:t>
      </w:r>
    </w:p>
    <w:p w:rsidR="00694253" w:rsidRPr="00EC3FA8" w:rsidRDefault="00694253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дворовых и общественных территорий</w:t>
      </w:r>
    </w:p>
    <w:p w:rsidR="00694253" w:rsidRPr="00EC3FA8" w:rsidRDefault="00694253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Лямбирского сельского поселения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694253" w:rsidRPr="00682470" w:rsidRDefault="00694253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694253" w:rsidRPr="00682470" w:rsidRDefault="00694253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благоустройства дворовой территории по состоянию на ________</w:t>
      </w:r>
    </w:p>
    <w:p w:rsidR="00694253" w:rsidRPr="00682470" w:rsidRDefault="00694253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I. Общие сведения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78"/>
        <w:gridCol w:w="6257"/>
        <w:gridCol w:w="1569"/>
        <w:gridCol w:w="1632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 (местоположение) многоквартирного дома (многоквартирных домов)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Кадастровый номер земельного участка (квартала)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Численность населения, проживающего в пределах дворовой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Общая площадь дворовой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Оценка уровня благоустройства дворовой территории (благоустроенная/неблагоустроенная)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Pr="00682470" w:rsidRDefault="00694253" w:rsidP="00EC3F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II. Характеристика физического состояния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87"/>
        <w:gridCol w:w="6168"/>
        <w:gridCol w:w="1608"/>
        <w:gridCol w:w="1673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площадок, специально оборудованных для отдыха, общения и проведения досуга различными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площадок, специально оборудованных для отдыха, общения и проведения досуга различными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оборудованной площадки для</w:t>
            </w:r>
          </w:p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сбора отходов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озеленения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приспособлений для маломобильных 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Потребность в ремонте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Потребность в установке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Потребность в установке приспособлений для маломобильных 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Pr="00682470" w:rsidRDefault="00694253" w:rsidP="00EC3F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III. Иная учетная информация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680"/>
        <w:gridCol w:w="3149"/>
        <w:gridCol w:w="2392"/>
        <w:gridCol w:w="2504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Приложение: Схема дворовой территории с указанием ее размеров, границ, объектов благоустройства на ____ л. в 1 экз.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«__» __________ 20___ г.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680"/>
        <w:gridCol w:w="7450"/>
        <w:gridCol w:w="1067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Подпись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4253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4253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4253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Pr="00EC3FA8" w:rsidRDefault="00694253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 3</w:t>
      </w:r>
    </w:p>
    <w:p w:rsidR="00694253" w:rsidRPr="00EC3FA8" w:rsidRDefault="00694253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 Порядку проведения инвентаризации</w:t>
      </w:r>
    </w:p>
    <w:p w:rsidR="00694253" w:rsidRPr="00EC3FA8" w:rsidRDefault="00694253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дворовых и общественных территорий</w:t>
      </w:r>
    </w:p>
    <w:p w:rsidR="00694253" w:rsidRPr="00EC3FA8" w:rsidRDefault="00694253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Аксеновского </w:t>
      </w: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сельского поселения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благоустройства общественной территории по состоянию на ____</w:t>
      </w:r>
    </w:p>
    <w:p w:rsidR="00694253" w:rsidRPr="00682470" w:rsidRDefault="00694253" w:rsidP="00EC3F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I. Общие сведения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510"/>
        <w:gridCol w:w="5955"/>
        <w:gridCol w:w="1700"/>
        <w:gridCol w:w="1771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 (местоположение)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Кадастровый номер земельного участка (квартала)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Численность населения, имеющего удобный пешеходный доступ к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Общая площадь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Оценка физического состояния общественной территории (благоустроенная (неблагоустроенная)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EC3FA8">
      <w:pPr>
        <w:shd w:val="clear" w:color="auto" w:fill="FFFFFF"/>
        <w:tabs>
          <w:tab w:val="left" w:pos="2850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Pr="00682470" w:rsidRDefault="00694253" w:rsidP="00EC3F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II. Характеристика физического состояния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525"/>
        <w:gridCol w:w="5831"/>
        <w:gridCol w:w="1760"/>
        <w:gridCol w:w="1835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твердого покрытия дорог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малых архитектурных форм и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декоративных скульптур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иных элементов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приспособлений для маломобильных 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Потребность в ремонте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твердого покрытия дорог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Потребность в установке малых архитектурных форм и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декоративных скульптур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иных элементов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Потребность в установке приспособлений для маломобильных групп населения,</w:t>
            </w:r>
          </w:p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EC3F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III. Иная учетная информация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680"/>
        <w:gridCol w:w="3149"/>
        <w:gridCol w:w="2392"/>
        <w:gridCol w:w="2504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Приложение: Схема общественной территории с указанием ее размеров, границ, объектов благоустройства на ____ л. в 1 экз.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«__» __________ 20___ г.</w:t>
      </w:r>
    </w:p>
    <w:p w:rsidR="00694253" w:rsidRPr="00682470" w:rsidRDefault="00694253" w:rsidP="00EC3FA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680"/>
        <w:gridCol w:w="7450"/>
        <w:gridCol w:w="1067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Подпись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Pr="00682470" w:rsidRDefault="00694253" w:rsidP="00156B1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94253" w:rsidRPr="00EC3FA8" w:rsidRDefault="00694253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 4</w:t>
      </w:r>
    </w:p>
    <w:p w:rsidR="00694253" w:rsidRPr="00EC3FA8" w:rsidRDefault="00694253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 Порядку проведения инвентаризации</w:t>
      </w:r>
    </w:p>
    <w:p w:rsidR="00694253" w:rsidRPr="00EC3FA8" w:rsidRDefault="00694253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дворовых и общественных территорий</w:t>
      </w:r>
    </w:p>
    <w:p w:rsidR="00694253" w:rsidRPr="00156B18" w:rsidRDefault="00694253" w:rsidP="00156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C3FA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Лямбирского сельского поселения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благоустройства территории индивидуальной жилой застройки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 состоянию на _____</w:t>
      </w:r>
    </w:p>
    <w:p w:rsidR="00694253" w:rsidRPr="00682470" w:rsidRDefault="00694253" w:rsidP="00EC3F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I. Общие сведения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93"/>
        <w:gridCol w:w="6116"/>
        <w:gridCol w:w="1630"/>
        <w:gridCol w:w="1697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Кадастровый номер квартала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Общая площадь территории индивидуальной жилой застройки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Оценка физического состояния территории индивидуальной жилой застройки (благоустроенная (неблагоустроенная)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156B1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II. Характеристика физического состояния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49"/>
        <w:gridCol w:w="4094"/>
        <w:gridCol w:w="2671"/>
        <w:gridCol w:w="2722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 (местоположение) индивидуальных жилых домов, находящихся на территории индивидуальной жилой застройки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Не соответствует требованиям правил благоустройства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156B1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III. Иная учетная информация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680"/>
        <w:gridCol w:w="3149"/>
        <w:gridCol w:w="2392"/>
        <w:gridCol w:w="2504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«___» ______________ 20__ г.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680"/>
        <w:gridCol w:w="7450"/>
        <w:gridCol w:w="1067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Подпись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4253" w:rsidRPr="00156B18" w:rsidRDefault="00694253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 5</w:t>
      </w:r>
    </w:p>
    <w:p w:rsidR="00694253" w:rsidRPr="00156B18" w:rsidRDefault="00694253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 Порядку проведения инвентаризации</w:t>
      </w:r>
    </w:p>
    <w:p w:rsidR="00694253" w:rsidRPr="00156B18" w:rsidRDefault="00694253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дворовых и общественных территорий</w:t>
      </w:r>
    </w:p>
    <w:p w:rsidR="00694253" w:rsidRPr="00156B18" w:rsidRDefault="00694253" w:rsidP="00156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Аксеновского сельского поселения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Форма</w:t>
      </w: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УТВЕРЖДАЮ</w:t>
      </w:r>
    </w:p>
    <w:p w:rsidR="00694253" w:rsidRPr="00682470" w:rsidRDefault="00694253" w:rsidP="00156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Глава ____________________________</w:t>
      </w:r>
    </w:p>
    <w:p w:rsidR="00694253" w:rsidRPr="00682470" w:rsidRDefault="00694253" w:rsidP="00156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 (указывается наименование</w:t>
      </w:r>
    </w:p>
    <w:p w:rsidR="00694253" w:rsidRPr="00682470" w:rsidRDefault="00694253" w:rsidP="00156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__________________________________</w:t>
      </w:r>
    </w:p>
    <w:p w:rsidR="00694253" w:rsidRPr="00682470" w:rsidRDefault="00694253" w:rsidP="00156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               органа местного самоуправления</w:t>
      </w:r>
    </w:p>
    <w:p w:rsidR="00694253" w:rsidRPr="00682470" w:rsidRDefault="00694253" w:rsidP="00156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__________________________________</w:t>
      </w:r>
    </w:p>
    <w:p w:rsidR="00694253" w:rsidRPr="00682470" w:rsidRDefault="00694253" w:rsidP="00156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 муниципального образования)</w:t>
      </w:r>
    </w:p>
    <w:p w:rsidR="00694253" w:rsidRPr="00682470" w:rsidRDefault="00694253" w:rsidP="00156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 ______________________ </w:t>
      </w:r>
    </w:p>
    <w:p w:rsidR="00694253" w:rsidRPr="00682470" w:rsidRDefault="00694253" w:rsidP="00156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 (личная подпись)</w:t>
      </w:r>
    </w:p>
    <w:p w:rsidR="00694253" w:rsidRPr="00682470" w:rsidRDefault="00694253" w:rsidP="00156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                            «_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__» _________________ 20____ г.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благоустройства __________________________________________________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(указывается наименование муниципального образования)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 состоянию на 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_____</w:t>
      </w:r>
    </w:p>
    <w:p w:rsidR="00694253" w:rsidRPr="00682470" w:rsidRDefault="00694253" w:rsidP="00156B1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I. Дворовые территории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49"/>
        <w:gridCol w:w="6535"/>
        <w:gridCol w:w="1448"/>
        <w:gridCol w:w="1504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Доля благоустроенных дворовых территорий в общем количестве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Общая численность населения муниципального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Численность населения, проживающего в жилом фонде с благоустроенными дворовыми территориями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Доля населения, проживающего в жилом фонде с благоустроенными дворовыми территориями, в общей численности населения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площадок, специально оборудованных для отдыха, общения и проведения досуга разными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Численность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Доля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населения, в общей численности населения в муниципальном образовании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156B1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II. Общественные территории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88"/>
        <w:gridCol w:w="6165"/>
        <w:gridCol w:w="1609"/>
        <w:gridCol w:w="1674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Доля благоустроенных общественных территорий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благоустроенных общественных территорий, приходящаяся на 1 жителя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общественных территорий, нуждающихся в благоустройстве,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Доля общественных территорий, нуждающихся в благоустройстве,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156B1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III. Территория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индивидуальной жилой застройки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88"/>
        <w:gridCol w:w="6162"/>
        <w:gridCol w:w="1610"/>
        <w:gridCol w:w="1676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индивидуальных жилых домов, находящихся на территории индивидуальной жилой застройки,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не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индивидуальных жилых домов, подлежащих благоустройству не позднее 2020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156B1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IV. Иная учетная информация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680"/>
        <w:gridCol w:w="3149"/>
        <w:gridCol w:w="2392"/>
        <w:gridCol w:w="2504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«___» ______________ 20__ г.</w:t>
      </w:r>
    </w:p>
    <w:p w:rsidR="00694253" w:rsidRPr="00682470" w:rsidRDefault="00694253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824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680"/>
        <w:gridCol w:w="7450"/>
        <w:gridCol w:w="1067"/>
      </w:tblGrid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Подпись</w:t>
            </w:r>
          </w:p>
        </w:tc>
      </w:tr>
      <w:tr w:rsidR="00694253" w:rsidRPr="00A649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694253" w:rsidRPr="00682470" w:rsidRDefault="00694253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94253" w:rsidRPr="00682470" w:rsidRDefault="00694253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694253" w:rsidRPr="00682470" w:rsidSect="00156B18">
      <w:pgSz w:w="11906" w:h="16838"/>
      <w:pgMar w:top="851" w:right="851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8955F7D"/>
    <w:multiLevelType w:val="hybridMultilevel"/>
    <w:tmpl w:val="6290B7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F7A6522"/>
    <w:multiLevelType w:val="hybridMultilevel"/>
    <w:tmpl w:val="6F0ED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BEA851"/>
    <w:multiLevelType w:val="hybridMultilevel"/>
    <w:tmpl w:val="24372E4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4EA5DCD6"/>
    <w:multiLevelType w:val="hybridMultilevel"/>
    <w:tmpl w:val="FAC3DAB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54526A5F"/>
    <w:multiLevelType w:val="hybridMultilevel"/>
    <w:tmpl w:val="BCD5E4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6A976718"/>
    <w:multiLevelType w:val="hybridMultilevel"/>
    <w:tmpl w:val="D2C0ABE0"/>
    <w:lvl w:ilvl="0" w:tplc="194CCE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6D97"/>
    <w:rsid w:val="0004185F"/>
    <w:rsid w:val="00050396"/>
    <w:rsid w:val="00156B18"/>
    <w:rsid w:val="001C0FDA"/>
    <w:rsid w:val="003824A4"/>
    <w:rsid w:val="003C01DB"/>
    <w:rsid w:val="003D54FB"/>
    <w:rsid w:val="003F70AD"/>
    <w:rsid w:val="00476D97"/>
    <w:rsid w:val="00487F18"/>
    <w:rsid w:val="00572B22"/>
    <w:rsid w:val="00620AAE"/>
    <w:rsid w:val="00682470"/>
    <w:rsid w:val="00694253"/>
    <w:rsid w:val="00762124"/>
    <w:rsid w:val="0078156D"/>
    <w:rsid w:val="007A6EF1"/>
    <w:rsid w:val="007E79AB"/>
    <w:rsid w:val="008514A1"/>
    <w:rsid w:val="008C1237"/>
    <w:rsid w:val="008D7EEE"/>
    <w:rsid w:val="009F19B1"/>
    <w:rsid w:val="00A64901"/>
    <w:rsid w:val="00AB5459"/>
    <w:rsid w:val="00AD2C9C"/>
    <w:rsid w:val="00AD44EE"/>
    <w:rsid w:val="00B474FD"/>
    <w:rsid w:val="00B5110B"/>
    <w:rsid w:val="00B71F82"/>
    <w:rsid w:val="00C71EEC"/>
    <w:rsid w:val="00C838E1"/>
    <w:rsid w:val="00E347A2"/>
    <w:rsid w:val="00EC3FA8"/>
    <w:rsid w:val="00F7339A"/>
    <w:rsid w:val="00F87370"/>
    <w:rsid w:val="00FA2E85"/>
    <w:rsid w:val="00FA7460"/>
    <w:rsid w:val="00FD2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10B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D273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AD2C9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A746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FA7460"/>
    <w:rPr>
      <w:color w:val="800080"/>
      <w:u w:val="single"/>
    </w:rPr>
  </w:style>
  <w:style w:type="paragraph" w:customStyle="1" w:styleId="back1">
    <w:name w:val="back1"/>
    <w:basedOn w:val="Normal"/>
    <w:uiPriority w:val="99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8C1237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8514A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8514A1"/>
    <w:rPr>
      <w:rFonts w:ascii="Arial" w:hAnsi="Arial" w:cs="Arial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95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6293">
              <w:marLeft w:val="0"/>
              <w:marRight w:val="0"/>
              <w:marTop w:val="0"/>
              <w:marBottom w:val="0"/>
              <w:divBdr>
                <w:top w:val="single" w:sz="6" w:space="0" w:color="C5C5C5"/>
                <w:left w:val="single" w:sz="6" w:space="0" w:color="C5C5C5"/>
                <w:bottom w:val="single" w:sz="6" w:space="0" w:color="C5C5C5"/>
                <w:right w:val="single" w:sz="6" w:space="0" w:color="C5C5C5"/>
              </w:divBdr>
              <w:divsChild>
                <w:div w:id="92295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95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956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  <w:div w:id="92295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229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5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15</Pages>
  <Words>3346</Words>
  <Characters>19077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АКСЕНОВСКОГО  СЕЛЬСКОГО ПОСЕЛЕНИЯ</dc:title>
  <dc:subject/>
  <dc:creator>руслан</dc:creator>
  <cp:keywords/>
  <dc:description/>
  <cp:lastModifiedBy>Директор</cp:lastModifiedBy>
  <cp:revision>2</cp:revision>
  <dcterms:created xsi:type="dcterms:W3CDTF">2017-11-08T13:58:00Z</dcterms:created>
  <dcterms:modified xsi:type="dcterms:W3CDTF">2017-11-08T13:58:00Z</dcterms:modified>
</cp:coreProperties>
</file>