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2A" w:rsidRPr="008D7EEE" w:rsidRDefault="0069102A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Приложение 5</w:t>
      </w:r>
    </w:p>
    <w:p w:rsidR="0069102A" w:rsidRPr="008D7EEE" w:rsidRDefault="0069102A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69102A" w:rsidRPr="008D7EEE" w:rsidRDefault="0069102A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Александровского сельского поселения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69102A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Глава Администрации Александровского  сельского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поселения С.В. Алемаева</w:t>
      </w:r>
    </w:p>
    <w:p w:rsidR="0069102A" w:rsidRPr="008D7EEE" w:rsidRDefault="0069102A" w:rsidP="007917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__» _________________ 20____ г.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Александровского сельского поселения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(указывается наименование муниципального образования)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31.10.2017г.</w:t>
      </w:r>
    </w:p>
    <w:p w:rsidR="0069102A" w:rsidRPr="008D7EEE" w:rsidRDefault="0069102A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Дворовые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44"/>
        <w:gridCol w:w="6015"/>
        <w:gridCol w:w="1428"/>
        <w:gridCol w:w="1483"/>
      </w:tblGrid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1D7D2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10500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1666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8"/>
        <w:gridCol w:w="5687"/>
        <w:gridCol w:w="1571"/>
        <w:gridCol w:w="1634"/>
      </w:tblGrid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3,0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9"/>
        <w:gridCol w:w="5683"/>
        <w:gridCol w:w="1572"/>
        <w:gridCol w:w="1636"/>
      </w:tblGrid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344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344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1212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102A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октября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69102A" w:rsidRPr="008D7EEE" w:rsidRDefault="0069102A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tbl>
      <w:tblPr>
        <w:tblW w:w="9257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4"/>
        <w:gridCol w:w="7499"/>
        <w:gridCol w:w="1074"/>
      </w:tblGrid>
      <w:tr w:rsidR="0069102A" w:rsidRPr="004B3F92">
        <w:trPr>
          <w:trHeight w:val="1449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69102A" w:rsidRPr="004B3F92">
        <w:trPr>
          <w:trHeight w:val="1518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102A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Алемаева С.В.</w:t>
            </w:r>
          </w:p>
          <w:p w:rsidR="0069102A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Полякова О.Р.</w:t>
            </w:r>
          </w:p>
          <w:p w:rsidR="0069102A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Захарова С.Б. </w:t>
            </w:r>
          </w:p>
          <w:p w:rsidR="0069102A" w:rsidRPr="004B3F92" w:rsidRDefault="0069102A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B3F92">
              <w:rPr>
                <w:rFonts w:ascii="Times New Roman" w:hAnsi="Times New Roman" w:cs="Times New Roman"/>
                <w:sz w:val="28"/>
                <w:szCs w:val="28"/>
              </w:rPr>
              <w:t xml:space="preserve">Девятаев В.И. </w:t>
            </w:r>
          </w:p>
          <w:p w:rsidR="0069102A" w:rsidRPr="004B3F92" w:rsidRDefault="0069102A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Батеряков Р.А.</w:t>
            </w:r>
          </w:p>
          <w:p w:rsidR="0069102A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102A" w:rsidRPr="008D7EEE" w:rsidRDefault="0069102A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</w:p>
        </w:tc>
      </w:tr>
    </w:tbl>
    <w:p w:rsidR="0069102A" w:rsidRPr="008D7EEE" w:rsidRDefault="0069102A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9102A" w:rsidRPr="008D7EEE" w:rsidSect="00851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D97"/>
    <w:rsid w:val="000302E2"/>
    <w:rsid w:val="00030801"/>
    <w:rsid w:val="0004185F"/>
    <w:rsid w:val="00050396"/>
    <w:rsid w:val="00083E60"/>
    <w:rsid w:val="000B731D"/>
    <w:rsid w:val="00121260"/>
    <w:rsid w:val="001371AD"/>
    <w:rsid w:val="001C0FDA"/>
    <w:rsid w:val="001D7D2B"/>
    <w:rsid w:val="003824A4"/>
    <w:rsid w:val="003C01DB"/>
    <w:rsid w:val="003D54FB"/>
    <w:rsid w:val="003F63AC"/>
    <w:rsid w:val="004625C3"/>
    <w:rsid w:val="00476D97"/>
    <w:rsid w:val="00487F18"/>
    <w:rsid w:val="004B3F92"/>
    <w:rsid w:val="00572B22"/>
    <w:rsid w:val="00581AB5"/>
    <w:rsid w:val="00594B14"/>
    <w:rsid w:val="005E0FB0"/>
    <w:rsid w:val="00612B3B"/>
    <w:rsid w:val="00620AAE"/>
    <w:rsid w:val="0064550A"/>
    <w:rsid w:val="00674DBB"/>
    <w:rsid w:val="006830B9"/>
    <w:rsid w:val="0069102A"/>
    <w:rsid w:val="00762124"/>
    <w:rsid w:val="0078156D"/>
    <w:rsid w:val="0079171E"/>
    <w:rsid w:val="007A6EF1"/>
    <w:rsid w:val="007E79AB"/>
    <w:rsid w:val="008514A1"/>
    <w:rsid w:val="00851E7C"/>
    <w:rsid w:val="008C1237"/>
    <w:rsid w:val="008D7EEE"/>
    <w:rsid w:val="008E328C"/>
    <w:rsid w:val="00AA1A3B"/>
    <w:rsid w:val="00AB5459"/>
    <w:rsid w:val="00AB5648"/>
    <w:rsid w:val="00AC14EF"/>
    <w:rsid w:val="00AD2C9C"/>
    <w:rsid w:val="00B160F7"/>
    <w:rsid w:val="00B474FD"/>
    <w:rsid w:val="00B71F82"/>
    <w:rsid w:val="00B9259F"/>
    <w:rsid w:val="00C71EEC"/>
    <w:rsid w:val="00C73A35"/>
    <w:rsid w:val="00C838E1"/>
    <w:rsid w:val="00D345E6"/>
    <w:rsid w:val="00E0696C"/>
    <w:rsid w:val="00E347A2"/>
    <w:rsid w:val="00F0081E"/>
    <w:rsid w:val="00F64E6B"/>
    <w:rsid w:val="00F87370"/>
    <w:rsid w:val="00FA7460"/>
    <w:rsid w:val="00FD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E7C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D273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AD2C9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A746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FA7460"/>
    <w:rPr>
      <w:color w:val="800080"/>
      <w:u w:val="single"/>
    </w:rPr>
  </w:style>
  <w:style w:type="paragraph" w:customStyle="1" w:styleId="back1">
    <w:name w:val="back1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C1237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514A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514A1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87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1186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22487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7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7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22487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487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7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691</Words>
  <Characters>3941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subject/>
  <dc:creator>руслан</dc:creator>
  <cp:keywords/>
  <dc:description/>
  <cp:lastModifiedBy>Директор</cp:lastModifiedBy>
  <cp:revision>4</cp:revision>
  <dcterms:created xsi:type="dcterms:W3CDTF">2017-11-08T14:37:00Z</dcterms:created>
  <dcterms:modified xsi:type="dcterms:W3CDTF">2017-11-08T14:47:00Z</dcterms:modified>
</cp:coreProperties>
</file>