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07F" w:rsidRPr="008D7EEE" w:rsidRDefault="0092307F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Приложение 5</w:t>
      </w:r>
    </w:p>
    <w:p w:rsidR="0092307F" w:rsidRPr="008D7EEE" w:rsidRDefault="0092307F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92307F" w:rsidRPr="008D7EEE" w:rsidRDefault="0092307F" w:rsidP="00781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Атемарского сельского поселения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92307F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 Глава Администрации Атемарского  сельского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поселения С.А. Щулепов</w:t>
      </w:r>
    </w:p>
    <w:p w:rsidR="0092307F" w:rsidRPr="008D7EEE" w:rsidRDefault="0092307F" w:rsidP="007917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        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__» _________________ 20____ г.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Атемарского сельского поселения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(указывается наименование муниципального образования)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 состоянию 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31.10.2017г.</w:t>
      </w:r>
    </w:p>
    <w:p w:rsidR="0092307F" w:rsidRPr="008D7EEE" w:rsidRDefault="0092307F" w:rsidP="004625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I. Дворовые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территории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44"/>
        <w:gridCol w:w="6015"/>
        <w:gridCol w:w="1428"/>
        <w:gridCol w:w="1483"/>
      </w:tblGrid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1D7D2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22000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4237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78"/>
        <w:gridCol w:w="5687"/>
        <w:gridCol w:w="1571"/>
        <w:gridCol w:w="1634"/>
      </w:tblGrid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1,18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5000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</w:tbl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479"/>
        <w:gridCol w:w="5683"/>
        <w:gridCol w:w="1572"/>
        <w:gridCol w:w="1636"/>
      </w:tblGrid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572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572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12126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0"/>
        <w:gridCol w:w="3149"/>
        <w:gridCol w:w="2392"/>
        <w:gridCol w:w="2504"/>
      </w:tblGrid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92307F" w:rsidRPr="004B3F9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октября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 20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17</w:t>
      </w: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92307F" w:rsidRPr="008D7EEE" w:rsidRDefault="0092307F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tbl>
      <w:tblPr>
        <w:tblW w:w="9257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684"/>
        <w:gridCol w:w="7499"/>
        <w:gridCol w:w="1074"/>
      </w:tblGrid>
      <w:tr w:rsidR="0092307F" w:rsidRPr="004B3F92">
        <w:trPr>
          <w:trHeight w:val="1449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92307F" w:rsidRPr="004B3F92">
        <w:trPr>
          <w:trHeight w:val="1518"/>
          <w:tblCellSpacing w:w="0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307F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Щулепов С.А.</w:t>
            </w:r>
          </w:p>
          <w:p w:rsidR="0092307F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Жиженкова Н.А.</w:t>
            </w:r>
          </w:p>
          <w:p w:rsidR="0092307F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Фадеева М.А.</w:t>
            </w:r>
          </w:p>
          <w:p w:rsidR="0092307F" w:rsidRPr="004B3F92" w:rsidRDefault="0092307F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Богачев А.Н. </w:t>
            </w:r>
          </w:p>
          <w:p w:rsidR="0092307F" w:rsidRPr="004B3F92" w:rsidRDefault="0092307F" w:rsidP="00121260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Батеряков Р.А.</w:t>
            </w:r>
          </w:p>
          <w:p w:rsidR="0092307F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2307F" w:rsidRPr="008D7EEE" w:rsidRDefault="0092307F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bookmarkStart w:id="0" w:name="_GoBack"/>
            <w:bookmarkEnd w:id="0"/>
          </w:p>
        </w:tc>
      </w:tr>
    </w:tbl>
    <w:p w:rsidR="0092307F" w:rsidRPr="008D7EEE" w:rsidRDefault="0092307F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307F" w:rsidRPr="008D7EEE" w:rsidSect="00851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6D97"/>
    <w:rsid w:val="000302E2"/>
    <w:rsid w:val="00030801"/>
    <w:rsid w:val="0004185F"/>
    <w:rsid w:val="00050396"/>
    <w:rsid w:val="00055469"/>
    <w:rsid w:val="00083E60"/>
    <w:rsid w:val="00121260"/>
    <w:rsid w:val="001371AD"/>
    <w:rsid w:val="001C0FDA"/>
    <w:rsid w:val="001D7D2B"/>
    <w:rsid w:val="002143EB"/>
    <w:rsid w:val="0025614B"/>
    <w:rsid w:val="002A6722"/>
    <w:rsid w:val="00301062"/>
    <w:rsid w:val="003824A4"/>
    <w:rsid w:val="003C01DB"/>
    <w:rsid w:val="003D54FB"/>
    <w:rsid w:val="003F63AC"/>
    <w:rsid w:val="004625C3"/>
    <w:rsid w:val="00476D97"/>
    <w:rsid w:val="00487F18"/>
    <w:rsid w:val="004B3F92"/>
    <w:rsid w:val="00572B22"/>
    <w:rsid w:val="00581AB5"/>
    <w:rsid w:val="00594B14"/>
    <w:rsid w:val="00620AAE"/>
    <w:rsid w:val="0064550A"/>
    <w:rsid w:val="00762124"/>
    <w:rsid w:val="0078156D"/>
    <w:rsid w:val="0079171E"/>
    <w:rsid w:val="007A6EF1"/>
    <w:rsid w:val="007E79AB"/>
    <w:rsid w:val="00824607"/>
    <w:rsid w:val="008514A1"/>
    <w:rsid w:val="00851E7C"/>
    <w:rsid w:val="008C1237"/>
    <w:rsid w:val="008D7EEE"/>
    <w:rsid w:val="008E328C"/>
    <w:rsid w:val="0092307F"/>
    <w:rsid w:val="00976515"/>
    <w:rsid w:val="009862D2"/>
    <w:rsid w:val="00AA1A3B"/>
    <w:rsid w:val="00AA3921"/>
    <w:rsid w:val="00AB5459"/>
    <w:rsid w:val="00AC14EF"/>
    <w:rsid w:val="00AD2C9C"/>
    <w:rsid w:val="00B160F7"/>
    <w:rsid w:val="00B474FD"/>
    <w:rsid w:val="00B71F82"/>
    <w:rsid w:val="00B9259F"/>
    <w:rsid w:val="00C71EEC"/>
    <w:rsid w:val="00C838E1"/>
    <w:rsid w:val="00C91C53"/>
    <w:rsid w:val="00CB08B7"/>
    <w:rsid w:val="00CD7D5A"/>
    <w:rsid w:val="00D345E6"/>
    <w:rsid w:val="00E0696C"/>
    <w:rsid w:val="00E311B6"/>
    <w:rsid w:val="00E347A2"/>
    <w:rsid w:val="00F0081E"/>
    <w:rsid w:val="00F64E6B"/>
    <w:rsid w:val="00F87370"/>
    <w:rsid w:val="00FA7460"/>
    <w:rsid w:val="00FD2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E7C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D273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AD2C9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FA746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FA7460"/>
    <w:rPr>
      <w:color w:val="800080"/>
      <w:u w:val="single"/>
    </w:rPr>
  </w:style>
  <w:style w:type="paragraph" w:customStyle="1" w:styleId="back1">
    <w:name w:val="back1"/>
    <w:basedOn w:val="Normal"/>
    <w:uiPriority w:val="99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8C1237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8514A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8514A1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44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04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86544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44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86544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54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4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688</Words>
  <Characters>3927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subject/>
  <dc:creator>руслан</dc:creator>
  <cp:keywords/>
  <dc:description/>
  <cp:lastModifiedBy>Директор</cp:lastModifiedBy>
  <cp:revision>3</cp:revision>
  <dcterms:created xsi:type="dcterms:W3CDTF">2017-11-08T14:46:00Z</dcterms:created>
  <dcterms:modified xsi:type="dcterms:W3CDTF">2017-11-08T14:48:00Z</dcterms:modified>
</cp:coreProperties>
</file>