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37A" w:rsidRDefault="0085737A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85737A" w:rsidRPr="009D34C4" w:rsidRDefault="0085737A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85737A" w:rsidRPr="00034282" w:rsidRDefault="0085737A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85737A" w:rsidRDefault="0085737A" w:rsidP="00E153B5">
      <w:pPr>
        <w:spacing w:line="360" w:lineRule="auto"/>
        <w:jc w:val="center"/>
        <w:rPr>
          <w:b/>
          <w:sz w:val="40"/>
          <w:szCs w:val="40"/>
        </w:rPr>
      </w:pPr>
    </w:p>
    <w:p w:rsidR="0085737A" w:rsidRPr="00B252A4" w:rsidRDefault="0085737A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85737A" w:rsidRPr="002057C9" w:rsidRDefault="0085737A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«14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октября 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№45/1</w:t>
      </w:r>
    </w:p>
    <w:p w:rsidR="0085737A" w:rsidRDefault="0085737A" w:rsidP="00E153B5">
      <w:pPr>
        <w:spacing w:line="360" w:lineRule="auto"/>
        <w:jc w:val="center"/>
        <w:rPr>
          <w:sz w:val="28"/>
          <w:szCs w:val="28"/>
        </w:rPr>
      </w:pPr>
    </w:p>
    <w:p w:rsidR="0085737A" w:rsidRDefault="0085737A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 xml:space="preserve"> Болотниково</w:t>
      </w:r>
    </w:p>
    <w:p w:rsidR="0085737A" w:rsidRPr="009D34C4" w:rsidRDefault="0085737A" w:rsidP="00E153B5">
      <w:pPr>
        <w:jc w:val="center"/>
        <w:rPr>
          <w:sz w:val="20"/>
          <w:szCs w:val="20"/>
        </w:rPr>
      </w:pPr>
    </w:p>
    <w:p w:rsidR="0085737A" w:rsidRDefault="0085737A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Болотниковского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III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85737A" w:rsidRDefault="0085737A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85737A" w:rsidRDefault="0085737A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85737A" w:rsidRPr="001063FB" w:rsidRDefault="0085737A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9D5B58">
        <w:rPr>
          <w:b w:val="0"/>
          <w:szCs w:val="28"/>
          <w:highlight w:val="yellow"/>
        </w:rPr>
        <w:t xml:space="preserve">решением Совета депутатов </w:t>
      </w:r>
      <w:r>
        <w:rPr>
          <w:b w:val="0"/>
          <w:szCs w:val="28"/>
          <w:highlight w:val="yellow"/>
        </w:rPr>
        <w:t xml:space="preserve">Болотниковского сельского поселения </w:t>
      </w:r>
      <w:r w:rsidRPr="009D5B58">
        <w:rPr>
          <w:b w:val="0"/>
          <w:szCs w:val="28"/>
          <w:highlight w:val="yellow"/>
        </w:rPr>
        <w:t>Лямбирского муниципального района от</w:t>
      </w:r>
      <w:r>
        <w:rPr>
          <w:b w:val="0"/>
          <w:szCs w:val="28"/>
        </w:rPr>
        <w:t xml:space="preserve"> 25 февраля 2016г. №17/3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</w:rPr>
        <w:t xml:space="preserve">Болотниковском 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>
        <w:rPr>
          <w:b w:val="0"/>
          <w:szCs w:val="28"/>
          <w:highlight w:val="yellow"/>
        </w:rPr>
        <w:t>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 xml:space="preserve">атьей 20 </w:t>
      </w:r>
      <w:r w:rsidRPr="001063FB">
        <w:rPr>
          <w:b w:val="0"/>
          <w:szCs w:val="28"/>
        </w:rPr>
        <w:t xml:space="preserve">Устава </w:t>
      </w:r>
      <w:r>
        <w:rPr>
          <w:b w:val="0"/>
          <w:szCs w:val="28"/>
        </w:rPr>
        <w:t xml:space="preserve">Болотниковского 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85737A" w:rsidRPr="007A0461" w:rsidRDefault="0085737A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85737A" w:rsidRDefault="0085737A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2019 года:</w:t>
      </w:r>
      <w:bookmarkStart w:id="0" w:name="_GoBack"/>
      <w:bookmarkEnd w:id="0"/>
    </w:p>
    <w:p w:rsidR="0085737A" w:rsidRDefault="0085737A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–1458,9тыс. рублей, </w:t>
      </w:r>
    </w:p>
    <w:p w:rsidR="0085737A" w:rsidRDefault="0085737A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</w:t>
      </w:r>
      <w:r w:rsidRPr="001337CA">
        <w:rPr>
          <w:sz w:val="28"/>
          <w:szCs w:val="28"/>
        </w:rPr>
        <w:t xml:space="preserve"> </w:t>
      </w:r>
      <w:r>
        <w:rPr>
          <w:sz w:val="28"/>
          <w:szCs w:val="28"/>
        </w:rPr>
        <w:t>1288,4 тыс.</w:t>
      </w:r>
      <w:r w:rsidRPr="00AD22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рублей, </w:t>
      </w:r>
    </w:p>
    <w:p w:rsidR="0085737A" w:rsidRPr="00B07D0A" w:rsidRDefault="0085737A" w:rsidP="00E153B5">
      <w:pPr>
        <w:ind w:firstLine="709"/>
        <w:jc w:val="both"/>
        <w:rPr>
          <w:sz w:val="28"/>
          <w:szCs w:val="28"/>
          <w:highlight w:val="yellow"/>
        </w:rPr>
      </w:pPr>
      <w:r w:rsidRPr="009D5B58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>
        <w:rPr>
          <w:sz w:val="28"/>
          <w:szCs w:val="28"/>
        </w:rPr>
        <w:t>170,5</w:t>
      </w:r>
      <w:r w:rsidRPr="00B07D0A">
        <w:rPr>
          <w:sz w:val="28"/>
          <w:szCs w:val="28"/>
        </w:rPr>
        <w:t xml:space="preserve"> тыс. рублей.</w:t>
      </w:r>
    </w:p>
    <w:p w:rsidR="0085737A" w:rsidRPr="00ED63D2" w:rsidRDefault="0085737A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Болотниковского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III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2019 года на официальном сайте органов местного самоуправления Болотниковского сельского поселения Лямбирского муниципального района.</w:t>
      </w:r>
    </w:p>
    <w:p w:rsidR="0085737A" w:rsidRDefault="0085737A" w:rsidP="00E153B5">
      <w:pPr>
        <w:ind w:firstLine="720"/>
        <w:rPr>
          <w:sz w:val="28"/>
          <w:szCs w:val="28"/>
        </w:rPr>
      </w:pPr>
    </w:p>
    <w:p w:rsidR="0085737A" w:rsidRDefault="0085737A" w:rsidP="00E153B5">
      <w:pPr>
        <w:rPr>
          <w:sz w:val="28"/>
          <w:szCs w:val="28"/>
        </w:rPr>
      </w:pPr>
    </w:p>
    <w:p w:rsidR="0085737A" w:rsidRDefault="0085737A" w:rsidP="00E153B5">
      <w:pPr>
        <w:rPr>
          <w:sz w:val="28"/>
          <w:szCs w:val="28"/>
        </w:rPr>
      </w:pPr>
    </w:p>
    <w:p w:rsidR="0085737A" w:rsidRDefault="0085737A" w:rsidP="00E153B5">
      <w:pPr>
        <w:rPr>
          <w:sz w:val="28"/>
          <w:szCs w:val="28"/>
        </w:rPr>
      </w:pPr>
    </w:p>
    <w:p w:rsidR="0085737A" w:rsidRDefault="0085737A" w:rsidP="00E153B5">
      <w:pPr>
        <w:rPr>
          <w:sz w:val="28"/>
          <w:szCs w:val="28"/>
        </w:rPr>
      </w:pPr>
    </w:p>
    <w:p w:rsidR="0085737A" w:rsidRDefault="0085737A" w:rsidP="00E153B5">
      <w:pPr>
        <w:rPr>
          <w:sz w:val="28"/>
          <w:szCs w:val="28"/>
        </w:rPr>
      </w:pPr>
    </w:p>
    <w:p w:rsidR="0085737A" w:rsidRDefault="0085737A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сельского поселения </w:t>
      </w:r>
    </w:p>
    <w:p w:rsidR="0085737A" w:rsidRPr="002057C9" w:rsidRDefault="0085737A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Pr="00DF4029">
        <w:rPr>
          <w:b/>
          <w:sz w:val="28"/>
          <w:szCs w:val="28"/>
        </w:rPr>
        <w:t xml:space="preserve">муниципального района                           </w:t>
      </w:r>
      <w:r>
        <w:rPr>
          <w:b/>
          <w:sz w:val="28"/>
          <w:szCs w:val="28"/>
        </w:rPr>
        <w:t xml:space="preserve">                   Е.А. Чекалдаева</w:t>
      </w:r>
    </w:p>
    <w:sectPr w:rsidR="0085737A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42F59"/>
    <w:rsid w:val="000726C1"/>
    <w:rsid w:val="000D2812"/>
    <w:rsid w:val="000E499F"/>
    <w:rsid w:val="001063FB"/>
    <w:rsid w:val="001337CA"/>
    <w:rsid w:val="0018625E"/>
    <w:rsid w:val="002057C9"/>
    <w:rsid w:val="00330612"/>
    <w:rsid w:val="00347117"/>
    <w:rsid w:val="003727EB"/>
    <w:rsid w:val="003B7AC6"/>
    <w:rsid w:val="004024FA"/>
    <w:rsid w:val="00406F02"/>
    <w:rsid w:val="00417255"/>
    <w:rsid w:val="00432C39"/>
    <w:rsid w:val="005520AB"/>
    <w:rsid w:val="005925D7"/>
    <w:rsid w:val="00596209"/>
    <w:rsid w:val="005E23AF"/>
    <w:rsid w:val="005F5C7F"/>
    <w:rsid w:val="00601140"/>
    <w:rsid w:val="0064746D"/>
    <w:rsid w:val="0069463A"/>
    <w:rsid w:val="006C3072"/>
    <w:rsid w:val="00734F87"/>
    <w:rsid w:val="00735F15"/>
    <w:rsid w:val="00761444"/>
    <w:rsid w:val="007A0461"/>
    <w:rsid w:val="007B2427"/>
    <w:rsid w:val="008201DD"/>
    <w:rsid w:val="0085737A"/>
    <w:rsid w:val="008A2ECB"/>
    <w:rsid w:val="009001A8"/>
    <w:rsid w:val="00904EFD"/>
    <w:rsid w:val="009166E4"/>
    <w:rsid w:val="00930A3B"/>
    <w:rsid w:val="00941F4B"/>
    <w:rsid w:val="00980D6F"/>
    <w:rsid w:val="00982C46"/>
    <w:rsid w:val="00985A73"/>
    <w:rsid w:val="009D34C4"/>
    <w:rsid w:val="009D5B58"/>
    <w:rsid w:val="00A74C48"/>
    <w:rsid w:val="00A922AD"/>
    <w:rsid w:val="00AD2238"/>
    <w:rsid w:val="00B07D0A"/>
    <w:rsid w:val="00B252A4"/>
    <w:rsid w:val="00B3236E"/>
    <w:rsid w:val="00BC32E9"/>
    <w:rsid w:val="00C1520A"/>
    <w:rsid w:val="00C33349"/>
    <w:rsid w:val="00C50881"/>
    <w:rsid w:val="00C52424"/>
    <w:rsid w:val="00CB3572"/>
    <w:rsid w:val="00CB3BB5"/>
    <w:rsid w:val="00D31A0B"/>
    <w:rsid w:val="00DF4029"/>
    <w:rsid w:val="00E153B5"/>
    <w:rsid w:val="00E46A8D"/>
    <w:rsid w:val="00E8740E"/>
    <w:rsid w:val="00ED63D2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236</Words>
  <Characters>1348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 </dc:title>
  <dc:subject/>
  <dc:creator>Ильвера Р. Кудрякова</dc:creator>
  <cp:keywords/>
  <dc:description/>
  <cp:lastModifiedBy>Боладм-1</cp:lastModifiedBy>
  <cp:revision>16</cp:revision>
  <cp:lastPrinted>2019-07-30T09:58:00Z</cp:lastPrinted>
  <dcterms:created xsi:type="dcterms:W3CDTF">2019-07-23T07:21:00Z</dcterms:created>
  <dcterms:modified xsi:type="dcterms:W3CDTF">2019-10-24T11:40:00Z</dcterms:modified>
</cp:coreProperties>
</file>