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BF5" w:rsidRPr="00935964" w:rsidRDefault="002B2BF5" w:rsidP="00D91B42">
      <w:pPr>
        <w:ind w:right="4"/>
        <w:rPr>
          <w:b/>
          <w:szCs w:val="28"/>
        </w:rPr>
      </w:pPr>
    </w:p>
    <w:p w:rsidR="002B2BF5" w:rsidRPr="00935964" w:rsidRDefault="002B2BF5" w:rsidP="009814C4">
      <w:pPr>
        <w:suppressAutoHyphens w:val="0"/>
        <w:jc w:val="center"/>
        <w:rPr>
          <w:b/>
          <w:caps/>
          <w:szCs w:val="28"/>
          <w:lang w:eastAsia="ru-RU"/>
        </w:rPr>
      </w:pPr>
      <w:r w:rsidRPr="00935964">
        <w:rPr>
          <w:b/>
          <w:caps/>
          <w:szCs w:val="28"/>
          <w:lang w:eastAsia="ru-RU"/>
        </w:rPr>
        <w:t xml:space="preserve">Совет депутатов </w:t>
      </w:r>
    </w:p>
    <w:p w:rsidR="002B2BF5" w:rsidRPr="00935964" w:rsidRDefault="002B2BF5" w:rsidP="009814C4">
      <w:pPr>
        <w:suppressAutoHyphens w:val="0"/>
        <w:jc w:val="center"/>
        <w:rPr>
          <w:b/>
          <w:caps/>
          <w:szCs w:val="28"/>
          <w:lang w:eastAsia="ru-RU"/>
        </w:rPr>
      </w:pPr>
      <w:r w:rsidRPr="00935964">
        <w:rPr>
          <w:b/>
          <w:caps/>
          <w:szCs w:val="28"/>
          <w:lang w:eastAsia="ru-RU"/>
        </w:rPr>
        <w:t xml:space="preserve">БОЛОТНИКОВСКОГО СЕЛЬСКОГО ПОСЕЛЕНИЯ </w:t>
      </w:r>
    </w:p>
    <w:p w:rsidR="002B2BF5" w:rsidRPr="00935964" w:rsidRDefault="002B2BF5" w:rsidP="009814C4">
      <w:pPr>
        <w:suppressAutoHyphens w:val="0"/>
        <w:jc w:val="center"/>
        <w:rPr>
          <w:b/>
          <w:caps/>
          <w:szCs w:val="28"/>
          <w:lang w:eastAsia="ru-RU"/>
        </w:rPr>
      </w:pPr>
      <w:r w:rsidRPr="00935964">
        <w:rPr>
          <w:b/>
          <w:caps/>
          <w:szCs w:val="28"/>
          <w:lang w:eastAsia="ru-RU"/>
        </w:rPr>
        <w:t>Лямбирского муниципального района</w:t>
      </w:r>
    </w:p>
    <w:p w:rsidR="002B2BF5" w:rsidRPr="00935964" w:rsidRDefault="002B2BF5" w:rsidP="009814C4">
      <w:pPr>
        <w:suppressAutoHyphens w:val="0"/>
        <w:jc w:val="center"/>
        <w:rPr>
          <w:b/>
          <w:szCs w:val="28"/>
          <w:lang w:eastAsia="ru-RU"/>
        </w:rPr>
      </w:pPr>
      <w:r w:rsidRPr="00935964">
        <w:rPr>
          <w:b/>
          <w:szCs w:val="28"/>
          <w:lang w:eastAsia="ru-RU"/>
        </w:rPr>
        <w:t>РЕСПУБЛИКИ МОРДОВИЯ</w:t>
      </w:r>
    </w:p>
    <w:p w:rsidR="002B2BF5" w:rsidRPr="00935964" w:rsidRDefault="002B2BF5" w:rsidP="00B70E93">
      <w:pPr>
        <w:suppressAutoHyphens w:val="0"/>
        <w:jc w:val="both"/>
        <w:rPr>
          <w:b/>
          <w:szCs w:val="26"/>
          <w:lang w:eastAsia="ru-RU"/>
        </w:rPr>
      </w:pPr>
    </w:p>
    <w:p w:rsidR="002B2BF5" w:rsidRPr="00935964" w:rsidRDefault="002B2BF5" w:rsidP="00994A07">
      <w:pPr>
        <w:suppressAutoHyphens w:val="0"/>
        <w:rPr>
          <w:b/>
          <w:szCs w:val="32"/>
          <w:lang w:eastAsia="ru-RU"/>
        </w:rPr>
      </w:pPr>
      <w:r w:rsidRPr="00935964">
        <w:rPr>
          <w:b/>
          <w:szCs w:val="26"/>
          <w:lang w:eastAsia="ru-RU"/>
        </w:rPr>
        <w:t xml:space="preserve">                                                                       </w:t>
      </w:r>
      <w:r w:rsidRPr="00935964">
        <w:rPr>
          <w:b/>
          <w:szCs w:val="32"/>
          <w:lang w:eastAsia="ru-RU"/>
        </w:rPr>
        <w:t>РЕШЕНИЕ</w:t>
      </w:r>
    </w:p>
    <w:p w:rsidR="002B2BF5" w:rsidRPr="00935964" w:rsidRDefault="002B2BF5" w:rsidP="009814C4">
      <w:pPr>
        <w:suppressAutoHyphens w:val="0"/>
        <w:ind w:firstLine="561"/>
        <w:jc w:val="center"/>
        <w:rPr>
          <w:b/>
          <w:szCs w:val="32"/>
          <w:lang w:eastAsia="ru-RU"/>
        </w:rPr>
      </w:pPr>
    </w:p>
    <w:p w:rsidR="002B2BF5" w:rsidRPr="00935964" w:rsidRDefault="002B2BF5" w:rsidP="009814C4">
      <w:pPr>
        <w:suppressAutoHyphens w:val="0"/>
        <w:spacing w:line="360" w:lineRule="auto"/>
        <w:jc w:val="both"/>
        <w:rPr>
          <w:b/>
          <w:szCs w:val="20"/>
          <w:lang w:eastAsia="ru-RU"/>
        </w:rPr>
      </w:pPr>
      <w:r w:rsidRPr="00935964">
        <w:rPr>
          <w:b/>
          <w:szCs w:val="32"/>
          <w:lang w:eastAsia="ru-RU"/>
        </w:rPr>
        <w:t xml:space="preserve">  </w:t>
      </w:r>
      <w:r w:rsidRPr="00935964">
        <w:rPr>
          <w:b/>
          <w:szCs w:val="20"/>
          <w:lang w:eastAsia="ru-RU"/>
        </w:rPr>
        <w:t xml:space="preserve">от «18» октября 2019 г.                                                                                        </w:t>
      </w:r>
      <w:r>
        <w:rPr>
          <w:b/>
          <w:szCs w:val="20"/>
          <w:lang w:eastAsia="ru-RU"/>
        </w:rPr>
        <w:t xml:space="preserve">      </w:t>
      </w:r>
      <w:r w:rsidRPr="00935964">
        <w:rPr>
          <w:b/>
          <w:szCs w:val="20"/>
          <w:lang w:eastAsia="ru-RU"/>
        </w:rPr>
        <w:t xml:space="preserve"> № 72</w:t>
      </w:r>
    </w:p>
    <w:p w:rsidR="002B2BF5" w:rsidRPr="00935964" w:rsidRDefault="002B2BF5" w:rsidP="009814C4">
      <w:pPr>
        <w:suppressAutoHyphens w:val="0"/>
        <w:jc w:val="center"/>
        <w:rPr>
          <w:b/>
          <w:lang w:eastAsia="ru-RU"/>
        </w:rPr>
      </w:pPr>
      <w:r w:rsidRPr="00935964">
        <w:rPr>
          <w:b/>
          <w:lang w:eastAsia="ru-RU"/>
        </w:rPr>
        <w:t xml:space="preserve"> с. Болотниково</w:t>
      </w:r>
    </w:p>
    <w:p w:rsidR="002B2BF5" w:rsidRPr="00935964" w:rsidRDefault="002B2BF5" w:rsidP="009814C4">
      <w:pPr>
        <w:suppressAutoHyphens w:val="0"/>
        <w:jc w:val="center"/>
        <w:rPr>
          <w:b/>
          <w:lang w:eastAsia="ru-RU"/>
        </w:rPr>
      </w:pPr>
    </w:p>
    <w:p w:rsidR="002B2BF5" w:rsidRPr="00935964" w:rsidRDefault="002B2BF5" w:rsidP="00994A07">
      <w:pPr>
        <w:ind w:right="6"/>
        <w:jc w:val="center"/>
        <w:rPr>
          <w:b/>
          <w:szCs w:val="28"/>
        </w:rPr>
      </w:pPr>
      <w:r w:rsidRPr="00935964">
        <w:rPr>
          <w:b/>
          <w:szCs w:val="28"/>
        </w:rPr>
        <w:t xml:space="preserve"> О повышении должностных окладов в органах местного самоуправления Болотниковского сельского поселения Лямбирского муниципального района</w:t>
      </w:r>
      <w:bookmarkStart w:id="0" w:name="_GoBack"/>
      <w:bookmarkEnd w:id="0"/>
    </w:p>
    <w:p w:rsidR="002B2BF5" w:rsidRPr="00935964" w:rsidRDefault="002B2BF5" w:rsidP="00994A07">
      <w:pPr>
        <w:ind w:right="6"/>
        <w:jc w:val="center"/>
        <w:rPr>
          <w:b/>
          <w:szCs w:val="28"/>
        </w:rPr>
      </w:pPr>
    </w:p>
    <w:p w:rsidR="002B2BF5" w:rsidRPr="00935964" w:rsidRDefault="002B2BF5" w:rsidP="009814C4">
      <w:pPr>
        <w:ind w:right="4" w:firstLine="284"/>
        <w:jc w:val="both"/>
        <w:rPr>
          <w:szCs w:val="28"/>
        </w:rPr>
      </w:pPr>
    </w:p>
    <w:p w:rsidR="002B2BF5" w:rsidRPr="00935964" w:rsidRDefault="002B2BF5" w:rsidP="009814C4">
      <w:pPr>
        <w:ind w:right="4" w:firstLine="284"/>
        <w:jc w:val="both"/>
        <w:rPr>
          <w:szCs w:val="28"/>
        </w:rPr>
      </w:pPr>
      <w:r w:rsidRPr="00935964">
        <w:rPr>
          <w:szCs w:val="28"/>
        </w:rPr>
        <w:t xml:space="preserve">     В соответствии с Законом Республики Мордовия от 8 июня 2007 года  № 48-З «О регулировании отношений в сфере муниципальной службы», руководствуясь статьей 42 п.3 Устава Совет депутатов Болотниковского сельского поселения Лямбирского муниципального района Республики Мордовия </w:t>
      </w:r>
    </w:p>
    <w:p w:rsidR="002B2BF5" w:rsidRPr="00935964" w:rsidRDefault="002B2BF5" w:rsidP="009814C4">
      <w:pPr>
        <w:ind w:right="4" w:firstLine="284"/>
        <w:jc w:val="both"/>
        <w:rPr>
          <w:szCs w:val="28"/>
        </w:rPr>
      </w:pPr>
    </w:p>
    <w:p w:rsidR="002B2BF5" w:rsidRPr="00935964" w:rsidRDefault="002B2BF5" w:rsidP="008847E4">
      <w:pPr>
        <w:ind w:right="4"/>
        <w:jc w:val="center"/>
        <w:rPr>
          <w:b/>
          <w:szCs w:val="28"/>
        </w:rPr>
      </w:pPr>
      <w:r w:rsidRPr="00935964">
        <w:rPr>
          <w:b/>
          <w:szCs w:val="28"/>
        </w:rPr>
        <w:t>РЕШИЛ:</w:t>
      </w:r>
    </w:p>
    <w:p w:rsidR="002B2BF5" w:rsidRPr="00935964" w:rsidRDefault="002B2BF5" w:rsidP="008847E4">
      <w:pPr>
        <w:ind w:right="4"/>
        <w:jc w:val="center"/>
        <w:rPr>
          <w:b/>
          <w:szCs w:val="28"/>
        </w:rPr>
      </w:pPr>
    </w:p>
    <w:p w:rsidR="002B2BF5" w:rsidRPr="00935964" w:rsidRDefault="002B2BF5" w:rsidP="009814C4">
      <w:pPr>
        <w:numPr>
          <w:ilvl w:val="0"/>
          <w:numId w:val="1"/>
        </w:numPr>
        <w:tabs>
          <w:tab w:val="left" w:pos="993"/>
        </w:tabs>
        <w:ind w:left="0" w:right="4" w:firstLine="567"/>
        <w:jc w:val="both"/>
        <w:rPr>
          <w:szCs w:val="28"/>
        </w:rPr>
      </w:pPr>
      <w:r w:rsidRPr="00935964">
        <w:rPr>
          <w:szCs w:val="28"/>
        </w:rPr>
        <w:t>Повысить с 1 октября 2019 года в 1,043 раза должностные оклады должностного лица и лиц, замещающих должности муниципальной службы в Болотниковском сельском поселении Лямбирского муниципального района, установленные решением Совета депутатов Болотниковского сельского поселения Лямбирского муниципального района от 27 апреля 2013 года №53 «Об утверждении Положения о размерах и условиях оплаты труда муниципальных служащих Болотниковского сельского поселения Лямбирского муниципального района».</w:t>
      </w:r>
    </w:p>
    <w:p w:rsidR="002B2BF5" w:rsidRPr="00935964" w:rsidRDefault="002B2BF5" w:rsidP="009814C4">
      <w:pPr>
        <w:numPr>
          <w:ilvl w:val="0"/>
          <w:numId w:val="1"/>
        </w:numPr>
        <w:tabs>
          <w:tab w:val="left" w:pos="993"/>
        </w:tabs>
        <w:ind w:left="0" w:right="4" w:firstLine="567"/>
        <w:jc w:val="both"/>
        <w:rPr>
          <w:szCs w:val="28"/>
        </w:rPr>
      </w:pPr>
      <w:r w:rsidRPr="00935964">
        <w:rPr>
          <w:szCs w:val="28"/>
        </w:rPr>
        <w:t>Установить, что при повышении должностных окладов должностного лица и муниципальных служащих Болотниковского сельского поселения Лямбирского муниципального района их размеры подлежат округлению до целого рубля в сторону увеличения.</w:t>
      </w:r>
    </w:p>
    <w:p w:rsidR="002B2BF5" w:rsidRPr="00935964" w:rsidRDefault="002B2BF5" w:rsidP="009814C4">
      <w:pPr>
        <w:numPr>
          <w:ilvl w:val="0"/>
          <w:numId w:val="1"/>
        </w:numPr>
        <w:tabs>
          <w:tab w:val="left" w:pos="993"/>
        </w:tabs>
        <w:ind w:left="0" w:right="4" w:firstLine="567"/>
        <w:jc w:val="both"/>
        <w:rPr>
          <w:szCs w:val="28"/>
        </w:rPr>
      </w:pPr>
      <w:r w:rsidRPr="00935964">
        <w:rPr>
          <w:szCs w:val="28"/>
        </w:rPr>
        <w:t>Болотниковского сельского поселения Лямбирского муниципального района обеспечить финансирование расходов, связанных с исполнением настоящего решения.</w:t>
      </w:r>
    </w:p>
    <w:p w:rsidR="002B2BF5" w:rsidRPr="00935964" w:rsidRDefault="002B2BF5" w:rsidP="009814C4">
      <w:pPr>
        <w:numPr>
          <w:ilvl w:val="0"/>
          <w:numId w:val="1"/>
        </w:numPr>
        <w:tabs>
          <w:tab w:val="left" w:pos="993"/>
        </w:tabs>
        <w:ind w:left="0" w:right="4" w:firstLine="567"/>
        <w:jc w:val="both"/>
        <w:rPr>
          <w:szCs w:val="28"/>
        </w:rPr>
      </w:pPr>
      <w:r w:rsidRPr="00935964">
        <w:rPr>
          <w:szCs w:val="28"/>
        </w:rPr>
        <w:t>Настоящее решение вступает в силу после его официального опубликования в Информационном бюллетене Болотниковского сельского поселения Лямбирского муниципального района и распространяет свое действие на правоотношения, возникшие с 1 октября 2019 года.</w:t>
      </w:r>
    </w:p>
    <w:p w:rsidR="002B2BF5" w:rsidRPr="00935964" w:rsidRDefault="002B2BF5" w:rsidP="009814C4">
      <w:pPr>
        <w:tabs>
          <w:tab w:val="left" w:pos="993"/>
        </w:tabs>
        <w:ind w:right="4"/>
        <w:jc w:val="both"/>
        <w:rPr>
          <w:szCs w:val="28"/>
        </w:rPr>
      </w:pPr>
    </w:p>
    <w:p w:rsidR="002B2BF5" w:rsidRPr="00935964" w:rsidRDefault="002B2BF5" w:rsidP="009814C4">
      <w:pPr>
        <w:tabs>
          <w:tab w:val="left" w:pos="993"/>
        </w:tabs>
        <w:ind w:right="4"/>
        <w:jc w:val="both"/>
        <w:rPr>
          <w:szCs w:val="28"/>
        </w:rPr>
      </w:pPr>
    </w:p>
    <w:p w:rsidR="002B2BF5" w:rsidRPr="00935964" w:rsidRDefault="002B2BF5" w:rsidP="009814C4">
      <w:pPr>
        <w:tabs>
          <w:tab w:val="left" w:pos="993"/>
        </w:tabs>
        <w:ind w:right="4"/>
        <w:jc w:val="both"/>
        <w:rPr>
          <w:szCs w:val="28"/>
        </w:rPr>
      </w:pPr>
    </w:p>
    <w:p w:rsidR="002B2BF5" w:rsidRPr="00935964" w:rsidRDefault="002B2BF5" w:rsidP="009814C4">
      <w:pPr>
        <w:tabs>
          <w:tab w:val="left" w:pos="993"/>
        </w:tabs>
        <w:ind w:right="4"/>
        <w:jc w:val="both"/>
        <w:rPr>
          <w:szCs w:val="28"/>
        </w:rPr>
      </w:pPr>
      <w:r w:rsidRPr="00935964">
        <w:rPr>
          <w:szCs w:val="28"/>
        </w:rPr>
        <w:t>Глава Болотниковского сельского поселения</w:t>
      </w:r>
    </w:p>
    <w:p w:rsidR="002B2BF5" w:rsidRPr="00935964" w:rsidRDefault="002B2BF5" w:rsidP="009814C4">
      <w:pPr>
        <w:tabs>
          <w:tab w:val="left" w:pos="993"/>
        </w:tabs>
        <w:ind w:right="4"/>
        <w:jc w:val="both"/>
      </w:pPr>
      <w:r w:rsidRPr="00935964">
        <w:rPr>
          <w:szCs w:val="28"/>
        </w:rPr>
        <w:t xml:space="preserve">Лямбирского муниципального района                                                Е.А. Чекалдаева </w:t>
      </w:r>
    </w:p>
    <w:p w:rsidR="002B2BF5" w:rsidRPr="00935964" w:rsidRDefault="002B2BF5">
      <w:pPr>
        <w:rPr>
          <w:b/>
          <w:szCs w:val="28"/>
        </w:rPr>
      </w:pPr>
    </w:p>
    <w:sectPr w:rsidR="002B2BF5" w:rsidRPr="00935964" w:rsidSect="00195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F6CB4"/>
    <w:multiLevelType w:val="hybridMultilevel"/>
    <w:tmpl w:val="BA6A1740"/>
    <w:lvl w:ilvl="0" w:tplc="C2B2E3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14C4"/>
    <w:rsid w:val="000004B1"/>
    <w:rsid w:val="000765C4"/>
    <w:rsid w:val="00091C73"/>
    <w:rsid w:val="000B6F62"/>
    <w:rsid w:val="000F5485"/>
    <w:rsid w:val="00195AB9"/>
    <w:rsid w:val="001B18C1"/>
    <w:rsid w:val="00231620"/>
    <w:rsid w:val="002666F3"/>
    <w:rsid w:val="002B2BF5"/>
    <w:rsid w:val="003526FB"/>
    <w:rsid w:val="00390101"/>
    <w:rsid w:val="0039144F"/>
    <w:rsid w:val="00401447"/>
    <w:rsid w:val="004404CE"/>
    <w:rsid w:val="00700051"/>
    <w:rsid w:val="007B10D8"/>
    <w:rsid w:val="0086298E"/>
    <w:rsid w:val="008847E4"/>
    <w:rsid w:val="008D7136"/>
    <w:rsid w:val="00935964"/>
    <w:rsid w:val="009814C4"/>
    <w:rsid w:val="00994A07"/>
    <w:rsid w:val="00A229D7"/>
    <w:rsid w:val="00A61894"/>
    <w:rsid w:val="00AB1C3D"/>
    <w:rsid w:val="00AD21B2"/>
    <w:rsid w:val="00B029E2"/>
    <w:rsid w:val="00B70E93"/>
    <w:rsid w:val="00D91B42"/>
    <w:rsid w:val="00E0730A"/>
    <w:rsid w:val="00E40128"/>
    <w:rsid w:val="00EF4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4C4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814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814C4"/>
    <w:rPr>
      <w:rFonts w:ascii="Segoe UI" w:hAnsi="Segoe UI" w:cs="Segoe UI"/>
      <w:sz w:val="18"/>
      <w:szCs w:val="18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1</Pages>
  <Words>303</Words>
  <Characters>1728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Боладм-1</cp:lastModifiedBy>
  <cp:revision>10</cp:revision>
  <cp:lastPrinted>2019-11-05T11:29:00Z</cp:lastPrinted>
  <dcterms:created xsi:type="dcterms:W3CDTF">2019-10-15T10:08:00Z</dcterms:created>
  <dcterms:modified xsi:type="dcterms:W3CDTF">2019-11-05T11:30:00Z</dcterms:modified>
</cp:coreProperties>
</file>