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D3" w:rsidRDefault="00916AD3" w:rsidP="004E431B">
      <w:pPr>
        <w:pStyle w:val="Title"/>
        <w:rPr>
          <w:sz w:val="28"/>
          <w:szCs w:val="28"/>
        </w:rPr>
      </w:pPr>
    </w:p>
    <w:p w:rsidR="00916AD3" w:rsidRDefault="00916AD3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АДМИНИСТРАЦИЯ БОЛОТНИКОВСКОГО СЕЛЬСКОГО ПОСЕЛЕНИЯ</w:t>
      </w:r>
    </w:p>
    <w:p w:rsidR="00916AD3" w:rsidRDefault="00916AD3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916AD3" w:rsidRDefault="00916AD3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16AD3" w:rsidRPr="00D315E8" w:rsidRDefault="00916AD3" w:rsidP="004E431B">
      <w:pPr>
        <w:pStyle w:val="Title"/>
        <w:spacing w:line="360" w:lineRule="auto"/>
        <w:jc w:val="left"/>
        <w:rPr>
          <w:sz w:val="40"/>
        </w:rPr>
      </w:pPr>
    </w:p>
    <w:p w:rsidR="00916AD3" w:rsidRPr="00B6304C" w:rsidRDefault="00916AD3" w:rsidP="004E431B">
      <w:pPr>
        <w:pStyle w:val="Title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916AD3" w:rsidRDefault="00916AD3" w:rsidP="004E431B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«18»  мая  2020 года                                                                                   № 14</w:t>
      </w:r>
    </w:p>
    <w:p w:rsidR="00916AD3" w:rsidRPr="004E431B" w:rsidRDefault="00916AD3" w:rsidP="004E431B">
      <w:pPr>
        <w:jc w:val="center"/>
        <w:rPr>
          <w:sz w:val="28"/>
          <w:szCs w:val="28"/>
        </w:rPr>
      </w:pPr>
      <w:r w:rsidRPr="004E431B">
        <w:t>с.</w:t>
      </w:r>
      <w:r>
        <w:t>Болотниково</w:t>
      </w:r>
    </w:p>
    <w:p w:rsidR="00916AD3" w:rsidRDefault="00916AD3" w:rsidP="007616E4">
      <w:pPr>
        <w:ind w:right="3543"/>
        <w:jc w:val="both"/>
        <w:rPr>
          <w:sz w:val="28"/>
          <w:szCs w:val="28"/>
        </w:rPr>
      </w:pPr>
    </w:p>
    <w:p w:rsidR="00916AD3" w:rsidRPr="004E431B" w:rsidRDefault="00916AD3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 антинаркотических</w:t>
      </w:r>
      <w:r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мероприятий  на территории  </w:t>
      </w:r>
      <w:r>
        <w:rPr>
          <w:b/>
          <w:sz w:val="28"/>
          <w:szCs w:val="28"/>
        </w:rPr>
        <w:t xml:space="preserve">Болотниковского </w:t>
      </w:r>
      <w:r w:rsidRPr="004E431B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Лямбирского</w:t>
      </w:r>
      <w:r w:rsidRPr="004E431B">
        <w:rPr>
          <w:b/>
          <w:sz w:val="28"/>
          <w:szCs w:val="28"/>
        </w:rPr>
        <w:t xml:space="preserve"> муниципального района на 20</w:t>
      </w:r>
      <w:r>
        <w:rPr>
          <w:b/>
          <w:sz w:val="28"/>
          <w:szCs w:val="28"/>
        </w:rPr>
        <w:t>20</w:t>
      </w:r>
      <w:r w:rsidRPr="004E43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916AD3" w:rsidRDefault="00916AD3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6AD3" w:rsidRDefault="00916AD3" w:rsidP="00971D73">
      <w:pPr>
        <w:jc w:val="both"/>
        <w:rPr>
          <w:sz w:val="28"/>
          <w:szCs w:val="28"/>
        </w:rPr>
      </w:pPr>
      <w:r>
        <w:t xml:space="preserve">            </w:t>
      </w:r>
      <w:r>
        <w:rPr>
          <w:sz w:val="28"/>
          <w:szCs w:val="28"/>
        </w:rPr>
        <w:t xml:space="preserve">В целях профилактики наркомании, токсикомании, </w:t>
      </w:r>
      <w:r w:rsidRPr="00971D73">
        <w:rPr>
          <w:bCs/>
          <w:iCs/>
          <w:color w:val="000000"/>
          <w:sz w:val="28"/>
          <w:szCs w:val="28"/>
        </w:rPr>
        <w:t>алкоголизма</w:t>
      </w:r>
      <w:r>
        <w:rPr>
          <w:bCs/>
          <w:iCs/>
          <w:color w:val="000000"/>
          <w:sz w:val="28"/>
          <w:szCs w:val="28"/>
        </w:rPr>
        <w:t xml:space="preserve"> и </w:t>
      </w:r>
      <w:r w:rsidRPr="00126821">
        <w:rPr>
          <w:bCs/>
          <w:iCs/>
          <w:color w:val="000000"/>
        </w:rPr>
        <w:t xml:space="preserve"> </w:t>
      </w:r>
      <w:r w:rsidRPr="00971D73">
        <w:rPr>
          <w:bCs/>
          <w:iCs/>
          <w:color w:val="000000"/>
          <w:sz w:val="28"/>
          <w:szCs w:val="28"/>
        </w:rPr>
        <w:t xml:space="preserve">табакокурения </w:t>
      </w:r>
      <w:r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Болотниковского сельского поселения, в соответствии с Федеральным законом  от 06 октября 2003 г. № 131-ФЗ «Об общих принципах организации местного самоуправления в Российской Федерации»,  Федеральным законом от 08.01.2008 г. № 3-ФЗ «О наркотических средствах и психотропных веществах», в соответствии с   Уставом Болотниковского  сельского поселения Лямбирского </w:t>
      </w:r>
      <w:r>
        <w:rPr>
          <w:rStyle w:val="Strong"/>
          <w:b w:val="0"/>
          <w:sz w:val="28"/>
          <w:szCs w:val="28"/>
        </w:rPr>
        <w:t>муниципального района, администрация Болотниковского сельского поселения постановляет</w:t>
      </w:r>
      <w:r>
        <w:rPr>
          <w:sz w:val="28"/>
          <w:szCs w:val="28"/>
        </w:rPr>
        <w:t xml:space="preserve">: </w:t>
      </w:r>
    </w:p>
    <w:p w:rsidR="00916AD3" w:rsidRDefault="00916AD3" w:rsidP="00971D73">
      <w:pPr>
        <w:jc w:val="both"/>
        <w:rPr>
          <w:sz w:val="28"/>
          <w:szCs w:val="28"/>
        </w:rPr>
      </w:pPr>
    </w:p>
    <w:p w:rsidR="00916AD3" w:rsidRPr="00971D73" w:rsidRDefault="00916AD3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 антинаркотических мероприятий на территории  Болотниковского сельского поселения Лямбирского  муниципального района на 2020  год </w:t>
      </w:r>
      <w:r w:rsidRPr="00971D73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71D73">
        <w:rPr>
          <w:sz w:val="28"/>
          <w:szCs w:val="28"/>
        </w:rPr>
        <w:t>.</w:t>
      </w:r>
    </w:p>
    <w:p w:rsidR="00916AD3" w:rsidRDefault="00916AD3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информационном бюллетене Болотниковского сельского поселения,  разместить на официальном сайте поселения в сети Интернет. </w:t>
      </w:r>
    </w:p>
    <w:p w:rsidR="00916AD3" w:rsidRDefault="00916AD3" w:rsidP="00020E9F">
      <w:pPr>
        <w:pStyle w:val="NormalWeb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выполнением настоящего постановления оставляю за собой.</w:t>
      </w:r>
    </w:p>
    <w:p w:rsidR="00916AD3" w:rsidRDefault="00916AD3" w:rsidP="007616E4">
      <w:pPr>
        <w:jc w:val="both"/>
        <w:rPr>
          <w:sz w:val="28"/>
          <w:szCs w:val="28"/>
        </w:rPr>
      </w:pPr>
    </w:p>
    <w:p w:rsidR="00916AD3" w:rsidRDefault="00916AD3" w:rsidP="007616E4">
      <w:pPr>
        <w:jc w:val="both"/>
        <w:rPr>
          <w:sz w:val="28"/>
          <w:szCs w:val="28"/>
        </w:rPr>
      </w:pPr>
    </w:p>
    <w:p w:rsidR="00916AD3" w:rsidRDefault="00916AD3" w:rsidP="007616E4">
      <w:pPr>
        <w:jc w:val="both"/>
        <w:rPr>
          <w:sz w:val="28"/>
          <w:szCs w:val="28"/>
        </w:rPr>
      </w:pPr>
    </w:p>
    <w:p w:rsidR="00916AD3" w:rsidRDefault="00916AD3" w:rsidP="007616E4">
      <w:pPr>
        <w:jc w:val="both"/>
        <w:rPr>
          <w:sz w:val="28"/>
          <w:szCs w:val="28"/>
        </w:rPr>
      </w:pPr>
    </w:p>
    <w:p w:rsidR="00916AD3" w:rsidRDefault="00916AD3" w:rsidP="007616E4">
      <w:pPr>
        <w:jc w:val="both"/>
        <w:rPr>
          <w:sz w:val="28"/>
          <w:szCs w:val="28"/>
        </w:rPr>
      </w:pPr>
    </w:p>
    <w:p w:rsidR="00916AD3" w:rsidRDefault="00916AD3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Болотниковского</w:t>
      </w:r>
    </w:p>
    <w:p w:rsidR="00916AD3" w:rsidRPr="00AC3DB8" w:rsidRDefault="00916AD3" w:rsidP="007616E4">
      <w:pPr>
        <w:rPr>
          <w:b/>
          <w:sz w:val="16"/>
          <w:szCs w:val="16"/>
        </w:rPr>
      </w:pPr>
      <w:r w:rsidRPr="00AC3DB8">
        <w:rPr>
          <w:b/>
          <w:sz w:val="28"/>
          <w:szCs w:val="28"/>
        </w:rPr>
        <w:t xml:space="preserve"> сельского поселения   </w:t>
      </w:r>
      <w:r>
        <w:rPr>
          <w:b/>
          <w:sz w:val="28"/>
          <w:szCs w:val="28"/>
        </w:rPr>
        <w:t xml:space="preserve">                         </w:t>
      </w:r>
      <w:r w:rsidRPr="00AC3DB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Е.А. Чекалдаева</w:t>
      </w:r>
    </w:p>
    <w:p w:rsidR="00916AD3" w:rsidRDefault="00916AD3" w:rsidP="007616E4">
      <w:pPr>
        <w:rPr>
          <w:sz w:val="16"/>
          <w:szCs w:val="16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  <w:rPr>
          <w:sz w:val="20"/>
          <w:szCs w:val="20"/>
        </w:rPr>
      </w:pPr>
    </w:p>
    <w:p w:rsidR="00916AD3" w:rsidRDefault="00916AD3" w:rsidP="007616E4">
      <w:pPr>
        <w:jc w:val="right"/>
      </w:pPr>
    </w:p>
    <w:p w:rsidR="00916AD3" w:rsidRPr="00A65CDE" w:rsidRDefault="00916AD3" w:rsidP="007616E4">
      <w:pPr>
        <w:jc w:val="right"/>
      </w:pPr>
      <w:r w:rsidRPr="00A65CDE">
        <w:t xml:space="preserve">Приложение </w:t>
      </w:r>
    </w:p>
    <w:p w:rsidR="00916AD3" w:rsidRDefault="00916AD3" w:rsidP="007616E4">
      <w:pPr>
        <w:jc w:val="right"/>
      </w:pPr>
      <w:r>
        <w:t xml:space="preserve">к постановлению  </w:t>
      </w:r>
    </w:p>
    <w:p w:rsidR="00916AD3" w:rsidRPr="00A65CDE" w:rsidRDefault="00916AD3" w:rsidP="00A65CDE">
      <w:pPr>
        <w:jc w:val="right"/>
      </w:pPr>
      <w:r>
        <w:t xml:space="preserve">Болотниковского </w:t>
      </w:r>
      <w:r w:rsidRPr="00A65CDE">
        <w:t xml:space="preserve">сельского поселения </w:t>
      </w:r>
    </w:p>
    <w:p w:rsidR="00916AD3" w:rsidRPr="00A65CDE" w:rsidRDefault="00916AD3" w:rsidP="007616E4">
      <w:pPr>
        <w:jc w:val="right"/>
      </w:pPr>
      <w:r w:rsidRPr="00A65CDE">
        <w:t xml:space="preserve">от  </w:t>
      </w:r>
      <w:r>
        <w:t>18.05.2020 г</w:t>
      </w:r>
      <w:r w:rsidRPr="00A65CDE">
        <w:t>.</w:t>
      </w:r>
      <w:r>
        <w:t xml:space="preserve"> №14</w:t>
      </w:r>
    </w:p>
    <w:p w:rsidR="00916AD3" w:rsidRPr="00A65CDE" w:rsidRDefault="00916AD3" w:rsidP="007616E4">
      <w:pPr>
        <w:jc w:val="center"/>
      </w:pPr>
    </w:p>
    <w:p w:rsidR="00916AD3" w:rsidRDefault="00916AD3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 </w:t>
      </w:r>
    </w:p>
    <w:p w:rsidR="00916AD3" w:rsidRPr="00592C0E" w:rsidRDefault="00916AD3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антинаркотических мероприятий на территории  </w:t>
      </w:r>
      <w:r>
        <w:rPr>
          <w:b/>
          <w:sz w:val="28"/>
          <w:szCs w:val="28"/>
        </w:rPr>
        <w:t xml:space="preserve">Болотниковского </w:t>
      </w:r>
      <w:r w:rsidRPr="00592C0E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 xml:space="preserve">Лямбирского </w:t>
      </w:r>
      <w:r w:rsidRPr="00592C0E">
        <w:rPr>
          <w:b/>
          <w:sz w:val="28"/>
          <w:szCs w:val="28"/>
        </w:rPr>
        <w:t>муниципального района на 20</w:t>
      </w:r>
      <w:r>
        <w:rPr>
          <w:b/>
          <w:sz w:val="28"/>
          <w:szCs w:val="28"/>
        </w:rPr>
        <w:t>20</w:t>
      </w:r>
      <w:r w:rsidRPr="00592C0E">
        <w:rPr>
          <w:b/>
          <w:sz w:val="28"/>
          <w:szCs w:val="28"/>
        </w:rPr>
        <w:t xml:space="preserve"> год</w:t>
      </w:r>
    </w:p>
    <w:p w:rsidR="00916AD3" w:rsidRPr="00592C0E" w:rsidRDefault="00916AD3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5227"/>
        <w:gridCol w:w="2112"/>
        <w:gridCol w:w="48"/>
        <w:gridCol w:w="1951"/>
      </w:tblGrid>
      <w:tr w:rsidR="00916AD3" w:rsidRPr="00F13F28" w:rsidTr="00D171E3">
        <w:trPr>
          <w:trHeight w:val="575"/>
          <w:tblHeader/>
        </w:trPr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</w:tcPr>
          <w:p w:rsidR="00916AD3" w:rsidRPr="00F13F28" w:rsidRDefault="00916AD3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916AD3" w:rsidRPr="00F13F28" w:rsidTr="00657AF2">
        <w:tc>
          <w:tcPr>
            <w:tcW w:w="10035" w:type="dxa"/>
            <w:gridSpan w:val="5"/>
          </w:tcPr>
          <w:p w:rsidR="00916AD3" w:rsidRPr="00AC3DB8" w:rsidRDefault="00916AD3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антинаркотической комиссии </w:t>
            </w:r>
            <w:r>
              <w:rPr>
                <w:lang w:eastAsia="en-US"/>
              </w:rPr>
              <w:t xml:space="preserve">Лямбирского </w:t>
            </w:r>
            <w:r w:rsidRPr="00F13F28">
              <w:rPr>
                <w:lang w:eastAsia="en-US"/>
              </w:rPr>
              <w:t>му</w:t>
            </w:r>
            <w:r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мероприятий по профилактике наркомании,  токсикомании, алкоголизма и табакокурения на  территории поселения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020E9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>
              <w:rPr>
                <w:lang w:eastAsia="en-US"/>
              </w:rPr>
              <w:t>, МОУ «Болотниковской ООШ»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1.5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464816">
        <w:tc>
          <w:tcPr>
            <w:tcW w:w="10035" w:type="dxa"/>
            <w:gridSpan w:val="5"/>
          </w:tcPr>
          <w:p w:rsidR="00916AD3" w:rsidRPr="00AC3DB8" w:rsidRDefault="00916AD3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</w:tcPr>
          <w:p w:rsidR="00916AD3" w:rsidRPr="00F13F28" w:rsidRDefault="00916AD3" w:rsidP="00020E9F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r>
              <w:rPr>
                <w:lang w:eastAsia="en-US"/>
              </w:rPr>
              <w:t xml:space="preserve">Болотниковском Доме культуры </w:t>
            </w:r>
            <w:r w:rsidRPr="00F13F28">
              <w:rPr>
                <w:lang w:eastAsia="en-US"/>
              </w:rPr>
              <w:t>мероприятий по пропаганде здорового образа жизни и профилактике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E012D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Заведующая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сельским клубом </w:t>
            </w:r>
            <w:r w:rsidRPr="00F13F28">
              <w:rPr>
                <w:lang w:eastAsia="en-US"/>
              </w:rPr>
              <w:t>(по плану работы данн</w:t>
            </w:r>
            <w:r>
              <w:rPr>
                <w:lang w:eastAsia="en-US"/>
              </w:rPr>
              <w:t>ого</w:t>
            </w:r>
            <w:r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bookmarkStart w:id="0" w:name="_GoBack"/>
            <w:bookmarkEnd w:id="0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>
              <w:rPr>
                <w:lang w:eastAsia="en-US"/>
              </w:rPr>
              <w:t>3.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>
              <w:rPr>
                <w:lang w:eastAsia="en-US"/>
              </w:rPr>
              <w:t>информационном бюллетене Болотниковского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916AD3" w:rsidRPr="00F13F28" w:rsidRDefault="00916AD3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Pr="00F13F28">
              <w:rPr>
                <w:lang w:eastAsia="en-US"/>
              </w:rPr>
              <w:t>,  библиотек</w:t>
            </w:r>
            <w:r>
              <w:rPr>
                <w:lang w:eastAsia="en-US"/>
              </w:rPr>
              <w:t>е</w:t>
            </w:r>
            <w:r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сельского п</w:t>
            </w:r>
            <w:r w:rsidRPr="00F13F28">
              <w:rPr>
                <w:lang w:eastAsia="en-US"/>
              </w:rPr>
              <w:t>оселения</w:t>
            </w:r>
            <w:r>
              <w:rPr>
                <w:lang w:eastAsia="en-US"/>
              </w:rPr>
              <w:t>,</w:t>
            </w:r>
          </w:p>
          <w:p w:rsidR="00916AD3" w:rsidRPr="00F13F28" w:rsidRDefault="00916AD3" w:rsidP="00E012DD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заведующ</w:t>
            </w:r>
            <w:r>
              <w:rPr>
                <w:lang w:eastAsia="en-US"/>
              </w:rPr>
              <w:t>ие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сельским клубом</w:t>
            </w:r>
            <w:r w:rsidRPr="00F13F28">
              <w:rPr>
                <w:lang w:eastAsia="en-US"/>
              </w:rPr>
              <w:t xml:space="preserve"> и библиотек</w:t>
            </w:r>
            <w:r>
              <w:rPr>
                <w:lang w:eastAsia="en-US"/>
              </w:rPr>
              <w:t>ой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</w:p>
        </w:tc>
      </w:tr>
      <w:tr w:rsidR="00916AD3" w:rsidRPr="00F13F28" w:rsidTr="00647E62">
        <w:tc>
          <w:tcPr>
            <w:tcW w:w="10035" w:type="dxa"/>
            <w:gridSpan w:val="5"/>
          </w:tcPr>
          <w:p w:rsidR="00916AD3" w:rsidRPr="00AC3DB8" w:rsidRDefault="00916AD3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>профилактике наркомании, токсикомании, алкоголизма и табакокурения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916AD3" w:rsidRPr="00F13F28" w:rsidTr="002717FD">
        <w:trPr>
          <w:trHeight w:val="1170"/>
        </w:trPr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916AD3" w:rsidRPr="00F13F28" w:rsidRDefault="00916AD3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916AD3" w:rsidRPr="00F13F28" w:rsidTr="00F870F9">
        <w:tc>
          <w:tcPr>
            <w:tcW w:w="10035" w:type="dxa"/>
            <w:gridSpan w:val="5"/>
          </w:tcPr>
          <w:p w:rsidR="00916AD3" w:rsidRPr="00AC3DB8" w:rsidRDefault="00916AD3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916AD3" w:rsidRPr="00F13F28" w:rsidTr="00D171E3">
        <w:trPr>
          <w:trHeight w:val="1157"/>
        </w:trPr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</w:tcPr>
          <w:p w:rsidR="00916AD3" w:rsidRPr="00F13F28" w:rsidRDefault="00916AD3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Один раз в полугодие отчет по реализации мероприятий  плана мероприятий по антинаркотической направленности по профилактике наркомании, токсикомании, алкоголизма и табакокурения  на территории  </w:t>
            </w:r>
            <w:r>
              <w:rPr>
                <w:lang w:eastAsia="en-US"/>
              </w:rPr>
              <w:t xml:space="preserve">Болотниковского </w:t>
            </w:r>
            <w:r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916AD3" w:rsidRPr="00F13F28" w:rsidTr="00D171E3">
        <w:tc>
          <w:tcPr>
            <w:tcW w:w="69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</w:tcPr>
          <w:p w:rsidR="00916AD3" w:rsidRPr="00F13F28" w:rsidRDefault="00916AD3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916AD3" w:rsidRPr="00F13F28" w:rsidRDefault="00916AD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916AD3" w:rsidRPr="00F13F28" w:rsidRDefault="00916AD3" w:rsidP="00D05103">
      <w:pPr>
        <w:jc w:val="both"/>
      </w:pPr>
    </w:p>
    <w:p w:rsidR="00916AD3" w:rsidRPr="00F13F28" w:rsidRDefault="00916AD3" w:rsidP="00D05103"/>
    <w:p w:rsidR="00916AD3" w:rsidRPr="00F13F28" w:rsidRDefault="00916AD3" w:rsidP="00D05103"/>
    <w:sectPr w:rsidR="00916AD3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6E4"/>
    <w:rsid w:val="00000428"/>
    <w:rsid w:val="00020E9F"/>
    <w:rsid w:val="00036E76"/>
    <w:rsid w:val="00045635"/>
    <w:rsid w:val="00094E42"/>
    <w:rsid w:val="000B2339"/>
    <w:rsid w:val="00100221"/>
    <w:rsid w:val="00126821"/>
    <w:rsid w:val="001670B6"/>
    <w:rsid w:val="002717FD"/>
    <w:rsid w:val="0046037B"/>
    <w:rsid w:val="00464816"/>
    <w:rsid w:val="0047411E"/>
    <w:rsid w:val="004B1C94"/>
    <w:rsid w:val="004E431B"/>
    <w:rsid w:val="00592C0E"/>
    <w:rsid w:val="00647E62"/>
    <w:rsid w:val="00657AF2"/>
    <w:rsid w:val="006B6CFE"/>
    <w:rsid w:val="00754273"/>
    <w:rsid w:val="007616E4"/>
    <w:rsid w:val="0081663E"/>
    <w:rsid w:val="00820B90"/>
    <w:rsid w:val="00842626"/>
    <w:rsid w:val="008A5745"/>
    <w:rsid w:val="008B0B9D"/>
    <w:rsid w:val="008B3907"/>
    <w:rsid w:val="008C2351"/>
    <w:rsid w:val="00914C49"/>
    <w:rsid w:val="00916AD3"/>
    <w:rsid w:val="00971D73"/>
    <w:rsid w:val="009A1E9A"/>
    <w:rsid w:val="00A32754"/>
    <w:rsid w:val="00A600CE"/>
    <w:rsid w:val="00A65CDE"/>
    <w:rsid w:val="00A94403"/>
    <w:rsid w:val="00AB728B"/>
    <w:rsid w:val="00AC3DB8"/>
    <w:rsid w:val="00B561C1"/>
    <w:rsid w:val="00B6304C"/>
    <w:rsid w:val="00BD100F"/>
    <w:rsid w:val="00BD7A5F"/>
    <w:rsid w:val="00C416AF"/>
    <w:rsid w:val="00C65A7D"/>
    <w:rsid w:val="00CB20AF"/>
    <w:rsid w:val="00CD1C80"/>
    <w:rsid w:val="00CF0042"/>
    <w:rsid w:val="00D05103"/>
    <w:rsid w:val="00D171E3"/>
    <w:rsid w:val="00D25773"/>
    <w:rsid w:val="00D315E8"/>
    <w:rsid w:val="00D34EAB"/>
    <w:rsid w:val="00DC1997"/>
    <w:rsid w:val="00DD33DB"/>
    <w:rsid w:val="00DE1DF3"/>
    <w:rsid w:val="00E012DD"/>
    <w:rsid w:val="00E63102"/>
    <w:rsid w:val="00ED6860"/>
    <w:rsid w:val="00EE2AB8"/>
    <w:rsid w:val="00F13F28"/>
    <w:rsid w:val="00F8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E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616E4"/>
    <w:pPr>
      <w:spacing w:after="360"/>
    </w:pPr>
  </w:style>
  <w:style w:type="paragraph" w:customStyle="1" w:styleId="1">
    <w:name w:val="Обычный1"/>
    <w:uiPriority w:val="99"/>
    <w:semiHidden/>
    <w:rsid w:val="007616E4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7616E4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61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6E4"/>
    <w:rPr>
      <w:rFonts w:ascii="Tahoma" w:hAnsi="Tahoma" w:cs="Tahoma"/>
      <w:sz w:val="16"/>
      <w:szCs w:val="16"/>
      <w:lang w:eastAsia="ru-RU"/>
    </w:rPr>
  </w:style>
  <w:style w:type="paragraph" w:styleId="Title">
    <w:name w:val="Title"/>
    <w:basedOn w:val="Normal"/>
    <w:link w:val="TitleChar"/>
    <w:uiPriority w:val="99"/>
    <w:qFormat/>
    <w:rsid w:val="004E431B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E431B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33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764</Words>
  <Characters>4357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1</dc:creator>
  <cp:keywords/>
  <dc:description/>
  <cp:lastModifiedBy>Боладм-1</cp:lastModifiedBy>
  <cp:revision>2</cp:revision>
  <cp:lastPrinted>2020-04-14T05:22:00Z</cp:lastPrinted>
  <dcterms:created xsi:type="dcterms:W3CDTF">2020-05-28T07:56:00Z</dcterms:created>
  <dcterms:modified xsi:type="dcterms:W3CDTF">2020-05-28T07:56:00Z</dcterms:modified>
</cp:coreProperties>
</file>