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75D" w:rsidRDefault="00F5575D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БОЛОТНИКОВСКОГО СЕЛЬСКОГО ПОСЕЛЕНИЯ </w:t>
      </w:r>
    </w:p>
    <w:p w:rsidR="00F5575D" w:rsidRPr="009D34C4" w:rsidRDefault="00F5575D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F5575D" w:rsidRPr="00034282" w:rsidRDefault="00F5575D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F5575D" w:rsidRDefault="00F5575D" w:rsidP="00E153B5">
      <w:pPr>
        <w:spacing w:line="360" w:lineRule="auto"/>
        <w:jc w:val="center"/>
        <w:rPr>
          <w:b/>
          <w:sz w:val="40"/>
          <w:szCs w:val="40"/>
        </w:rPr>
      </w:pPr>
    </w:p>
    <w:p w:rsidR="00F5575D" w:rsidRPr="00B252A4" w:rsidRDefault="00F5575D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F5575D" w:rsidRPr="002057C9" w:rsidRDefault="00F5575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«27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июля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20 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             №27</w:t>
      </w:r>
    </w:p>
    <w:p w:rsidR="00F5575D" w:rsidRDefault="00F5575D" w:rsidP="00E153B5">
      <w:pPr>
        <w:spacing w:line="360" w:lineRule="auto"/>
        <w:jc w:val="center"/>
        <w:rPr>
          <w:sz w:val="28"/>
          <w:szCs w:val="28"/>
        </w:rPr>
      </w:pPr>
    </w:p>
    <w:p w:rsidR="00F5575D" w:rsidRDefault="00F5575D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>
        <w:rPr>
          <w:sz w:val="20"/>
          <w:szCs w:val="20"/>
        </w:rPr>
        <w:t xml:space="preserve"> Болотниково</w:t>
      </w:r>
    </w:p>
    <w:p w:rsidR="00F5575D" w:rsidRPr="009D34C4" w:rsidRDefault="00F5575D" w:rsidP="00E153B5">
      <w:pPr>
        <w:jc w:val="center"/>
        <w:rPr>
          <w:sz w:val="20"/>
          <w:szCs w:val="20"/>
        </w:rPr>
      </w:pPr>
    </w:p>
    <w:p w:rsidR="00F5575D" w:rsidRDefault="00F5575D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Болотниковского сельского поселения  Лямбирского муниципального района за </w:t>
      </w:r>
      <w:r>
        <w:rPr>
          <w:b/>
          <w:sz w:val="28"/>
          <w:szCs w:val="28"/>
          <w:lang w:val="en-US"/>
        </w:rPr>
        <w:t>II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2020 года</w:t>
      </w:r>
    </w:p>
    <w:p w:rsidR="00F5575D" w:rsidRDefault="00F5575D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F5575D" w:rsidRDefault="00F5575D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F5575D" w:rsidRPr="001063FB" w:rsidRDefault="00F5575D" w:rsidP="00E153B5">
      <w:pPr>
        <w:pStyle w:val="Title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9D5B58">
        <w:rPr>
          <w:b w:val="0"/>
          <w:szCs w:val="28"/>
          <w:highlight w:val="yellow"/>
        </w:rPr>
        <w:t xml:space="preserve">решением Совета депутатов </w:t>
      </w:r>
      <w:r>
        <w:rPr>
          <w:b w:val="0"/>
          <w:szCs w:val="28"/>
          <w:highlight w:val="yellow"/>
        </w:rPr>
        <w:t xml:space="preserve">Болотниковского сельского поселения </w:t>
      </w:r>
      <w:r w:rsidRPr="009D5B58">
        <w:rPr>
          <w:b w:val="0"/>
          <w:szCs w:val="28"/>
          <w:highlight w:val="yellow"/>
        </w:rPr>
        <w:t>Лямбирского муниципального района от</w:t>
      </w:r>
      <w:r>
        <w:rPr>
          <w:b w:val="0"/>
          <w:szCs w:val="28"/>
        </w:rPr>
        <w:t xml:space="preserve"> 25 февраля 2016г. №17/3 «</w:t>
      </w:r>
      <w:r w:rsidRPr="002057C9">
        <w:rPr>
          <w:b w:val="0"/>
          <w:szCs w:val="28"/>
          <w:highlight w:val="yellow"/>
        </w:rPr>
        <w:t xml:space="preserve">Об утверждении Положения о бюджетном процессе в </w:t>
      </w:r>
      <w:r>
        <w:rPr>
          <w:b w:val="0"/>
          <w:szCs w:val="28"/>
          <w:highlight w:val="yellow"/>
        </w:rPr>
        <w:t xml:space="preserve">Болотниковском сельском поселении </w:t>
      </w:r>
      <w:r w:rsidRPr="002057C9">
        <w:rPr>
          <w:b w:val="0"/>
          <w:szCs w:val="28"/>
          <w:highlight w:val="yellow"/>
        </w:rPr>
        <w:t>Лямбирско</w:t>
      </w:r>
      <w:r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муниципально</w:t>
      </w:r>
      <w:r>
        <w:rPr>
          <w:b w:val="0"/>
          <w:szCs w:val="28"/>
          <w:highlight w:val="yellow"/>
        </w:rPr>
        <w:t>го район</w:t>
      </w:r>
      <w:r>
        <w:rPr>
          <w:b w:val="0"/>
          <w:szCs w:val="28"/>
        </w:rPr>
        <w:t>а»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 xml:space="preserve">атьей 20 </w:t>
      </w:r>
      <w:r w:rsidRPr="001063FB">
        <w:rPr>
          <w:b w:val="0"/>
          <w:szCs w:val="28"/>
        </w:rPr>
        <w:t xml:space="preserve">Устава </w:t>
      </w:r>
      <w:r>
        <w:rPr>
          <w:b w:val="0"/>
          <w:szCs w:val="28"/>
        </w:rPr>
        <w:t xml:space="preserve">Болотниковского  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>
        <w:rPr>
          <w:b w:val="0"/>
          <w:szCs w:val="28"/>
        </w:rPr>
        <w:t>сельского поселения</w:t>
      </w:r>
    </w:p>
    <w:p w:rsidR="00F5575D" w:rsidRPr="007A0461" w:rsidRDefault="00F5575D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F5575D" w:rsidRDefault="00F5575D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Болотниковского сельского поселения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F136F1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2020 года:</w:t>
      </w:r>
    </w:p>
    <w:p w:rsidR="00F5575D" w:rsidRDefault="00F5575D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</w:t>
      </w:r>
      <w:r w:rsidRPr="00F136F1">
        <w:rPr>
          <w:sz w:val="28"/>
          <w:szCs w:val="28"/>
        </w:rPr>
        <w:t>5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709,4</w:t>
      </w:r>
      <w:bookmarkStart w:id="0" w:name="_GoBack"/>
      <w:bookmarkEnd w:id="0"/>
      <w:r>
        <w:rPr>
          <w:sz w:val="28"/>
          <w:szCs w:val="28"/>
        </w:rPr>
        <w:t xml:space="preserve"> тыс. рублей, </w:t>
      </w:r>
    </w:p>
    <w:p w:rsidR="00F5575D" w:rsidRDefault="00F5575D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4 403,9 тыс. рублей, </w:t>
      </w:r>
    </w:p>
    <w:p w:rsidR="00F5575D" w:rsidRPr="00B07D0A" w:rsidRDefault="00F5575D" w:rsidP="00E153B5">
      <w:pPr>
        <w:ind w:firstLine="709"/>
        <w:jc w:val="both"/>
        <w:rPr>
          <w:sz w:val="28"/>
          <w:szCs w:val="28"/>
          <w:highlight w:val="yellow"/>
        </w:rPr>
      </w:pPr>
      <w:r w:rsidRPr="009D5B58">
        <w:rPr>
          <w:sz w:val="28"/>
          <w:szCs w:val="28"/>
        </w:rPr>
        <w:t xml:space="preserve">с превышением доходов над расходами </w:t>
      </w:r>
      <w:r w:rsidRPr="00B07D0A">
        <w:rPr>
          <w:sz w:val="28"/>
          <w:szCs w:val="28"/>
        </w:rPr>
        <w:t xml:space="preserve">– </w:t>
      </w:r>
      <w:r>
        <w:rPr>
          <w:sz w:val="28"/>
          <w:szCs w:val="28"/>
        </w:rPr>
        <w:t>1 305,5</w:t>
      </w:r>
      <w:r w:rsidRPr="00B07D0A">
        <w:rPr>
          <w:sz w:val="28"/>
          <w:szCs w:val="28"/>
        </w:rPr>
        <w:t xml:space="preserve"> тыс. рублей.</w:t>
      </w:r>
    </w:p>
    <w:p w:rsidR="00F5575D" w:rsidRPr="00ED63D2" w:rsidRDefault="00F5575D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Болотниковского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2020 года на официальном сайте органов местного самоуправления Болотниковского сельского поселения Лямбирского муниципального района.</w:t>
      </w:r>
    </w:p>
    <w:p w:rsidR="00F5575D" w:rsidRDefault="00F5575D" w:rsidP="00E153B5">
      <w:pPr>
        <w:ind w:firstLine="720"/>
        <w:rPr>
          <w:sz w:val="28"/>
          <w:szCs w:val="28"/>
        </w:rPr>
      </w:pPr>
    </w:p>
    <w:p w:rsidR="00F5575D" w:rsidRDefault="00F5575D" w:rsidP="00E153B5">
      <w:pPr>
        <w:rPr>
          <w:sz w:val="28"/>
          <w:szCs w:val="28"/>
        </w:rPr>
      </w:pPr>
    </w:p>
    <w:p w:rsidR="00F5575D" w:rsidRDefault="00F5575D" w:rsidP="00E153B5">
      <w:pPr>
        <w:rPr>
          <w:sz w:val="28"/>
          <w:szCs w:val="28"/>
        </w:rPr>
      </w:pPr>
    </w:p>
    <w:p w:rsidR="00F5575D" w:rsidRDefault="00F5575D" w:rsidP="00E153B5">
      <w:pPr>
        <w:rPr>
          <w:sz w:val="28"/>
          <w:szCs w:val="28"/>
        </w:rPr>
      </w:pPr>
    </w:p>
    <w:p w:rsidR="00F5575D" w:rsidRDefault="00F5575D" w:rsidP="00E153B5">
      <w:pPr>
        <w:rPr>
          <w:sz w:val="28"/>
          <w:szCs w:val="28"/>
        </w:rPr>
      </w:pPr>
    </w:p>
    <w:p w:rsidR="00F5575D" w:rsidRDefault="00F5575D" w:rsidP="00E153B5">
      <w:pPr>
        <w:rPr>
          <w:sz w:val="28"/>
          <w:szCs w:val="28"/>
        </w:rPr>
      </w:pPr>
    </w:p>
    <w:p w:rsidR="00F5575D" w:rsidRDefault="00F5575D" w:rsidP="00BE111D">
      <w:pPr>
        <w:tabs>
          <w:tab w:val="left" w:pos="6324"/>
        </w:tabs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Болотниковского </w:t>
      </w:r>
      <w:r>
        <w:rPr>
          <w:b/>
          <w:sz w:val="28"/>
          <w:szCs w:val="28"/>
        </w:rPr>
        <w:tab/>
        <w:t xml:space="preserve">        </w:t>
      </w:r>
    </w:p>
    <w:p w:rsidR="00F5575D" w:rsidRDefault="00F5575D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        Е.А. Чекалдаева</w:t>
      </w:r>
    </w:p>
    <w:p w:rsidR="00F5575D" w:rsidRPr="002057C9" w:rsidRDefault="00F5575D" w:rsidP="002057C9">
      <w:pPr>
        <w:rPr>
          <w:b/>
          <w:sz w:val="28"/>
          <w:szCs w:val="28"/>
        </w:rPr>
      </w:pPr>
    </w:p>
    <w:sectPr w:rsidR="00F5575D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34282"/>
    <w:rsid w:val="00042F59"/>
    <w:rsid w:val="000726C1"/>
    <w:rsid w:val="000E499F"/>
    <w:rsid w:val="001063FB"/>
    <w:rsid w:val="002057C9"/>
    <w:rsid w:val="00330612"/>
    <w:rsid w:val="00375C44"/>
    <w:rsid w:val="003B7AC6"/>
    <w:rsid w:val="003C67A1"/>
    <w:rsid w:val="004024FA"/>
    <w:rsid w:val="00406F02"/>
    <w:rsid w:val="00417255"/>
    <w:rsid w:val="00432C39"/>
    <w:rsid w:val="005A35F2"/>
    <w:rsid w:val="005F5C7F"/>
    <w:rsid w:val="0061320B"/>
    <w:rsid w:val="00734F87"/>
    <w:rsid w:val="00735F15"/>
    <w:rsid w:val="007A0461"/>
    <w:rsid w:val="007B2427"/>
    <w:rsid w:val="009001A8"/>
    <w:rsid w:val="009166E4"/>
    <w:rsid w:val="00927491"/>
    <w:rsid w:val="00941F4B"/>
    <w:rsid w:val="00985A73"/>
    <w:rsid w:val="009D34C4"/>
    <w:rsid w:val="009D5B58"/>
    <w:rsid w:val="00AE6B8C"/>
    <w:rsid w:val="00B07D0A"/>
    <w:rsid w:val="00B252A4"/>
    <w:rsid w:val="00BE111D"/>
    <w:rsid w:val="00BE7159"/>
    <w:rsid w:val="00C1520A"/>
    <w:rsid w:val="00CA21CD"/>
    <w:rsid w:val="00D31A0B"/>
    <w:rsid w:val="00DF4029"/>
    <w:rsid w:val="00E153B5"/>
    <w:rsid w:val="00E46A8D"/>
    <w:rsid w:val="00ED63D2"/>
    <w:rsid w:val="00F136F1"/>
    <w:rsid w:val="00F5575D"/>
    <w:rsid w:val="00F95647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235</Words>
  <Characters>1345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Ильвера Р. Кудрякова</dc:creator>
  <cp:keywords/>
  <dc:description/>
  <cp:lastModifiedBy>Боладм-1</cp:lastModifiedBy>
  <cp:revision>7</cp:revision>
  <cp:lastPrinted>2018-05-15T07:29:00Z</cp:lastPrinted>
  <dcterms:created xsi:type="dcterms:W3CDTF">2020-08-05T09:47:00Z</dcterms:created>
  <dcterms:modified xsi:type="dcterms:W3CDTF">2020-08-06T07:44:00Z</dcterms:modified>
</cp:coreProperties>
</file>