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7F6" w:rsidRPr="00A551F3" w:rsidRDefault="004257F6" w:rsidP="00574A5C">
      <w:pPr>
        <w:widowControl w:val="0"/>
        <w:jc w:val="center"/>
        <w:rPr>
          <w:b/>
          <w:bCs/>
          <w:sz w:val="28"/>
          <w:szCs w:val="28"/>
        </w:rPr>
      </w:pPr>
      <w:r w:rsidRPr="00A551F3">
        <w:rPr>
          <w:b/>
          <w:bCs/>
          <w:sz w:val="28"/>
          <w:szCs w:val="28"/>
        </w:rPr>
        <w:t>ПРОТОКОЛ</w:t>
      </w:r>
    </w:p>
    <w:p w:rsidR="004257F6" w:rsidRDefault="004257F6" w:rsidP="00574A5C">
      <w:pPr>
        <w:widowControl w:val="0"/>
        <w:jc w:val="center"/>
        <w:rPr>
          <w:b/>
          <w:bCs/>
          <w:color w:val="000000"/>
          <w:sz w:val="28"/>
          <w:szCs w:val="28"/>
        </w:rPr>
      </w:pPr>
      <w:r w:rsidRPr="003003B3">
        <w:rPr>
          <w:b/>
          <w:bCs/>
          <w:sz w:val="28"/>
          <w:szCs w:val="28"/>
        </w:rPr>
        <w:t xml:space="preserve">публичных слушаний по </w:t>
      </w:r>
      <w:r w:rsidRPr="003003B3">
        <w:rPr>
          <w:b/>
          <w:bCs/>
          <w:color w:val="000000"/>
          <w:sz w:val="28"/>
          <w:szCs w:val="28"/>
        </w:rPr>
        <w:t xml:space="preserve"> предоставлению разрешения на отклонение от предельных параметров разрешенного строительства, реконструкции объектов индивидуального жилищного строительства</w:t>
      </w:r>
    </w:p>
    <w:p w:rsidR="004257F6" w:rsidRPr="003003B3" w:rsidRDefault="004257F6" w:rsidP="00574A5C">
      <w:pPr>
        <w:widowControl w:val="0"/>
        <w:jc w:val="center"/>
        <w:rPr>
          <w:b/>
          <w:bCs/>
          <w:sz w:val="28"/>
          <w:szCs w:val="28"/>
        </w:rPr>
      </w:pPr>
    </w:p>
    <w:p w:rsidR="004257F6" w:rsidRPr="00A612C0" w:rsidRDefault="004257F6" w:rsidP="000D11F5">
      <w:pPr>
        <w:rPr>
          <w:sz w:val="28"/>
          <w:szCs w:val="28"/>
        </w:rPr>
      </w:pPr>
      <w:r w:rsidRPr="00A612C0">
        <w:rPr>
          <w:sz w:val="28"/>
          <w:szCs w:val="28"/>
        </w:rPr>
        <w:t>с. Б</w:t>
      </w:r>
      <w:r>
        <w:rPr>
          <w:sz w:val="28"/>
          <w:szCs w:val="28"/>
        </w:rPr>
        <w:t>ольшая</w:t>
      </w:r>
      <w:r w:rsidRPr="00A612C0">
        <w:rPr>
          <w:sz w:val="28"/>
          <w:szCs w:val="28"/>
        </w:rPr>
        <w:t xml:space="preserve"> Елховка</w:t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 w:rsidRPr="00A612C0">
        <w:rPr>
          <w:sz w:val="28"/>
          <w:szCs w:val="28"/>
        </w:rPr>
        <w:tab/>
      </w:r>
      <w:r>
        <w:rPr>
          <w:sz w:val="28"/>
          <w:szCs w:val="28"/>
        </w:rPr>
        <w:t>17 февраля</w:t>
      </w:r>
      <w:r w:rsidRPr="00152CED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152CED">
        <w:rPr>
          <w:sz w:val="28"/>
          <w:szCs w:val="28"/>
        </w:rPr>
        <w:t xml:space="preserve"> г.</w:t>
      </w:r>
    </w:p>
    <w:p w:rsidR="004257F6" w:rsidRDefault="004257F6" w:rsidP="000233A9">
      <w:pPr>
        <w:widowControl w:val="0"/>
        <w:ind w:firstLine="709"/>
        <w:jc w:val="both"/>
        <w:rPr>
          <w:sz w:val="28"/>
          <w:szCs w:val="28"/>
        </w:rPr>
      </w:pPr>
    </w:p>
    <w:p w:rsidR="004257F6" w:rsidRPr="00A551F3" w:rsidRDefault="004257F6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Место проведения: зал заседаний администрации Большеелховского сельского поселения </w:t>
      </w:r>
    </w:p>
    <w:p w:rsidR="004257F6" w:rsidRDefault="004257F6" w:rsidP="000233A9">
      <w:pPr>
        <w:widowControl w:val="0"/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Время проведения: с 17 ч. 30 мин.</w:t>
      </w:r>
    </w:p>
    <w:tbl>
      <w:tblPr>
        <w:tblW w:w="5000" w:type="pct"/>
        <w:tblInd w:w="-106" w:type="dxa"/>
        <w:tblLook w:val="00A0"/>
      </w:tblPr>
      <w:tblGrid>
        <w:gridCol w:w="2508"/>
        <w:gridCol w:w="304"/>
        <w:gridCol w:w="5098"/>
        <w:gridCol w:w="423"/>
        <w:gridCol w:w="2088"/>
      </w:tblGrid>
      <w:tr w:rsidR="004257F6" w:rsidRPr="001A2081" w:rsidTr="00BC53BE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5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Базаева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</w:tr>
      <w:tr w:rsidR="004257F6" w:rsidRPr="001A2081" w:rsidTr="00BC53BE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5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4257F6" w:rsidRPr="001A2081" w:rsidTr="00BC53BE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5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Лосева </w:t>
            </w:r>
          </w:p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Любовь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Владимировна </w:t>
            </w:r>
          </w:p>
        </w:tc>
      </w:tr>
      <w:tr w:rsidR="004257F6" w:rsidRPr="001A2081" w:rsidTr="00BC53BE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5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DD2524" w:rsidRDefault="004257F6" w:rsidP="0079221A">
            <w:pPr>
              <w:rPr>
                <w:sz w:val="26"/>
                <w:szCs w:val="26"/>
              </w:rPr>
            </w:pPr>
            <w:r w:rsidRPr="00DD2524">
              <w:rPr>
                <w:sz w:val="26"/>
                <w:szCs w:val="26"/>
              </w:rPr>
              <w:t>Заместител</w:t>
            </w:r>
            <w:r>
              <w:rPr>
                <w:sz w:val="26"/>
                <w:szCs w:val="26"/>
              </w:rPr>
              <w:t>ь</w:t>
            </w:r>
            <w:r w:rsidRPr="00DD2524">
              <w:rPr>
                <w:sz w:val="26"/>
                <w:szCs w:val="26"/>
              </w:rPr>
              <w:t xml:space="preserve"> Главы</w:t>
            </w:r>
            <w:r>
              <w:rPr>
                <w:sz w:val="26"/>
                <w:szCs w:val="26"/>
              </w:rPr>
              <w:t xml:space="preserve"> </w:t>
            </w:r>
            <w:r w:rsidRPr="00DD2524">
              <w:rPr>
                <w:sz w:val="26"/>
                <w:szCs w:val="26"/>
              </w:rPr>
              <w:t xml:space="preserve"> Лямбирского муниципального района Республики Мордовия по вопросам строительства, </w:t>
            </w:r>
            <w:r>
              <w:rPr>
                <w:sz w:val="26"/>
                <w:szCs w:val="26"/>
              </w:rPr>
              <w:t>жилищно – коммунального хозяйства и дорожного хозяйства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Рожаев </w:t>
            </w:r>
          </w:p>
          <w:p w:rsidR="004257F6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Евгений 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</w:tr>
      <w:tr w:rsidR="004257F6" w:rsidRPr="001A2081" w:rsidTr="00BC53BE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257F6" w:rsidRPr="001A2081" w:rsidTr="00BC53BE">
        <w:tc>
          <w:tcPr>
            <w:tcW w:w="1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4257F6" w:rsidRPr="001A2081" w:rsidRDefault="004257F6" w:rsidP="00F86E01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4257F6" w:rsidRPr="001A2081" w:rsidRDefault="004257F6" w:rsidP="0079221A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4257F6" w:rsidRDefault="004257F6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Костин</w:t>
            </w:r>
          </w:p>
          <w:p w:rsidR="004257F6" w:rsidRDefault="004257F6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Артур</w:t>
            </w:r>
          </w:p>
          <w:p w:rsidR="004257F6" w:rsidRPr="001A2081" w:rsidRDefault="004257F6" w:rsidP="00572AA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Алексеевич</w:t>
            </w:r>
          </w:p>
        </w:tc>
      </w:tr>
    </w:tbl>
    <w:p w:rsidR="004257F6" w:rsidRDefault="004257F6" w:rsidP="003003B3">
      <w:pPr>
        <w:widowControl w:val="0"/>
        <w:jc w:val="both"/>
        <w:rPr>
          <w:sz w:val="28"/>
          <w:szCs w:val="28"/>
        </w:rPr>
      </w:pPr>
    </w:p>
    <w:p w:rsidR="004257F6" w:rsidRDefault="004257F6" w:rsidP="003003B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551F3">
        <w:rPr>
          <w:rFonts w:ascii="Times New Roman" w:hAnsi="Times New Roman" w:cs="Times New Roman"/>
          <w:sz w:val="28"/>
          <w:szCs w:val="28"/>
        </w:rPr>
        <w:t xml:space="preserve">Присутствовали: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A551F3">
        <w:rPr>
          <w:rFonts w:ascii="Times New Roman" w:hAnsi="Times New Roman" w:cs="Times New Roman"/>
          <w:sz w:val="28"/>
          <w:szCs w:val="28"/>
        </w:rPr>
        <w:t xml:space="preserve"> членов рабочей группы.</w:t>
      </w:r>
    </w:p>
    <w:p w:rsidR="004257F6" w:rsidRDefault="004257F6" w:rsidP="003C3F41">
      <w:pPr>
        <w:pStyle w:val="ConsPlusNonformat"/>
        <w:ind w:firstLine="709"/>
        <w:jc w:val="both"/>
        <w:rPr>
          <w:b/>
          <w:bCs/>
          <w:sz w:val="28"/>
          <w:szCs w:val="28"/>
        </w:rPr>
      </w:pPr>
      <w:r w:rsidRPr="003003B3">
        <w:rPr>
          <w:rFonts w:ascii="Times New Roman" w:hAnsi="Times New Roman" w:cs="Times New Roman"/>
          <w:sz w:val="28"/>
          <w:szCs w:val="28"/>
        </w:rPr>
        <w:t xml:space="preserve">Публичные слушания назначены постановлением Главы Большеелховского сельского поселения Лямбирского муниципального района Республики Мордовия от 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3003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января</w:t>
      </w:r>
      <w:r w:rsidRPr="003003B3">
        <w:rPr>
          <w:rFonts w:ascii="Times New Roman" w:hAnsi="Times New Roman" w:cs="Times New Roman"/>
          <w:sz w:val="28"/>
          <w:szCs w:val="28"/>
        </w:rPr>
        <w:t xml:space="preserve"> 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3003B3">
        <w:rPr>
          <w:rFonts w:ascii="Times New Roman" w:hAnsi="Times New Roman" w:cs="Times New Roman"/>
          <w:sz w:val="28"/>
          <w:szCs w:val="28"/>
        </w:rPr>
        <w:t xml:space="preserve"> года  № </w:t>
      </w:r>
      <w:r>
        <w:rPr>
          <w:rFonts w:ascii="Times New Roman" w:hAnsi="Times New Roman" w:cs="Times New Roman"/>
          <w:sz w:val="28"/>
          <w:szCs w:val="28"/>
        </w:rPr>
        <w:t xml:space="preserve">52 </w:t>
      </w:r>
      <w:r w:rsidRPr="003003B3">
        <w:rPr>
          <w:rFonts w:ascii="Times New Roman" w:hAnsi="Times New Roman" w:cs="Times New Roman"/>
          <w:sz w:val="28"/>
          <w:szCs w:val="28"/>
        </w:rPr>
        <w:t>«О вынесении на публичные слушания проек</w:t>
      </w:r>
      <w:r>
        <w:rPr>
          <w:rFonts w:ascii="Times New Roman" w:hAnsi="Times New Roman" w:cs="Times New Roman"/>
          <w:sz w:val="28"/>
          <w:szCs w:val="28"/>
        </w:rPr>
        <w:t xml:space="preserve">та постановления администрации </w:t>
      </w:r>
      <w:r w:rsidRPr="003003B3">
        <w:rPr>
          <w:rFonts w:ascii="Times New Roman" w:hAnsi="Times New Roman" w:cs="Times New Roman"/>
          <w:sz w:val="28"/>
          <w:szCs w:val="28"/>
        </w:rPr>
        <w:t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</w:t>
      </w:r>
      <w:r w:rsidRPr="003003B3">
        <w:rPr>
          <w:rFonts w:ascii="Times New Roman" w:hAnsi="Times New Roman" w:cs="Times New Roman"/>
          <w:color w:val="000000"/>
          <w:sz w:val="28"/>
          <w:szCs w:val="28"/>
        </w:rPr>
        <w:t xml:space="preserve">, опубликованном 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>в Информационном бюллетене</w:t>
      </w:r>
      <w:r w:rsidRPr="003C3F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>Большеелховского сельского поселения</w:t>
      </w:r>
      <w:r w:rsidRPr="003C3F4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000000"/>
          <w:sz w:val="28"/>
          <w:szCs w:val="28"/>
        </w:rPr>
        <w:t>22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 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color w:val="000000"/>
          <w:sz w:val="28"/>
          <w:szCs w:val="28"/>
        </w:rPr>
        <w:t>309</w:t>
      </w:r>
      <w:r w:rsidRPr="003C3F41">
        <w:rPr>
          <w:rFonts w:ascii="Times New Roman" w:hAnsi="Times New Roman" w:cs="Times New Roman"/>
          <w:color w:val="000000"/>
          <w:sz w:val="28"/>
          <w:szCs w:val="28"/>
        </w:rPr>
        <w:t xml:space="preserve"> и размещенном на официальном сайте органов местного самоуправления Большеелховского сельского поселения в сети «Интернет».</w:t>
      </w:r>
    </w:p>
    <w:p w:rsidR="004257F6" w:rsidRDefault="004257F6" w:rsidP="00AE6DAB">
      <w:pPr>
        <w:widowControl w:val="0"/>
        <w:jc w:val="center"/>
        <w:rPr>
          <w:b/>
          <w:bCs/>
          <w:sz w:val="28"/>
          <w:szCs w:val="28"/>
        </w:rPr>
      </w:pPr>
    </w:p>
    <w:p w:rsidR="004257F6" w:rsidRDefault="004257F6" w:rsidP="00AE6DAB">
      <w:pPr>
        <w:widowControl w:val="0"/>
        <w:jc w:val="center"/>
        <w:rPr>
          <w:b/>
          <w:bCs/>
          <w:sz w:val="28"/>
          <w:szCs w:val="28"/>
        </w:rPr>
      </w:pPr>
      <w:r w:rsidRPr="00A551F3">
        <w:rPr>
          <w:b/>
          <w:bCs/>
          <w:sz w:val="28"/>
          <w:szCs w:val="28"/>
        </w:rPr>
        <w:t>Тема публичных слушаний:</w:t>
      </w:r>
    </w:p>
    <w:p w:rsidR="004257F6" w:rsidRPr="00A551F3" w:rsidRDefault="004257F6" w:rsidP="00AE6DAB">
      <w:pPr>
        <w:widowControl w:val="0"/>
        <w:jc w:val="center"/>
        <w:rPr>
          <w:b/>
          <w:bCs/>
          <w:sz w:val="28"/>
          <w:szCs w:val="28"/>
        </w:rPr>
      </w:pPr>
    </w:p>
    <w:p w:rsidR="004257F6" w:rsidRDefault="004257F6" w:rsidP="00667F1E">
      <w:pPr>
        <w:pStyle w:val="BodyTextIndent"/>
        <w:spacing w:after="0"/>
        <w:ind w:left="0" w:firstLine="709"/>
        <w:jc w:val="both"/>
        <w:rPr>
          <w:sz w:val="22"/>
          <w:szCs w:val="22"/>
          <w:lang w:val="ru-RU"/>
        </w:rPr>
      </w:pPr>
      <w:r w:rsidRPr="00667F1E">
        <w:rPr>
          <w:sz w:val="28"/>
          <w:szCs w:val="28"/>
          <w:lang w:val="ru-RU"/>
        </w:rPr>
        <w:t>1. Предоставление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13:15:0101002:219 общей площадью 3196 кв.м.</w:t>
      </w:r>
      <w:r>
        <w:rPr>
          <w:sz w:val="28"/>
          <w:szCs w:val="28"/>
          <w:lang w:val="ru-RU"/>
        </w:rPr>
        <w:t>,</w:t>
      </w:r>
      <w:r w:rsidRPr="00667F1E">
        <w:rPr>
          <w:sz w:val="28"/>
          <w:szCs w:val="28"/>
          <w:lang w:val="ru-RU"/>
        </w:rPr>
        <w:t xml:space="preserve"> расположенном по адресу: </w:t>
      </w:r>
      <w:r w:rsidRPr="004960F7">
        <w:rPr>
          <w:sz w:val="28"/>
          <w:szCs w:val="28"/>
          <w:lang w:val="ru-RU"/>
        </w:rPr>
        <w:t xml:space="preserve">Республика Мордовия, Лямбирский муниципальный район, Большеелховское сельское поселение, </w:t>
      </w:r>
      <w:r>
        <w:rPr>
          <w:sz w:val="28"/>
          <w:szCs w:val="28"/>
          <w:lang w:val="ru-RU"/>
        </w:rPr>
        <w:t xml:space="preserve">                        </w:t>
      </w:r>
      <w:r w:rsidRPr="004960F7">
        <w:rPr>
          <w:sz w:val="28"/>
          <w:szCs w:val="28"/>
          <w:lang w:val="ru-RU"/>
        </w:rPr>
        <w:t>с. Большая Елховка, ул. Октябрьская, 42, в части уменьшения минимального отступа от границ земельного участка</w:t>
      </w:r>
      <w:r>
        <w:rPr>
          <w:sz w:val="28"/>
          <w:szCs w:val="28"/>
          <w:lang w:val="ru-RU"/>
        </w:rPr>
        <w:t xml:space="preserve"> до жилой застройки</w:t>
      </w:r>
      <w:r w:rsidRPr="004960F7">
        <w:rPr>
          <w:sz w:val="28"/>
          <w:szCs w:val="28"/>
          <w:lang w:val="ru-RU"/>
        </w:rPr>
        <w:t xml:space="preserve"> с южной  стороны с </w:t>
      </w:r>
      <w:r>
        <w:rPr>
          <w:sz w:val="28"/>
          <w:szCs w:val="28"/>
          <w:lang w:val="ru-RU"/>
        </w:rPr>
        <w:t>1,8</w:t>
      </w:r>
      <w:r w:rsidRPr="004960F7">
        <w:rPr>
          <w:sz w:val="28"/>
          <w:szCs w:val="28"/>
          <w:lang w:val="ru-RU"/>
        </w:rPr>
        <w:t xml:space="preserve"> м</w:t>
      </w:r>
      <w:r>
        <w:rPr>
          <w:sz w:val="28"/>
          <w:szCs w:val="28"/>
          <w:lang w:val="ru-RU"/>
        </w:rPr>
        <w:t>.</w:t>
      </w:r>
      <w:r w:rsidRPr="004960F7">
        <w:rPr>
          <w:sz w:val="28"/>
          <w:szCs w:val="28"/>
          <w:lang w:val="ru-RU"/>
        </w:rPr>
        <w:t xml:space="preserve"> до </w:t>
      </w:r>
      <w:r>
        <w:rPr>
          <w:sz w:val="28"/>
          <w:szCs w:val="28"/>
          <w:lang w:val="ru-RU"/>
        </w:rPr>
        <w:t>0</w:t>
      </w:r>
      <w:r w:rsidRPr="004960F7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>4</w:t>
      </w:r>
      <w:r w:rsidRPr="004960F7">
        <w:rPr>
          <w:sz w:val="28"/>
          <w:szCs w:val="28"/>
          <w:lang w:val="ru-RU"/>
        </w:rPr>
        <w:t xml:space="preserve"> м</w:t>
      </w:r>
      <w:r w:rsidRPr="004960F7">
        <w:rPr>
          <w:sz w:val="22"/>
          <w:szCs w:val="22"/>
          <w:lang w:val="ru-RU"/>
        </w:rPr>
        <w:t>.</w:t>
      </w:r>
    </w:p>
    <w:p w:rsidR="004257F6" w:rsidRPr="004A472F" w:rsidRDefault="004257F6" w:rsidP="004A472F">
      <w:pPr>
        <w:pStyle w:val="BodyTextIndent"/>
        <w:spacing w:after="0"/>
        <w:ind w:left="0" w:firstLine="709"/>
        <w:jc w:val="both"/>
        <w:rPr>
          <w:sz w:val="28"/>
          <w:szCs w:val="28"/>
          <w:lang w:val="ru-RU"/>
        </w:rPr>
      </w:pPr>
      <w:r w:rsidRPr="004A472F">
        <w:rPr>
          <w:spacing w:val="-5"/>
          <w:sz w:val="28"/>
          <w:szCs w:val="28"/>
        </w:rPr>
        <w:t xml:space="preserve">Предложения по </w:t>
      </w:r>
      <w:r w:rsidRPr="004A472F">
        <w:rPr>
          <w:sz w:val="28"/>
          <w:szCs w:val="28"/>
        </w:rPr>
        <w:t xml:space="preserve">предоставлению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13:15:0101002:219 общей площадью </w:t>
      </w:r>
      <w:r w:rsidRPr="004A472F">
        <w:rPr>
          <w:sz w:val="28"/>
          <w:szCs w:val="28"/>
          <w:lang w:val="ru-RU"/>
        </w:rPr>
        <w:t xml:space="preserve">3196 кв.м. расположенном по адресу: Республика Мордовия, Лямбирский муниципальный район, Большеелховское сельское поселение, с. Большая Елховка, ул. Октябрьская, 42, в части уменьшения минимального отступа от границ земельного участка до жилой застройки с южной  стороны с 1,8 м. до 0,4 м., принимались рабочей группой </w:t>
      </w:r>
      <w:r w:rsidRPr="004A472F">
        <w:rPr>
          <w:spacing w:val="-6"/>
          <w:sz w:val="28"/>
          <w:szCs w:val="28"/>
          <w:lang w:val="ru-RU"/>
        </w:rPr>
        <w:t xml:space="preserve">до 11 февраля 2021  года включительно, в соответствии с пунктом 4 постановления </w:t>
      </w:r>
      <w:r w:rsidRPr="004A472F">
        <w:rPr>
          <w:spacing w:val="1"/>
          <w:sz w:val="28"/>
          <w:szCs w:val="28"/>
          <w:lang w:val="ru-RU"/>
        </w:rPr>
        <w:t>Главы Большеелховского сельского поселения Лямбирского муниципального района Республики Мордовия</w:t>
      </w:r>
      <w:r w:rsidRPr="004A472F">
        <w:rPr>
          <w:spacing w:val="6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от </w:t>
      </w:r>
      <w:r w:rsidRPr="004A472F">
        <w:rPr>
          <w:sz w:val="28"/>
          <w:szCs w:val="28"/>
          <w:lang w:val="ru-RU"/>
        </w:rPr>
        <w:t>15 января  2021 года  № 52  «О вынесении на публичные слушания проекта постановления администрации 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строительства».</w:t>
      </w:r>
    </w:p>
    <w:p w:rsidR="004257F6" w:rsidRPr="003003B3" w:rsidRDefault="004257F6" w:rsidP="00AE6DAB">
      <w:pPr>
        <w:widowControl w:val="0"/>
        <w:ind w:firstLine="709"/>
        <w:jc w:val="both"/>
        <w:rPr>
          <w:sz w:val="28"/>
          <w:szCs w:val="28"/>
        </w:rPr>
      </w:pPr>
      <w:r w:rsidRPr="003003B3">
        <w:rPr>
          <w:sz w:val="28"/>
          <w:szCs w:val="28"/>
        </w:rPr>
        <w:t>В предложенный срок от жителей Большеелховского сельского поселения предложений не поступило.</w:t>
      </w:r>
    </w:p>
    <w:p w:rsidR="004257F6" w:rsidRPr="00AC53D3" w:rsidRDefault="004257F6" w:rsidP="00AE6DAB">
      <w:pPr>
        <w:widowControl w:val="0"/>
        <w:ind w:firstLine="709"/>
        <w:jc w:val="both"/>
        <w:rPr>
          <w:sz w:val="28"/>
          <w:szCs w:val="28"/>
        </w:rPr>
      </w:pPr>
    </w:p>
    <w:p w:rsidR="004257F6" w:rsidRDefault="004257F6" w:rsidP="00AE6DAB">
      <w:pPr>
        <w:ind w:firstLine="709"/>
        <w:jc w:val="both"/>
        <w:rPr>
          <w:sz w:val="28"/>
          <w:szCs w:val="28"/>
        </w:rPr>
      </w:pPr>
      <w:r w:rsidRPr="00A551F3">
        <w:rPr>
          <w:b/>
          <w:bCs/>
          <w:sz w:val="28"/>
          <w:szCs w:val="28"/>
        </w:rPr>
        <w:t>По данному вопросу СЛУШАЛИ:</w:t>
      </w:r>
      <w:r w:rsidRPr="00A551F3">
        <w:rPr>
          <w:sz w:val="28"/>
          <w:szCs w:val="28"/>
        </w:rPr>
        <w:t xml:space="preserve"> </w:t>
      </w:r>
    </w:p>
    <w:p w:rsidR="004257F6" w:rsidRPr="00A551F3" w:rsidRDefault="004257F6" w:rsidP="00AE6DAB">
      <w:pPr>
        <w:ind w:firstLine="709"/>
        <w:jc w:val="both"/>
        <w:rPr>
          <w:sz w:val="28"/>
          <w:szCs w:val="28"/>
        </w:rPr>
      </w:pPr>
      <w:r w:rsidRPr="003F459C">
        <w:rPr>
          <w:b/>
          <w:bCs/>
          <w:sz w:val="28"/>
          <w:szCs w:val="28"/>
        </w:rPr>
        <w:t>Базаеву С.И.,</w:t>
      </w:r>
      <w:r w:rsidRPr="00A551F3">
        <w:rPr>
          <w:sz w:val="28"/>
          <w:szCs w:val="28"/>
        </w:rPr>
        <w:t xml:space="preserve"> которая сообщила, что публичные слушания являются формой участия населения в осуществлении местного самоуправления на территории Большеелховского сельского поселения. В связи с этим проект </w:t>
      </w:r>
      <w:r>
        <w:rPr>
          <w:sz w:val="28"/>
          <w:szCs w:val="28"/>
        </w:rPr>
        <w:t xml:space="preserve">постановления администрации </w:t>
      </w:r>
      <w:r w:rsidRPr="003003B3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«О предоставлении разрешения на отклонение от предельных параметров разрешенного строительства, реконструкции объектов индивидуального жилищного строительства»</w:t>
      </w:r>
      <w:r>
        <w:rPr>
          <w:sz w:val="28"/>
          <w:szCs w:val="28"/>
        </w:rPr>
        <w:t xml:space="preserve"> </w:t>
      </w:r>
      <w:r w:rsidRPr="00A551F3">
        <w:rPr>
          <w:sz w:val="28"/>
          <w:szCs w:val="28"/>
        </w:rPr>
        <w:t>выносится на публичные слушания.</w:t>
      </w:r>
    </w:p>
    <w:p w:rsidR="004257F6" w:rsidRDefault="004257F6" w:rsidP="004A472F">
      <w:pPr>
        <w:pStyle w:val="BodyTextIndent"/>
        <w:spacing w:after="0"/>
        <w:ind w:left="0" w:firstLine="709"/>
        <w:jc w:val="both"/>
        <w:rPr>
          <w:sz w:val="22"/>
          <w:szCs w:val="22"/>
          <w:lang w:val="ru-RU"/>
        </w:rPr>
      </w:pPr>
      <w:r w:rsidRPr="003F459C">
        <w:rPr>
          <w:b/>
          <w:bCs/>
          <w:sz w:val="28"/>
          <w:szCs w:val="28"/>
        </w:rPr>
        <w:t>Базаева С.И.</w:t>
      </w:r>
      <w:r w:rsidRPr="00A551F3">
        <w:rPr>
          <w:sz w:val="28"/>
          <w:szCs w:val="28"/>
        </w:rPr>
        <w:t xml:space="preserve"> предложила выставить вопрос о </w:t>
      </w:r>
      <w:r>
        <w:rPr>
          <w:sz w:val="28"/>
          <w:szCs w:val="28"/>
        </w:rPr>
        <w:t>п</w:t>
      </w:r>
      <w:r w:rsidRPr="003003B3">
        <w:rPr>
          <w:sz w:val="28"/>
          <w:szCs w:val="28"/>
        </w:rPr>
        <w:t>редоставлени</w:t>
      </w:r>
      <w:r>
        <w:rPr>
          <w:sz w:val="28"/>
          <w:szCs w:val="28"/>
        </w:rPr>
        <w:t>и</w:t>
      </w:r>
      <w:r w:rsidRPr="003003B3">
        <w:rPr>
          <w:sz w:val="28"/>
          <w:szCs w:val="28"/>
        </w:rPr>
        <w:t xml:space="preserve"> разрешения на отклонение от предельных параметров разрешенного строительства, реконструкции объектов индивидуального жилищного строительства на земельно</w:t>
      </w:r>
      <w:r>
        <w:rPr>
          <w:sz w:val="28"/>
          <w:szCs w:val="28"/>
        </w:rPr>
        <w:t xml:space="preserve">м участке с кадастровым номером </w:t>
      </w:r>
      <w:r w:rsidRPr="003003B3">
        <w:rPr>
          <w:sz w:val="28"/>
          <w:szCs w:val="28"/>
        </w:rPr>
        <w:t>13:15:0101002:</w:t>
      </w:r>
      <w:r>
        <w:rPr>
          <w:sz w:val="28"/>
          <w:szCs w:val="28"/>
        </w:rPr>
        <w:t>219</w:t>
      </w:r>
      <w:r w:rsidRPr="003003B3">
        <w:rPr>
          <w:sz w:val="28"/>
          <w:szCs w:val="28"/>
        </w:rPr>
        <w:t xml:space="preserve"> общей площадью </w:t>
      </w:r>
      <w:r w:rsidRPr="004A472F">
        <w:rPr>
          <w:sz w:val="28"/>
          <w:szCs w:val="28"/>
          <w:lang w:val="ru-RU"/>
        </w:rPr>
        <w:t>3196 кв.м.</w:t>
      </w:r>
      <w:r>
        <w:rPr>
          <w:sz w:val="28"/>
          <w:szCs w:val="28"/>
          <w:lang w:val="ru-RU"/>
        </w:rPr>
        <w:t>,</w:t>
      </w:r>
      <w:r w:rsidRPr="004A472F">
        <w:rPr>
          <w:sz w:val="28"/>
          <w:szCs w:val="28"/>
          <w:lang w:val="ru-RU"/>
        </w:rPr>
        <w:t xml:space="preserve"> расположенном по адресу: </w:t>
      </w:r>
      <w:r w:rsidRPr="004960F7">
        <w:rPr>
          <w:sz w:val="28"/>
          <w:szCs w:val="28"/>
          <w:lang w:val="ru-RU"/>
        </w:rPr>
        <w:t>Республика Мордовия, Лямбирский муниципальный район, Большеелховское сельское поселение, с. Большая Елховка, ул. Октябрьская, 42, в части уменьшения минимального отступа от границ земельного участка</w:t>
      </w:r>
      <w:r>
        <w:rPr>
          <w:sz w:val="28"/>
          <w:szCs w:val="28"/>
          <w:lang w:val="ru-RU"/>
        </w:rPr>
        <w:t xml:space="preserve"> до жилой застройки</w:t>
      </w:r>
      <w:r w:rsidRPr="004960F7">
        <w:rPr>
          <w:sz w:val="28"/>
          <w:szCs w:val="28"/>
          <w:lang w:val="ru-RU"/>
        </w:rPr>
        <w:t xml:space="preserve"> с южной  стороны с </w:t>
      </w:r>
      <w:r>
        <w:rPr>
          <w:sz w:val="28"/>
          <w:szCs w:val="28"/>
          <w:lang w:val="ru-RU"/>
        </w:rPr>
        <w:t>1,8</w:t>
      </w:r>
      <w:r w:rsidRPr="004960F7">
        <w:rPr>
          <w:sz w:val="28"/>
          <w:szCs w:val="28"/>
          <w:lang w:val="ru-RU"/>
        </w:rPr>
        <w:t xml:space="preserve"> м</w:t>
      </w:r>
      <w:r>
        <w:rPr>
          <w:sz w:val="28"/>
          <w:szCs w:val="28"/>
          <w:lang w:val="ru-RU"/>
        </w:rPr>
        <w:t>.</w:t>
      </w:r>
      <w:r w:rsidRPr="004960F7">
        <w:rPr>
          <w:sz w:val="28"/>
          <w:szCs w:val="28"/>
          <w:lang w:val="ru-RU"/>
        </w:rPr>
        <w:t xml:space="preserve"> до </w:t>
      </w:r>
      <w:r>
        <w:rPr>
          <w:sz w:val="28"/>
          <w:szCs w:val="28"/>
          <w:lang w:val="ru-RU"/>
        </w:rPr>
        <w:t>0</w:t>
      </w:r>
      <w:r w:rsidRPr="004960F7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>4</w:t>
      </w:r>
      <w:r w:rsidRPr="004960F7">
        <w:rPr>
          <w:sz w:val="28"/>
          <w:szCs w:val="28"/>
          <w:lang w:val="ru-RU"/>
        </w:rPr>
        <w:t xml:space="preserve"> м</w:t>
      </w:r>
      <w:r w:rsidRPr="004960F7">
        <w:rPr>
          <w:sz w:val="22"/>
          <w:szCs w:val="22"/>
          <w:lang w:val="ru-RU"/>
        </w:rPr>
        <w:t>.</w:t>
      </w:r>
    </w:p>
    <w:p w:rsidR="004257F6" w:rsidRDefault="004257F6" w:rsidP="00DB601B">
      <w:pPr>
        <w:widowControl w:val="0"/>
        <w:tabs>
          <w:tab w:val="left" w:pos="1080"/>
        </w:tabs>
        <w:ind w:firstLine="709"/>
        <w:jc w:val="both"/>
        <w:rPr>
          <w:sz w:val="28"/>
          <w:szCs w:val="28"/>
        </w:rPr>
      </w:pPr>
    </w:p>
    <w:p w:rsidR="004257F6" w:rsidRPr="00A551F3" w:rsidRDefault="004257F6" w:rsidP="00DB601B">
      <w:pPr>
        <w:widowControl w:val="0"/>
        <w:tabs>
          <w:tab w:val="left" w:pos="1080"/>
        </w:tabs>
        <w:ind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Голосовали: </w:t>
      </w:r>
      <w:r w:rsidRPr="00A551F3">
        <w:rPr>
          <w:sz w:val="28"/>
          <w:szCs w:val="28"/>
        </w:rPr>
        <w:tab/>
        <w:t xml:space="preserve">«За» - </w:t>
      </w:r>
      <w:r>
        <w:rPr>
          <w:sz w:val="28"/>
          <w:szCs w:val="28"/>
        </w:rPr>
        <w:t>6</w:t>
      </w:r>
      <w:r w:rsidRPr="00A551F3">
        <w:rPr>
          <w:sz w:val="28"/>
          <w:szCs w:val="28"/>
        </w:rPr>
        <w:t xml:space="preserve"> членов комиссии, </w:t>
      </w:r>
    </w:p>
    <w:p w:rsidR="004257F6" w:rsidRPr="00A551F3" w:rsidRDefault="004257F6" w:rsidP="00DB1C00">
      <w:pPr>
        <w:widowControl w:val="0"/>
        <w:ind w:left="2127"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«Против» - нет,</w:t>
      </w:r>
    </w:p>
    <w:p w:rsidR="004257F6" w:rsidRDefault="004257F6" w:rsidP="00DB1C00">
      <w:pPr>
        <w:widowControl w:val="0"/>
        <w:ind w:left="2127" w:firstLine="709"/>
        <w:jc w:val="both"/>
        <w:rPr>
          <w:sz w:val="28"/>
          <w:szCs w:val="28"/>
        </w:rPr>
      </w:pPr>
      <w:r w:rsidRPr="00A551F3">
        <w:rPr>
          <w:sz w:val="28"/>
          <w:szCs w:val="28"/>
        </w:rPr>
        <w:t>«Воздержался» - нет.</w:t>
      </w:r>
    </w:p>
    <w:p w:rsidR="004257F6" w:rsidRPr="00A551F3" w:rsidRDefault="004257F6" w:rsidP="00DB1C00">
      <w:pPr>
        <w:widowControl w:val="0"/>
        <w:ind w:left="2127" w:firstLine="709"/>
        <w:jc w:val="both"/>
        <w:rPr>
          <w:sz w:val="28"/>
          <w:szCs w:val="28"/>
        </w:rPr>
      </w:pPr>
    </w:p>
    <w:p w:rsidR="004257F6" w:rsidRPr="00A551F3" w:rsidRDefault="004257F6" w:rsidP="00C57421">
      <w:pPr>
        <w:widowControl w:val="0"/>
        <w:ind w:firstLine="708"/>
        <w:jc w:val="both"/>
        <w:rPr>
          <w:sz w:val="28"/>
          <w:szCs w:val="28"/>
        </w:rPr>
      </w:pPr>
      <w:r w:rsidRPr="00A551F3">
        <w:rPr>
          <w:b/>
          <w:bCs/>
          <w:sz w:val="28"/>
          <w:szCs w:val="28"/>
        </w:rPr>
        <w:t>ПОСТАНОВИЛИ:</w:t>
      </w:r>
    </w:p>
    <w:p w:rsidR="004257F6" w:rsidRDefault="004257F6" w:rsidP="004A472F">
      <w:pPr>
        <w:pStyle w:val="BodyTextIndent"/>
        <w:spacing w:after="0"/>
        <w:ind w:left="0" w:firstLine="709"/>
        <w:jc w:val="both"/>
        <w:rPr>
          <w:sz w:val="22"/>
          <w:szCs w:val="22"/>
          <w:lang w:val="ru-RU"/>
        </w:rPr>
      </w:pPr>
      <w:r w:rsidRPr="004A472F">
        <w:rPr>
          <w:spacing w:val="5"/>
          <w:sz w:val="28"/>
          <w:szCs w:val="28"/>
          <w:lang w:val="ru-RU"/>
        </w:rPr>
        <w:t xml:space="preserve">рекомендовать Главе администрации Большеелховского сельского поселения </w:t>
      </w:r>
      <w:r w:rsidRPr="004A472F">
        <w:rPr>
          <w:sz w:val="28"/>
          <w:szCs w:val="28"/>
          <w:lang w:val="ru-RU"/>
        </w:rPr>
        <w:t>предоставить  разрешение на отклонение от предельных параметров разрешенного строительства, реконструкции объектов индивидуального жилищного строительства на земельном участке с кадастровым номером 13:15:0101002:219 общей площадью 3196 кв.м.</w:t>
      </w:r>
      <w:r>
        <w:rPr>
          <w:sz w:val="28"/>
          <w:szCs w:val="28"/>
          <w:lang w:val="ru-RU"/>
        </w:rPr>
        <w:t>,</w:t>
      </w:r>
      <w:r w:rsidRPr="004A472F">
        <w:rPr>
          <w:sz w:val="28"/>
          <w:szCs w:val="28"/>
          <w:lang w:val="ru-RU"/>
        </w:rPr>
        <w:t xml:space="preserve"> расположенном по адресу: </w:t>
      </w:r>
      <w:r w:rsidRPr="004960F7">
        <w:rPr>
          <w:sz w:val="28"/>
          <w:szCs w:val="28"/>
          <w:lang w:val="ru-RU"/>
        </w:rPr>
        <w:t xml:space="preserve">Республика Мордовия, Лямбирский муниципальный район, Большеелховское сельское поселение, </w:t>
      </w:r>
      <w:r>
        <w:rPr>
          <w:sz w:val="28"/>
          <w:szCs w:val="28"/>
          <w:lang w:val="ru-RU"/>
        </w:rPr>
        <w:t xml:space="preserve">                        </w:t>
      </w:r>
      <w:r w:rsidRPr="004960F7">
        <w:rPr>
          <w:sz w:val="28"/>
          <w:szCs w:val="28"/>
          <w:lang w:val="ru-RU"/>
        </w:rPr>
        <w:t>с. Большая Елховка, ул. Октябрьская, 42, в части уменьшения минимального отступа от границ земельного участка</w:t>
      </w:r>
      <w:r>
        <w:rPr>
          <w:sz w:val="28"/>
          <w:szCs w:val="28"/>
          <w:lang w:val="ru-RU"/>
        </w:rPr>
        <w:t xml:space="preserve"> до жилой застройки</w:t>
      </w:r>
      <w:r w:rsidRPr="004960F7">
        <w:rPr>
          <w:sz w:val="28"/>
          <w:szCs w:val="28"/>
          <w:lang w:val="ru-RU"/>
        </w:rPr>
        <w:t xml:space="preserve"> с южной  стороны с </w:t>
      </w:r>
      <w:r>
        <w:rPr>
          <w:sz w:val="28"/>
          <w:szCs w:val="28"/>
          <w:lang w:val="ru-RU"/>
        </w:rPr>
        <w:t>1,8</w:t>
      </w:r>
      <w:r w:rsidRPr="004960F7">
        <w:rPr>
          <w:sz w:val="28"/>
          <w:szCs w:val="28"/>
          <w:lang w:val="ru-RU"/>
        </w:rPr>
        <w:t xml:space="preserve"> м</w:t>
      </w:r>
      <w:r>
        <w:rPr>
          <w:sz w:val="28"/>
          <w:szCs w:val="28"/>
          <w:lang w:val="ru-RU"/>
        </w:rPr>
        <w:t>.</w:t>
      </w:r>
      <w:r w:rsidRPr="004960F7">
        <w:rPr>
          <w:sz w:val="28"/>
          <w:szCs w:val="28"/>
          <w:lang w:val="ru-RU"/>
        </w:rPr>
        <w:t xml:space="preserve"> до </w:t>
      </w:r>
      <w:r>
        <w:rPr>
          <w:sz w:val="28"/>
          <w:szCs w:val="28"/>
          <w:lang w:val="ru-RU"/>
        </w:rPr>
        <w:t>0</w:t>
      </w:r>
      <w:r w:rsidRPr="004960F7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>4</w:t>
      </w:r>
      <w:r w:rsidRPr="004960F7">
        <w:rPr>
          <w:sz w:val="28"/>
          <w:szCs w:val="28"/>
          <w:lang w:val="ru-RU"/>
        </w:rPr>
        <w:t xml:space="preserve"> м</w:t>
      </w:r>
      <w:r w:rsidRPr="004960F7">
        <w:rPr>
          <w:sz w:val="22"/>
          <w:szCs w:val="22"/>
          <w:lang w:val="ru-RU"/>
        </w:rPr>
        <w:t>.</w:t>
      </w:r>
    </w:p>
    <w:p w:rsidR="004257F6" w:rsidRPr="00A551F3" w:rsidRDefault="004257F6" w:rsidP="004A472F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4257F6" w:rsidRDefault="004257F6" w:rsidP="0021315A">
      <w:pPr>
        <w:widowControl w:val="0"/>
        <w:jc w:val="both"/>
        <w:rPr>
          <w:sz w:val="28"/>
          <w:szCs w:val="28"/>
        </w:rPr>
      </w:pPr>
    </w:p>
    <w:p w:rsidR="004257F6" w:rsidRDefault="004257F6" w:rsidP="0021315A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Председатель рабочей группы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  <w:t>С. И. Базаева</w:t>
      </w:r>
    </w:p>
    <w:p w:rsidR="004257F6" w:rsidRPr="00A551F3" w:rsidRDefault="004257F6" w:rsidP="0021315A">
      <w:pPr>
        <w:widowControl w:val="0"/>
        <w:jc w:val="both"/>
        <w:rPr>
          <w:sz w:val="28"/>
          <w:szCs w:val="28"/>
        </w:rPr>
      </w:pPr>
    </w:p>
    <w:p w:rsidR="004257F6" w:rsidRPr="00A551F3" w:rsidRDefault="004257F6" w:rsidP="00A551F3">
      <w:pPr>
        <w:widowControl w:val="0"/>
        <w:jc w:val="both"/>
        <w:rPr>
          <w:sz w:val="28"/>
          <w:szCs w:val="28"/>
        </w:rPr>
      </w:pPr>
      <w:r w:rsidRPr="00A551F3">
        <w:rPr>
          <w:sz w:val="28"/>
          <w:szCs w:val="28"/>
        </w:rPr>
        <w:t xml:space="preserve">Секретарь </w:t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 w:rsidRPr="00A551F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</w:t>
      </w:r>
      <w:r w:rsidRPr="00A551F3">
        <w:rPr>
          <w:sz w:val="28"/>
          <w:szCs w:val="28"/>
        </w:rPr>
        <w:t xml:space="preserve">. </w:t>
      </w:r>
      <w:r>
        <w:rPr>
          <w:sz w:val="28"/>
          <w:szCs w:val="28"/>
        </w:rPr>
        <w:t>В</w:t>
      </w:r>
      <w:r w:rsidRPr="00A551F3">
        <w:rPr>
          <w:sz w:val="28"/>
          <w:szCs w:val="28"/>
        </w:rPr>
        <w:t xml:space="preserve">. </w:t>
      </w:r>
      <w:r>
        <w:rPr>
          <w:sz w:val="28"/>
          <w:szCs w:val="28"/>
        </w:rPr>
        <w:t>Лосева</w:t>
      </w:r>
    </w:p>
    <w:sectPr w:rsidR="004257F6" w:rsidRPr="00A551F3" w:rsidSect="0062336B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0EDD78B5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72B2F5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25E266B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5B539E"/>
    <w:multiLevelType w:val="hybridMultilevel"/>
    <w:tmpl w:val="A5624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1BBA"/>
    <w:rsid w:val="00017147"/>
    <w:rsid w:val="00021A37"/>
    <w:rsid w:val="000233A9"/>
    <w:rsid w:val="00024B0B"/>
    <w:rsid w:val="00077823"/>
    <w:rsid w:val="00085A77"/>
    <w:rsid w:val="000A1242"/>
    <w:rsid w:val="000B1128"/>
    <w:rsid w:val="000B6D5E"/>
    <w:rsid w:val="000D11F5"/>
    <w:rsid w:val="000D21E1"/>
    <w:rsid w:val="000D3A82"/>
    <w:rsid w:val="00101206"/>
    <w:rsid w:val="00141A91"/>
    <w:rsid w:val="00152CED"/>
    <w:rsid w:val="00177C48"/>
    <w:rsid w:val="00197787"/>
    <w:rsid w:val="001A2081"/>
    <w:rsid w:val="001B28E2"/>
    <w:rsid w:val="001B785F"/>
    <w:rsid w:val="001C688E"/>
    <w:rsid w:val="001C6A8E"/>
    <w:rsid w:val="001D6CE0"/>
    <w:rsid w:val="0021315A"/>
    <w:rsid w:val="00234B99"/>
    <w:rsid w:val="0027629E"/>
    <w:rsid w:val="00292873"/>
    <w:rsid w:val="00297614"/>
    <w:rsid w:val="002A2AB2"/>
    <w:rsid w:val="002A4CCC"/>
    <w:rsid w:val="002C0AA0"/>
    <w:rsid w:val="002C6059"/>
    <w:rsid w:val="002D23E0"/>
    <w:rsid w:val="002D4A4D"/>
    <w:rsid w:val="002E62EC"/>
    <w:rsid w:val="002F2586"/>
    <w:rsid w:val="002F63C6"/>
    <w:rsid w:val="003003B3"/>
    <w:rsid w:val="00307266"/>
    <w:rsid w:val="00322823"/>
    <w:rsid w:val="00327DC6"/>
    <w:rsid w:val="00345AA3"/>
    <w:rsid w:val="003561B3"/>
    <w:rsid w:val="00374A82"/>
    <w:rsid w:val="00377718"/>
    <w:rsid w:val="003A04E9"/>
    <w:rsid w:val="003B0544"/>
    <w:rsid w:val="003C3F41"/>
    <w:rsid w:val="003D6521"/>
    <w:rsid w:val="003D6E5C"/>
    <w:rsid w:val="003F2A88"/>
    <w:rsid w:val="003F459C"/>
    <w:rsid w:val="00422B17"/>
    <w:rsid w:val="004257F6"/>
    <w:rsid w:val="0044690C"/>
    <w:rsid w:val="00451844"/>
    <w:rsid w:val="0046714B"/>
    <w:rsid w:val="00477F25"/>
    <w:rsid w:val="00481E4C"/>
    <w:rsid w:val="00494A29"/>
    <w:rsid w:val="004960F7"/>
    <w:rsid w:val="004A10CA"/>
    <w:rsid w:val="004A2127"/>
    <w:rsid w:val="004A472F"/>
    <w:rsid w:val="004B132A"/>
    <w:rsid w:val="004B2DB8"/>
    <w:rsid w:val="004B4A01"/>
    <w:rsid w:val="004B69EF"/>
    <w:rsid w:val="004C2982"/>
    <w:rsid w:val="004E5296"/>
    <w:rsid w:val="004F1D94"/>
    <w:rsid w:val="005418F3"/>
    <w:rsid w:val="0054630C"/>
    <w:rsid w:val="005518F3"/>
    <w:rsid w:val="00554522"/>
    <w:rsid w:val="00572AA0"/>
    <w:rsid w:val="005741E8"/>
    <w:rsid w:val="00574A5C"/>
    <w:rsid w:val="00577628"/>
    <w:rsid w:val="005B0CF0"/>
    <w:rsid w:val="005D141B"/>
    <w:rsid w:val="005D17E5"/>
    <w:rsid w:val="005D1C16"/>
    <w:rsid w:val="005F4AC9"/>
    <w:rsid w:val="005F7490"/>
    <w:rsid w:val="005F75F6"/>
    <w:rsid w:val="00600AD1"/>
    <w:rsid w:val="006209A1"/>
    <w:rsid w:val="0062336B"/>
    <w:rsid w:val="00642665"/>
    <w:rsid w:val="00642D8C"/>
    <w:rsid w:val="00667F1E"/>
    <w:rsid w:val="00691EDD"/>
    <w:rsid w:val="006949FB"/>
    <w:rsid w:val="006A1239"/>
    <w:rsid w:val="006A331C"/>
    <w:rsid w:val="006C5BB9"/>
    <w:rsid w:val="006E781B"/>
    <w:rsid w:val="007041CC"/>
    <w:rsid w:val="007422F6"/>
    <w:rsid w:val="0079221A"/>
    <w:rsid w:val="007A76CB"/>
    <w:rsid w:val="007B11E1"/>
    <w:rsid w:val="007E5C0B"/>
    <w:rsid w:val="008340A7"/>
    <w:rsid w:val="0084070A"/>
    <w:rsid w:val="008429F9"/>
    <w:rsid w:val="00844FE5"/>
    <w:rsid w:val="00850BDA"/>
    <w:rsid w:val="00880E02"/>
    <w:rsid w:val="00896F47"/>
    <w:rsid w:val="008A1865"/>
    <w:rsid w:val="008B37EC"/>
    <w:rsid w:val="009114FA"/>
    <w:rsid w:val="009325AE"/>
    <w:rsid w:val="00950920"/>
    <w:rsid w:val="00963294"/>
    <w:rsid w:val="00966A47"/>
    <w:rsid w:val="009825B9"/>
    <w:rsid w:val="0098654D"/>
    <w:rsid w:val="009C5F95"/>
    <w:rsid w:val="009C60A9"/>
    <w:rsid w:val="009F5514"/>
    <w:rsid w:val="00A4430B"/>
    <w:rsid w:val="00A4515F"/>
    <w:rsid w:val="00A551F3"/>
    <w:rsid w:val="00A612C0"/>
    <w:rsid w:val="00A64ECB"/>
    <w:rsid w:val="00A74F02"/>
    <w:rsid w:val="00A77860"/>
    <w:rsid w:val="00A80CD7"/>
    <w:rsid w:val="00A93867"/>
    <w:rsid w:val="00A95CE5"/>
    <w:rsid w:val="00AB2D28"/>
    <w:rsid w:val="00AC1811"/>
    <w:rsid w:val="00AC53D3"/>
    <w:rsid w:val="00AD4D95"/>
    <w:rsid w:val="00AE073A"/>
    <w:rsid w:val="00AE6DAB"/>
    <w:rsid w:val="00AF0D5F"/>
    <w:rsid w:val="00B1092D"/>
    <w:rsid w:val="00B15296"/>
    <w:rsid w:val="00B16B77"/>
    <w:rsid w:val="00B17CD7"/>
    <w:rsid w:val="00B23B18"/>
    <w:rsid w:val="00B31D3D"/>
    <w:rsid w:val="00B3481C"/>
    <w:rsid w:val="00B36715"/>
    <w:rsid w:val="00B40FBB"/>
    <w:rsid w:val="00B446B4"/>
    <w:rsid w:val="00B60D08"/>
    <w:rsid w:val="00B910AE"/>
    <w:rsid w:val="00BB5D6C"/>
    <w:rsid w:val="00BC409C"/>
    <w:rsid w:val="00BC53BE"/>
    <w:rsid w:val="00C337E7"/>
    <w:rsid w:val="00C33BCF"/>
    <w:rsid w:val="00C34D85"/>
    <w:rsid w:val="00C37496"/>
    <w:rsid w:val="00C57421"/>
    <w:rsid w:val="00C64C20"/>
    <w:rsid w:val="00C65161"/>
    <w:rsid w:val="00C71FD0"/>
    <w:rsid w:val="00C82E90"/>
    <w:rsid w:val="00CA1BBA"/>
    <w:rsid w:val="00CB03A0"/>
    <w:rsid w:val="00CE6D74"/>
    <w:rsid w:val="00CF618C"/>
    <w:rsid w:val="00CF672C"/>
    <w:rsid w:val="00D04676"/>
    <w:rsid w:val="00D0761E"/>
    <w:rsid w:val="00D17EF9"/>
    <w:rsid w:val="00D22147"/>
    <w:rsid w:val="00D37478"/>
    <w:rsid w:val="00D72EFA"/>
    <w:rsid w:val="00D80276"/>
    <w:rsid w:val="00D97457"/>
    <w:rsid w:val="00DA4509"/>
    <w:rsid w:val="00DB067A"/>
    <w:rsid w:val="00DB1C00"/>
    <w:rsid w:val="00DB601B"/>
    <w:rsid w:val="00DD2524"/>
    <w:rsid w:val="00DE06E4"/>
    <w:rsid w:val="00E02C97"/>
    <w:rsid w:val="00E12495"/>
    <w:rsid w:val="00E34794"/>
    <w:rsid w:val="00E56222"/>
    <w:rsid w:val="00E668A9"/>
    <w:rsid w:val="00E93B57"/>
    <w:rsid w:val="00EC37ED"/>
    <w:rsid w:val="00EE4790"/>
    <w:rsid w:val="00EF20B0"/>
    <w:rsid w:val="00EF653B"/>
    <w:rsid w:val="00F0642D"/>
    <w:rsid w:val="00F20378"/>
    <w:rsid w:val="00F347D8"/>
    <w:rsid w:val="00F71D37"/>
    <w:rsid w:val="00F77E85"/>
    <w:rsid w:val="00F86E01"/>
    <w:rsid w:val="00FA3CC1"/>
    <w:rsid w:val="00FC1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lock Text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D8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51844"/>
    <w:pPr>
      <w:keepNext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51844"/>
    <w:rPr>
      <w:b/>
      <w:bCs/>
      <w:sz w:val="24"/>
      <w:szCs w:val="24"/>
    </w:rPr>
  </w:style>
  <w:style w:type="table" w:styleId="TableGrid">
    <w:name w:val="Table Grid"/>
    <w:basedOn w:val="TableNormal"/>
    <w:uiPriority w:val="99"/>
    <w:rsid w:val="009C60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374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51844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Normal"/>
    <w:uiPriority w:val="99"/>
    <w:rsid w:val="00E5622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BlockText">
    <w:name w:val="Block Text"/>
    <w:basedOn w:val="Normal"/>
    <w:uiPriority w:val="99"/>
    <w:rsid w:val="00D97457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ConsPlusNonformat">
    <w:name w:val="ConsPlusNonformat"/>
    <w:uiPriority w:val="99"/>
    <w:rsid w:val="00D9745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a">
    <w:name w:val="Знак"/>
    <w:basedOn w:val="Normal"/>
    <w:uiPriority w:val="99"/>
    <w:rsid w:val="00A80CD7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51844"/>
    <w:pPr>
      <w:autoSpaceDE w:val="0"/>
      <w:autoSpaceDN w:val="0"/>
      <w:adjustRightInd w:val="0"/>
    </w:pPr>
    <w:rPr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451844"/>
    <w:pPr>
      <w:spacing w:after="120"/>
      <w:ind w:left="283"/>
    </w:pPr>
    <w:rPr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451844"/>
    <w:rPr>
      <w:sz w:val="24"/>
      <w:szCs w:val="24"/>
      <w:lang w:val="en-US"/>
    </w:rPr>
  </w:style>
  <w:style w:type="paragraph" w:styleId="NoSpacing">
    <w:name w:val="No Spacing"/>
    <w:uiPriority w:val="99"/>
    <w:qFormat/>
    <w:rsid w:val="00451844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45184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NormalWeb">
    <w:name w:val="Normal (Web)"/>
    <w:basedOn w:val="Normal"/>
    <w:uiPriority w:val="99"/>
    <w:rsid w:val="00451844"/>
    <w:pPr>
      <w:spacing w:before="96" w:after="192"/>
    </w:pPr>
  </w:style>
  <w:style w:type="character" w:styleId="Hyperlink">
    <w:name w:val="Hyperlink"/>
    <w:basedOn w:val="DefaultParagraphFont"/>
    <w:uiPriority w:val="99"/>
    <w:rsid w:val="00451844"/>
    <w:rPr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451844"/>
    <w:pPr>
      <w:jc w:val="center"/>
    </w:pPr>
    <w:rPr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451844"/>
    <w:rPr>
      <w:b/>
      <w:bCs/>
      <w:sz w:val="36"/>
      <w:szCs w:val="36"/>
    </w:rPr>
  </w:style>
  <w:style w:type="character" w:customStyle="1" w:styleId="a0">
    <w:name w:val="Гипертекстовая ссылка"/>
    <w:basedOn w:val="DefaultParagraphFont"/>
    <w:uiPriority w:val="99"/>
    <w:rsid w:val="00451844"/>
    <w:rPr>
      <w:color w:val="auto"/>
    </w:rPr>
  </w:style>
  <w:style w:type="character" w:customStyle="1" w:styleId="a1">
    <w:name w:val="Цветовое выделение"/>
    <w:uiPriority w:val="99"/>
    <w:rsid w:val="00451844"/>
    <w:rPr>
      <w:b/>
      <w:bCs/>
      <w:color w:val="auto"/>
    </w:rPr>
  </w:style>
  <w:style w:type="paragraph" w:customStyle="1" w:styleId="a2">
    <w:name w:val="Нормальный (таблица)"/>
    <w:basedOn w:val="Normal"/>
    <w:next w:val="Normal"/>
    <w:uiPriority w:val="99"/>
    <w:rsid w:val="00451844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3</Pages>
  <Words>868</Words>
  <Characters>4953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Приложение  №  2</dc:title>
  <dc:subject/>
  <dc:creator>Your User Name</dc:creator>
  <cp:keywords/>
  <dc:description/>
  <cp:lastModifiedBy>Бухгалтер</cp:lastModifiedBy>
  <cp:revision>8</cp:revision>
  <cp:lastPrinted>2014-04-09T08:17:00Z</cp:lastPrinted>
  <dcterms:created xsi:type="dcterms:W3CDTF">2020-02-05T14:04:00Z</dcterms:created>
  <dcterms:modified xsi:type="dcterms:W3CDTF">2021-02-18T06:51:00Z</dcterms:modified>
</cp:coreProperties>
</file>