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FA" w:rsidRDefault="00933FFA" w:rsidP="004E431B">
      <w:pPr>
        <w:pStyle w:val="Title"/>
        <w:rPr>
          <w:sz w:val="28"/>
          <w:szCs w:val="28"/>
        </w:rPr>
      </w:pPr>
    </w:p>
    <w:p w:rsidR="00933FFA" w:rsidRDefault="00933FF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АДМИНИСТРАЦИЯ БОЛОТНИКОВСКОГО СЕЛЬСКОГО ПОСЕЛЕНИЯ</w:t>
      </w:r>
    </w:p>
    <w:p w:rsidR="00933FFA" w:rsidRDefault="00933FF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933FFA" w:rsidRDefault="00933FFA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33FFA" w:rsidRPr="00D315E8" w:rsidRDefault="00933FFA" w:rsidP="004E431B">
      <w:pPr>
        <w:pStyle w:val="Title"/>
        <w:spacing w:line="360" w:lineRule="auto"/>
        <w:jc w:val="left"/>
        <w:rPr>
          <w:sz w:val="40"/>
        </w:rPr>
      </w:pPr>
    </w:p>
    <w:p w:rsidR="00933FFA" w:rsidRPr="00B6304C" w:rsidRDefault="00933FFA" w:rsidP="004E431B">
      <w:pPr>
        <w:pStyle w:val="Title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933FFA" w:rsidRDefault="00933FFA" w:rsidP="004E431B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«15»  января  2021 года                                                                                   № 3</w:t>
      </w:r>
    </w:p>
    <w:p w:rsidR="00933FFA" w:rsidRPr="004E431B" w:rsidRDefault="00933FFA" w:rsidP="004E431B">
      <w:pPr>
        <w:jc w:val="center"/>
        <w:rPr>
          <w:sz w:val="28"/>
          <w:szCs w:val="28"/>
        </w:rPr>
      </w:pPr>
      <w:r w:rsidRPr="004E431B">
        <w:t>с.</w:t>
      </w:r>
      <w:r>
        <w:t>Болотниково</w:t>
      </w:r>
    </w:p>
    <w:p w:rsidR="00933FFA" w:rsidRDefault="00933FFA" w:rsidP="007616E4">
      <w:pPr>
        <w:ind w:right="3543"/>
        <w:jc w:val="both"/>
        <w:rPr>
          <w:sz w:val="28"/>
          <w:szCs w:val="28"/>
        </w:rPr>
      </w:pPr>
    </w:p>
    <w:p w:rsidR="00933FFA" w:rsidRPr="004E431B" w:rsidRDefault="00933FFA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>
        <w:rPr>
          <w:b/>
          <w:sz w:val="28"/>
          <w:szCs w:val="28"/>
        </w:rPr>
        <w:t xml:space="preserve">Болотниковского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>21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933FFA" w:rsidRDefault="00933FFA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33FFA" w:rsidRDefault="00933FFA" w:rsidP="00971D73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r w:rsidRPr="00971D73">
        <w:rPr>
          <w:bCs/>
          <w:iCs/>
          <w:color w:val="000000"/>
          <w:sz w:val="28"/>
          <w:szCs w:val="28"/>
        </w:rPr>
        <w:t xml:space="preserve">табакокурения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Болотниковского сельского поселения, в соответствии с Федеральным законом  от 06 октября 2003 г. № 131-ФЗ «Об общих принципах организации местного самоуправления в Российской Федерации»,  Федеральным законом от 08.01.2008 г. № 3-ФЗ «О наркотических средствах и психотропных веществах», в соответствии с   Уставом Болотниковского  сельского поселения Лямбирского </w:t>
      </w:r>
      <w:r>
        <w:rPr>
          <w:rStyle w:val="Strong"/>
          <w:b w:val="0"/>
          <w:sz w:val="28"/>
          <w:szCs w:val="28"/>
        </w:rPr>
        <w:t>муниципального района, администрация Болотниковского сельского поселения постановляет</w:t>
      </w:r>
      <w:r>
        <w:rPr>
          <w:sz w:val="28"/>
          <w:szCs w:val="28"/>
        </w:rPr>
        <w:t xml:space="preserve">: </w:t>
      </w:r>
    </w:p>
    <w:p w:rsidR="00933FFA" w:rsidRDefault="00933FFA" w:rsidP="00971D73">
      <w:pPr>
        <w:jc w:val="both"/>
        <w:rPr>
          <w:sz w:val="28"/>
          <w:szCs w:val="28"/>
        </w:rPr>
      </w:pPr>
    </w:p>
    <w:p w:rsidR="00933FFA" w:rsidRPr="00971D73" w:rsidRDefault="00933FFA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Болотниковского сельского поселения Лямбирского  муниципального района на 2021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933FFA" w:rsidRDefault="00933FFA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Болотниковского сельского поселения,  разместить на официальном сайте поселения в сети Интернет. </w:t>
      </w:r>
    </w:p>
    <w:p w:rsidR="00933FFA" w:rsidRDefault="00933FFA" w:rsidP="00020E9F">
      <w:pPr>
        <w:pStyle w:val="NormalWeb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настоящего постановления оставляю за собой.</w:t>
      </w: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jc w:val="both"/>
        <w:rPr>
          <w:sz w:val="28"/>
          <w:szCs w:val="28"/>
        </w:rPr>
      </w:pPr>
    </w:p>
    <w:p w:rsidR="00933FFA" w:rsidRDefault="00933FFA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Болотниковского</w:t>
      </w:r>
    </w:p>
    <w:p w:rsidR="00933FFA" w:rsidRPr="00AC3DB8" w:rsidRDefault="00933FFA" w:rsidP="007616E4">
      <w:pPr>
        <w:rPr>
          <w:b/>
          <w:sz w:val="16"/>
          <w:szCs w:val="16"/>
        </w:rPr>
      </w:pPr>
      <w:r w:rsidRPr="00AC3DB8">
        <w:rPr>
          <w:b/>
          <w:sz w:val="28"/>
          <w:szCs w:val="28"/>
        </w:rPr>
        <w:t xml:space="preserve">сельского поселения   </w:t>
      </w:r>
      <w:r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Е.А. Чекалдаева</w:t>
      </w:r>
    </w:p>
    <w:p w:rsidR="00933FFA" w:rsidRDefault="00933FFA" w:rsidP="007616E4">
      <w:pPr>
        <w:rPr>
          <w:sz w:val="16"/>
          <w:szCs w:val="16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  <w:rPr>
          <w:sz w:val="20"/>
          <w:szCs w:val="20"/>
        </w:rPr>
      </w:pPr>
    </w:p>
    <w:p w:rsidR="00933FFA" w:rsidRDefault="00933FFA" w:rsidP="007616E4">
      <w:pPr>
        <w:jc w:val="right"/>
      </w:pPr>
    </w:p>
    <w:p w:rsidR="00933FFA" w:rsidRPr="00A65CDE" w:rsidRDefault="00933FFA" w:rsidP="007616E4">
      <w:pPr>
        <w:jc w:val="right"/>
      </w:pPr>
      <w:r w:rsidRPr="00A65CDE">
        <w:t xml:space="preserve">Приложение </w:t>
      </w:r>
    </w:p>
    <w:p w:rsidR="00933FFA" w:rsidRDefault="00933FFA" w:rsidP="007616E4">
      <w:pPr>
        <w:jc w:val="right"/>
      </w:pPr>
      <w:r>
        <w:t xml:space="preserve">к постановлению  </w:t>
      </w:r>
    </w:p>
    <w:p w:rsidR="00933FFA" w:rsidRPr="00A65CDE" w:rsidRDefault="00933FFA" w:rsidP="00A65CDE">
      <w:pPr>
        <w:jc w:val="right"/>
      </w:pPr>
      <w:r>
        <w:t xml:space="preserve">Болотниковского </w:t>
      </w:r>
      <w:r w:rsidRPr="00A65CDE">
        <w:t xml:space="preserve">сельского поселения </w:t>
      </w:r>
    </w:p>
    <w:p w:rsidR="00933FFA" w:rsidRPr="00A65CDE" w:rsidRDefault="00933FFA" w:rsidP="007616E4">
      <w:pPr>
        <w:jc w:val="right"/>
      </w:pPr>
      <w:r w:rsidRPr="00A65CDE">
        <w:t xml:space="preserve">от  </w:t>
      </w:r>
      <w:r>
        <w:t>15.01.2021 г</w:t>
      </w:r>
      <w:r w:rsidRPr="00A65CDE">
        <w:t>.</w:t>
      </w:r>
      <w:r>
        <w:t xml:space="preserve"> №3</w:t>
      </w:r>
    </w:p>
    <w:p w:rsidR="00933FFA" w:rsidRPr="00A65CDE" w:rsidRDefault="00933FFA" w:rsidP="007616E4">
      <w:pPr>
        <w:jc w:val="center"/>
      </w:pPr>
    </w:p>
    <w:p w:rsidR="00933FFA" w:rsidRDefault="00933FF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933FFA" w:rsidRPr="00592C0E" w:rsidRDefault="00933FFA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>
        <w:rPr>
          <w:b/>
          <w:sz w:val="28"/>
          <w:szCs w:val="28"/>
        </w:rPr>
        <w:t xml:space="preserve">Болотниковского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>
        <w:rPr>
          <w:b/>
          <w:sz w:val="28"/>
          <w:szCs w:val="28"/>
        </w:rPr>
        <w:t>21</w:t>
      </w:r>
      <w:r w:rsidRPr="00592C0E">
        <w:rPr>
          <w:b/>
          <w:sz w:val="28"/>
          <w:szCs w:val="28"/>
        </w:rPr>
        <w:t xml:space="preserve"> год</w:t>
      </w:r>
    </w:p>
    <w:p w:rsidR="00933FFA" w:rsidRPr="00592C0E" w:rsidRDefault="00933FFA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933FFA" w:rsidRPr="00F13F28" w:rsidTr="00D171E3">
        <w:trPr>
          <w:trHeight w:val="575"/>
          <w:tblHeader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933FFA" w:rsidRPr="00F13F28" w:rsidRDefault="00933FFA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933FFA" w:rsidRPr="00F13F28" w:rsidTr="00657AF2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мероприятий по профилактике наркомании,  токсикомании, алкоголизма и табакокурения на  территории поселения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>
              <w:rPr>
                <w:lang w:eastAsia="en-US"/>
              </w:rPr>
              <w:t>, МОУ «Болотниковской ООШ»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464816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933FFA" w:rsidRPr="00F13F28" w:rsidRDefault="00933FFA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>
              <w:rPr>
                <w:lang w:eastAsia="en-US"/>
              </w:rPr>
              <w:t xml:space="preserve">Болотниковском Доме культуры </w:t>
            </w:r>
            <w:r w:rsidRPr="00F13F28">
              <w:rPr>
                <w:lang w:eastAsia="en-US"/>
              </w:rPr>
              <w:t>мероприятий по пропаганде здорового образа жизни и профилактике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сельским клубом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>информационном бюллетене Болотниковского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933FFA" w:rsidRPr="00F13F28" w:rsidRDefault="00933FFA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Pr="00F13F28">
              <w:rPr>
                <w:lang w:eastAsia="en-US"/>
              </w:rPr>
              <w:t>,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933FFA" w:rsidRPr="00F13F28" w:rsidRDefault="00933FFA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>
              <w:rPr>
                <w:lang w:eastAsia="en-US"/>
              </w:rPr>
              <w:t>ой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</w:tr>
      <w:tr w:rsidR="00933FFA" w:rsidRPr="00F13F28" w:rsidTr="00647E62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>профилактике наркомании, токсикомании, алкоголизма и табакокурения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33FFA" w:rsidRPr="00F13F28" w:rsidTr="002717FD">
        <w:trPr>
          <w:trHeight w:val="1170"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933FFA" w:rsidRPr="00F13F28" w:rsidRDefault="00933FFA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933FFA" w:rsidRPr="00F13F28" w:rsidTr="00F870F9">
        <w:tc>
          <w:tcPr>
            <w:tcW w:w="10035" w:type="dxa"/>
            <w:gridSpan w:val="5"/>
          </w:tcPr>
          <w:p w:rsidR="00933FFA" w:rsidRPr="00AC3DB8" w:rsidRDefault="00933FFA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933FFA" w:rsidRPr="00F13F28" w:rsidTr="00D171E3">
        <w:trPr>
          <w:trHeight w:val="1157"/>
        </w:trPr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933FFA" w:rsidRPr="00F13F28" w:rsidRDefault="00933FFA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табакокурения  на территории  </w:t>
            </w:r>
            <w:r>
              <w:rPr>
                <w:lang w:eastAsia="en-US"/>
              </w:rPr>
              <w:t xml:space="preserve">Болотниковского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933FFA" w:rsidRPr="00F13F28" w:rsidTr="00D171E3">
        <w:tc>
          <w:tcPr>
            <w:tcW w:w="69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933FFA" w:rsidRPr="00F13F28" w:rsidRDefault="00933FFA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33FFA" w:rsidRPr="00F13F28" w:rsidRDefault="00933FFA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933FFA" w:rsidRPr="00F13F28" w:rsidRDefault="00933FFA" w:rsidP="00D05103">
      <w:pPr>
        <w:jc w:val="both"/>
      </w:pPr>
    </w:p>
    <w:p w:rsidR="00933FFA" w:rsidRPr="00F13F28" w:rsidRDefault="00933FFA" w:rsidP="00D05103"/>
    <w:p w:rsidR="00933FFA" w:rsidRPr="00F13F28" w:rsidRDefault="00933FFA" w:rsidP="00D05103"/>
    <w:sectPr w:rsidR="00933FFA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E4"/>
    <w:rsid w:val="00000428"/>
    <w:rsid w:val="00020E9F"/>
    <w:rsid w:val="00036E76"/>
    <w:rsid w:val="00045635"/>
    <w:rsid w:val="00094E42"/>
    <w:rsid w:val="000B2339"/>
    <w:rsid w:val="000C79B8"/>
    <w:rsid w:val="00100221"/>
    <w:rsid w:val="00126821"/>
    <w:rsid w:val="001670B6"/>
    <w:rsid w:val="002717FD"/>
    <w:rsid w:val="0046037B"/>
    <w:rsid w:val="00464816"/>
    <w:rsid w:val="0047411E"/>
    <w:rsid w:val="004B1C94"/>
    <w:rsid w:val="004E431B"/>
    <w:rsid w:val="005019EA"/>
    <w:rsid w:val="00592C0E"/>
    <w:rsid w:val="00647E62"/>
    <w:rsid w:val="00657AF2"/>
    <w:rsid w:val="006B6CFE"/>
    <w:rsid w:val="00754273"/>
    <w:rsid w:val="007616E4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33FFA"/>
    <w:rsid w:val="00971D73"/>
    <w:rsid w:val="009A1E9A"/>
    <w:rsid w:val="00A32754"/>
    <w:rsid w:val="00A600CE"/>
    <w:rsid w:val="00A65CDE"/>
    <w:rsid w:val="00A94403"/>
    <w:rsid w:val="00AB728B"/>
    <w:rsid w:val="00AC3DB8"/>
    <w:rsid w:val="00B462BA"/>
    <w:rsid w:val="00B561C1"/>
    <w:rsid w:val="00B6304C"/>
    <w:rsid w:val="00BD100F"/>
    <w:rsid w:val="00BD7A5F"/>
    <w:rsid w:val="00C416AF"/>
    <w:rsid w:val="00C65A7D"/>
    <w:rsid w:val="00CB20AF"/>
    <w:rsid w:val="00CD1C80"/>
    <w:rsid w:val="00CF0042"/>
    <w:rsid w:val="00D05103"/>
    <w:rsid w:val="00D171E3"/>
    <w:rsid w:val="00D25773"/>
    <w:rsid w:val="00D315E8"/>
    <w:rsid w:val="00D34EAB"/>
    <w:rsid w:val="00DC1997"/>
    <w:rsid w:val="00DD33DB"/>
    <w:rsid w:val="00DE1DF3"/>
    <w:rsid w:val="00E012DD"/>
    <w:rsid w:val="00E63102"/>
    <w:rsid w:val="00ED6860"/>
    <w:rsid w:val="00EE2AB8"/>
    <w:rsid w:val="00F13F28"/>
    <w:rsid w:val="00F8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7616E4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59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764</Words>
  <Characters>4357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1</dc:creator>
  <cp:keywords/>
  <dc:description/>
  <cp:lastModifiedBy>Боладм-1</cp:lastModifiedBy>
  <cp:revision>3</cp:revision>
  <cp:lastPrinted>2020-04-14T05:22:00Z</cp:lastPrinted>
  <dcterms:created xsi:type="dcterms:W3CDTF">2020-05-28T07:56:00Z</dcterms:created>
  <dcterms:modified xsi:type="dcterms:W3CDTF">2021-01-26T06:47:00Z</dcterms:modified>
</cp:coreProperties>
</file>