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7399" w:rsidRDefault="00317399" w:rsidP="00663370">
      <w:pPr>
        <w:ind w:firstLine="0"/>
      </w:pPr>
    </w:p>
    <w:p w:rsidR="00317399" w:rsidRDefault="00317399" w:rsidP="00C35930">
      <w:pPr>
        <w:ind w:firstLine="698"/>
        <w:jc w:val="right"/>
      </w:pPr>
      <w:r>
        <w:t>ПРИЛОЖЕНИЕ</w:t>
      </w:r>
    </w:p>
    <w:p w:rsidR="00317399" w:rsidRDefault="00317399" w:rsidP="00C72B4B">
      <w:pPr>
        <w:ind w:firstLine="698"/>
        <w:jc w:val="right"/>
      </w:pPr>
      <w:r>
        <w:t>к постановлению Болотниковского</w:t>
      </w:r>
    </w:p>
    <w:p w:rsidR="00317399" w:rsidRDefault="00317399" w:rsidP="00C72B4B">
      <w:pPr>
        <w:ind w:firstLine="698"/>
        <w:jc w:val="right"/>
      </w:pPr>
      <w:r>
        <w:t xml:space="preserve"> сельского поселения Лямбирского</w:t>
      </w:r>
    </w:p>
    <w:p w:rsidR="00317399" w:rsidRDefault="00317399" w:rsidP="00C72B4B">
      <w:pPr>
        <w:ind w:firstLine="698"/>
        <w:jc w:val="right"/>
      </w:pPr>
      <w:r>
        <w:t>Муниципального района РМ</w:t>
      </w:r>
    </w:p>
    <w:p w:rsidR="00317399" w:rsidRDefault="00317399" w:rsidP="00C35930">
      <w:pPr>
        <w:ind w:firstLine="698"/>
        <w:jc w:val="right"/>
      </w:pPr>
      <w:r w:rsidRPr="00C35930">
        <w:rPr>
          <w:highlight w:val="yellow"/>
        </w:rPr>
        <w:t xml:space="preserve">от </w:t>
      </w:r>
      <w:r>
        <w:rPr>
          <w:highlight w:val="yellow"/>
        </w:rPr>
        <w:t>20.05</w:t>
      </w:r>
      <w:r w:rsidRPr="00C35930">
        <w:rPr>
          <w:highlight w:val="yellow"/>
        </w:rPr>
        <w:t xml:space="preserve">.2019 г. </w:t>
      </w:r>
      <w:r>
        <w:t>№ 25-а</w:t>
      </w:r>
    </w:p>
    <w:p w:rsidR="00317399" w:rsidRPr="00C35930" w:rsidRDefault="00317399" w:rsidP="00C35930">
      <w:pPr>
        <w:pStyle w:val="Heading3"/>
        <w:spacing w:before="0" w:after="0"/>
        <w:rPr>
          <w:color w:val="000000"/>
        </w:rPr>
      </w:pPr>
    </w:p>
    <w:p w:rsidR="00317399" w:rsidRPr="00C35930" w:rsidRDefault="00317399" w:rsidP="00C35930">
      <w:pPr>
        <w:pStyle w:val="Heading3"/>
        <w:spacing w:before="0" w:after="0"/>
        <w:rPr>
          <w:color w:val="000000"/>
        </w:rPr>
      </w:pPr>
      <w:r>
        <w:rPr>
          <w:color w:val="000000"/>
        </w:rPr>
        <w:t>А</w:t>
      </w:r>
      <w:r w:rsidRPr="00C35930">
        <w:rPr>
          <w:color w:val="000000"/>
        </w:rPr>
        <w:t>дминистративный регламент</w:t>
      </w:r>
    </w:p>
    <w:p w:rsidR="00317399" w:rsidRPr="00C35930" w:rsidRDefault="00317399" w:rsidP="00C35930">
      <w:pPr>
        <w:pStyle w:val="Heading3"/>
        <w:spacing w:before="0" w:after="0"/>
        <w:rPr>
          <w:color w:val="000000"/>
        </w:rPr>
      </w:pPr>
      <w:r w:rsidRPr="00C35930">
        <w:rPr>
          <w:color w:val="000000"/>
        </w:rPr>
        <w:t>исполнения муниципальной функции</w:t>
      </w:r>
    </w:p>
    <w:p w:rsidR="00317399" w:rsidRPr="00C35930" w:rsidRDefault="00317399" w:rsidP="00C35930">
      <w:pPr>
        <w:pStyle w:val="Heading3"/>
        <w:spacing w:before="0" w:after="0"/>
        <w:rPr>
          <w:color w:val="000000"/>
        </w:rPr>
      </w:pPr>
      <w:r>
        <w:rPr>
          <w:color w:val="000000"/>
        </w:rPr>
        <w:t>«</w:t>
      </w:r>
      <w:r w:rsidRPr="00C35930">
        <w:rPr>
          <w:color w:val="000000"/>
        </w:rPr>
        <w:t>Проведение проверок использования имущества,</w:t>
      </w:r>
    </w:p>
    <w:p w:rsidR="00317399" w:rsidRPr="00C35930" w:rsidRDefault="00317399" w:rsidP="00C35930">
      <w:pPr>
        <w:pStyle w:val="Heading3"/>
        <w:spacing w:before="0" w:after="0"/>
        <w:rPr>
          <w:color w:val="000000"/>
        </w:rPr>
      </w:pPr>
      <w:r w:rsidRPr="00C35930">
        <w:rPr>
          <w:color w:val="000000"/>
        </w:rPr>
        <w:t>находящегос</w:t>
      </w:r>
      <w:r>
        <w:rPr>
          <w:color w:val="000000"/>
        </w:rPr>
        <w:t>я в муниципальной собственности»</w:t>
      </w:r>
    </w:p>
    <w:p w:rsidR="00317399" w:rsidRPr="00C35930" w:rsidRDefault="00317399" w:rsidP="00C35930">
      <w:pPr>
        <w:pStyle w:val="Heading3"/>
        <w:spacing w:before="0" w:after="0"/>
        <w:rPr>
          <w:color w:val="000000"/>
        </w:rPr>
      </w:pPr>
    </w:p>
    <w:p w:rsidR="00317399" w:rsidRPr="00C35930" w:rsidRDefault="00317399" w:rsidP="00C35930">
      <w:pPr>
        <w:pStyle w:val="Heading3"/>
        <w:spacing w:before="0" w:after="0"/>
        <w:rPr>
          <w:color w:val="000000"/>
        </w:rPr>
      </w:pPr>
      <w:r w:rsidRPr="00C35930">
        <w:rPr>
          <w:color w:val="000000"/>
        </w:rPr>
        <w:t>Раздел 1. Общие положения</w:t>
      </w:r>
    </w:p>
    <w:p w:rsidR="00317399" w:rsidRPr="00C35930" w:rsidRDefault="00317399" w:rsidP="00C35930">
      <w:pPr>
        <w:pStyle w:val="Heading3"/>
        <w:spacing w:before="0" w:after="0"/>
        <w:rPr>
          <w:color w:val="000000"/>
        </w:rPr>
      </w:pPr>
    </w:p>
    <w:p w:rsidR="00317399" w:rsidRPr="00C35930" w:rsidRDefault="00317399" w:rsidP="00C35930">
      <w:pPr>
        <w:rPr>
          <w:color w:val="000000"/>
        </w:rPr>
      </w:pPr>
      <w:r w:rsidRPr="00C35930">
        <w:rPr>
          <w:color w:val="000000"/>
        </w:rPr>
        <w:t xml:space="preserve">Под проверкой в настоящем Административном регламенте понимается совокупность проводимых специалистами </w:t>
      </w:r>
      <w:r>
        <w:rPr>
          <w:color w:val="000000"/>
        </w:rPr>
        <w:t>Болотниковского</w:t>
      </w:r>
      <w:r w:rsidRPr="00C35930">
        <w:rPr>
          <w:color w:val="000000"/>
        </w:rPr>
        <w:t xml:space="preserve"> сельского поселения мероприятий по контролю за использованием по назначению объектов муниципального имущества, составляющего муниципальную казну муниципального образования </w:t>
      </w:r>
      <w:r>
        <w:rPr>
          <w:color w:val="000000"/>
        </w:rPr>
        <w:t>«Болотниковское сельское поселение»</w:t>
      </w:r>
      <w:r w:rsidRPr="00C35930">
        <w:rPr>
          <w:color w:val="000000"/>
        </w:rPr>
        <w:t>, переданного во владение и (или) пользование.</w:t>
      </w:r>
    </w:p>
    <w:p w:rsidR="00317399" w:rsidRPr="00C35930" w:rsidRDefault="00317399" w:rsidP="00C35930">
      <w:pPr>
        <w:rPr>
          <w:color w:val="000000"/>
        </w:rPr>
      </w:pPr>
      <w:r w:rsidRPr="00C35930">
        <w:rPr>
          <w:color w:val="000000"/>
        </w:rPr>
        <w:t>Предметом проверок является соблюдение пользователями муниципального имущества условий пользования муниципальным имуществом, предусмотренных договорами о пользовании данным имуществом.</w:t>
      </w:r>
    </w:p>
    <w:p w:rsidR="00317399" w:rsidRPr="00C35930" w:rsidRDefault="00317399" w:rsidP="00C35930">
      <w:pPr>
        <w:rPr>
          <w:color w:val="000000"/>
        </w:rPr>
      </w:pPr>
      <w:r w:rsidRPr="00C35930">
        <w:rPr>
          <w:color w:val="000000"/>
        </w:rPr>
        <w:t>- Наимен</w:t>
      </w:r>
      <w:r>
        <w:rPr>
          <w:color w:val="000000"/>
        </w:rPr>
        <w:t>ование муниципальной функции – «</w:t>
      </w:r>
      <w:r w:rsidRPr="00C35930">
        <w:rPr>
          <w:color w:val="000000"/>
        </w:rPr>
        <w:t xml:space="preserve">Проведение проверок использования имущества, находящегося в собственности муниципального образования </w:t>
      </w:r>
      <w:r>
        <w:rPr>
          <w:color w:val="000000"/>
        </w:rPr>
        <w:t>«Болотниковское  сельское поселение»</w:t>
      </w:r>
      <w:r w:rsidRPr="00C35930">
        <w:rPr>
          <w:color w:val="000000"/>
        </w:rPr>
        <w:t xml:space="preserve"> (далее - муниципальная функция).</w:t>
      </w:r>
    </w:p>
    <w:p w:rsidR="00317399" w:rsidRPr="00C35930" w:rsidRDefault="00317399" w:rsidP="00C35930">
      <w:pPr>
        <w:rPr>
          <w:color w:val="000000"/>
        </w:rPr>
      </w:pPr>
      <w:r w:rsidRPr="00C35930">
        <w:rPr>
          <w:color w:val="000000"/>
        </w:rPr>
        <w:t xml:space="preserve">- Муниципальную функцию исполняет </w:t>
      </w:r>
      <w:r>
        <w:rPr>
          <w:color w:val="000000"/>
        </w:rPr>
        <w:t>Болотниковское</w:t>
      </w:r>
      <w:r w:rsidRPr="00C35930">
        <w:rPr>
          <w:color w:val="000000"/>
        </w:rPr>
        <w:t xml:space="preserve"> сельского поселения </w:t>
      </w:r>
      <w:r>
        <w:rPr>
          <w:color w:val="000000"/>
        </w:rPr>
        <w:t>Лямбирского</w:t>
      </w:r>
      <w:r w:rsidRPr="00C35930">
        <w:rPr>
          <w:color w:val="000000"/>
        </w:rPr>
        <w:t xml:space="preserve"> района РМ (далее - Администрация) в лице главы </w:t>
      </w:r>
      <w:r>
        <w:rPr>
          <w:color w:val="000000"/>
        </w:rPr>
        <w:t>Болотниковское</w:t>
      </w:r>
      <w:r w:rsidRPr="00C35930">
        <w:rPr>
          <w:color w:val="000000"/>
        </w:rPr>
        <w:t xml:space="preserve"> сельского поселения.</w:t>
      </w:r>
    </w:p>
    <w:p w:rsidR="00317399" w:rsidRPr="00C35930" w:rsidRDefault="00317399" w:rsidP="00C35930">
      <w:pPr>
        <w:rPr>
          <w:color w:val="000000"/>
        </w:rPr>
      </w:pPr>
      <w:r w:rsidRPr="00C35930">
        <w:rPr>
          <w:color w:val="000000"/>
        </w:rPr>
        <w:t>- Исполнение муниципальной функции осуществляется в соответствии со следующими нормативными правовыми актами:</w:t>
      </w:r>
    </w:p>
    <w:p w:rsidR="00317399" w:rsidRPr="00C35930" w:rsidRDefault="00317399" w:rsidP="00C35930">
      <w:pPr>
        <w:rPr>
          <w:color w:val="000000"/>
        </w:rPr>
      </w:pPr>
      <w:r w:rsidRPr="00C35930">
        <w:rPr>
          <w:color w:val="000000"/>
        </w:rPr>
        <w:t>- </w:t>
      </w:r>
      <w:hyperlink r:id="rId6" w:history="1">
        <w:r w:rsidRPr="00C35930">
          <w:rPr>
            <w:rStyle w:val="a"/>
            <w:rFonts w:cs="Times New Roman CYR"/>
            <w:color w:val="000000"/>
          </w:rPr>
          <w:t>Гражданский кодекс</w:t>
        </w:r>
      </w:hyperlink>
      <w:r w:rsidRPr="00C35930">
        <w:rPr>
          <w:color w:val="000000"/>
        </w:rPr>
        <w:t xml:space="preserve"> Российской Федерации;</w:t>
      </w:r>
    </w:p>
    <w:p w:rsidR="00317399" w:rsidRPr="00C35930" w:rsidRDefault="00317399" w:rsidP="00C35930">
      <w:pPr>
        <w:rPr>
          <w:color w:val="000000"/>
        </w:rPr>
      </w:pPr>
      <w:r w:rsidRPr="00C35930">
        <w:rPr>
          <w:color w:val="000000"/>
        </w:rPr>
        <w:t>- </w:t>
      </w:r>
      <w:hyperlink r:id="rId7" w:history="1">
        <w:r w:rsidRPr="00C35930">
          <w:rPr>
            <w:rStyle w:val="a"/>
            <w:rFonts w:cs="Times New Roman CYR"/>
            <w:color w:val="000000"/>
          </w:rPr>
          <w:t>Федеральный закон</w:t>
        </w:r>
      </w:hyperlink>
      <w:r w:rsidRPr="00C35930">
        <w:rPr>
          <w:color w:val="000000"/>
        </w:rPr>
        <w:t xml:space="preserve"> </w:t>
      </w:r>
      <w:r>
        <w:rPr>
          <w:color w:val="000000"/>
        </w:rPr>
        <w:t>РФ от 06.10.2003 года N 131-ФЗ «</w:t>
      </w:r>
      <w:r w:rsidRPr="00C35930">
        <w:rPr>
          <w:color w:val="000000"/>
        </w:rPr>
        <w:t>Об общих принципах организации местного самоуп</w:t>
      </w:r>
      <w:r>
        <w:rPr>
          <w:color w:val="000000"/>
        </w:rPr>
        <w:t>равления в Российской Федерации»</w:t>
      </w:r>
      <w:r w:rsidRPr="00C35930">
        <w:rPr>
          <w:color w:val="000000"/>
        </w:rPr>
        <w:t>;</w:t>
      </w:r>
    </w:p>
    <w:p w:rsidR="00317399" w:rsidRPr="00C35930" w:rsidRDefault="00317399" w:rsidP="00C35930">
      <w:pPr>
        <w:rPr>
          <w:color w:val="000000"/>
        </w:rPr>
      </w:pPr>
      <w:r w:rsidRPr="00C35930">
        <w:rPr>
          <w:color w:val="000000"/>
        </w:rPr>
        <w:t>- </w:t>
      </w:r>
      <w:hyperlink r:id="rId8" w:history="1">
        <w:r w:rsidRPr="00C35930">
          <w:rPr>
            <w:rStyle w:val="a"/>
            <w:rFonts w:cs="Times New Roman CYR"/>
            <w:color w:val="000000"/>
          </w:rPr>
          <w:t>Федеральный закон</w:t>
        </w:r>
      </w:hyperlink>
      <w:r>
        <w:rPr>
          <w:color w:val="000000"/>
        </w:rPr>
        <w:t xml:space="preserve"> РФ от 02.05.2006 года N 59-ФЗ «</w:t>
      </w:r>
      <w:r w:rsidRPr="00C35930">
        <w:rPr>
          <w:color w:val="000000"/>
        </w:rPr>
        <w:t>О</w:t>
      </w:r>
      <w:r>
        <w:rPr>
          <w:color w:val="000000"/>
        </w:rPr>
        <w:t xml:space="preserve"> рассмотрении обращений граждан»</w:t>
      </w:r>
      <w:r w:rsidRPr="00C35930">
        <w:rPr>
          <w:color w:val="000000"/>
        </w:rPr>
        <w:t>;</w:t>
      </w:r>
    </w:p>
    <w:p w:rsidR="00317399" w:rsidRPr="00C35930" w:rsidRDefault="00317399" w:rsidP="00C35930">
      <w:pPr>
        <w:rPr>
          <w:color w:val="000000"/>
        </w:rPr>
      </w:pPr>
      <w:r w:rsidRPr="00C35930">
        <w:rPr>
          <w:color w:val="000000"/>
        </w:rPr>
        <w:t>- </w:t>
      </w:r>
      <w:hyperlink r:id="rId9" w:history="1">
        <w:r w:rsidRPr="00C35930">
          <w:rPr>
            <w:rStyle w:val="a"/>
            <w:rFonts w:cs="Times New Roman CYR"/>
            <w:color w:val="000000"/>
          </w:rPr>
          <w:t>Федеральный закон</w:t>
        </w:r>
      </w:hyperlink>
      <w:r w:rsidRPr="00C35930">
        <w:rPr>
          <w:color w:val="000000"/>
        </w:rPr>
        <w:t xml:space="preserve"> </w:t>
      </w:r>
      <w:r>
        <w:rPr>
          <w:color w:val="000000"/>
        </w:rPr>
        <w:t>РФ от 26.07.2006 года N 135-ФЗ «О защите конкуренции»</w:t>
      </w:r>
      <w:r w:rsidRPr="00C35930">
        <w:rPr>
          <w:color w:val="000000"/>
        </w:rPr>
        <w:t>;</w:t>
      </w:r>
    </w:p>
    <w:p w:rsidR="00317399" w:rsidRPr="00C35930" w:rsidRDefault="00317399" w:rsidP="00C35930">
      <w:pPr>
        <w:rPr>
          <w:color w:val="000000"/>
        </w:rPr>
      </w:pPr>
      <w:r w:rsidRPr="00C35930">
        <w:rPr>
          <w:color w:val="000000"/>
        </w:rPr>
        <w:t>- </w:t>
      </w:r>
      <w:hyperlink r:id="rId10" w:history="1">
        <w:r w:rsidRPr="00C35930">
          <w:rPr>
            <w:rStyle w:val="a"/>
            <w:rFonts w:cs="Times New Roman CYR"/>
            <w:color w:val="000000"/>
          </w:rPr>
          <w:t>Федеральный закон</w:t>
        </w:r>
      </w:hyperlink>
      <w:r>
        <w:rPr>
          <w:color w:val="000000"/>
        </w:rPr>
        <w:t xml:space="preserve"> РФ от 09.02.2009 года N 8-ФЗ «</w:t>
      </w:r>
      <w:r w:rsidRPr="00C35930">
        <w:rPr>
          <w:color w:val="000000"/>
        </w:rPr>
        <w:t xml:space="preserve">Об обеспечении доступа к информации о деятельности государственных органов и </w:t>
      </w:r>
      <w:r>
        <w:rPr>
          <w:color w:val="000000"/>
        </w:rPr>
        <w:t>органов местного самоуправления»</w:t>
      </w:r>
      <w:r w:rsidRPr="00C35930">
        <w:rPr>
          <w:color w:val="000000"/>
        </w:rPr>
        <w:t>;</w:t>
      </w:r>
    </w:p>
    <w:p w:rsidR="00317399" w:rsidRPr="00C35930" w:rsidRDefault="00317399" w:rsidP="00C35930">
      <w:pPr>
        <w:rPr>
          <w:color w:val="000000"/>
        </w:rPr>
      </w:pPr>
      <w:r w:rsidRPr="00C35930">
        <w:rPr>
          <w:color w:val="000000"/>
        </w:rPr>
        <w:t>- </w:t>
      </w:r>
      <w:hyperlink r:id="rId11" w:history="1">
        <w:r w:rsidRPr="00C35930">
          <w:rPr>
            <w:rStyle w:val="a"/>
            <w:rFonts w:cs="Times New Roman CYR"/>
            <w:color w:val="000000"/>
          </w:rPr>
          <w:t>Федеральный закон</w:t>
        </w:r>
      </w:hyperlink>
      <w:r w:rsidRPr="00C35930">
        <w:rPr>
          <w:color w:val="000000"/>
        </w:rPr>
        <w:t xml:space="preserve"> </w:t>
      </w:r>
      <w:r>
        <w:rPr>
          <w:color w:val="000000"/>
        </w:rPr>
        <w:t>РФ от 27.07.2010 года N 210-ФЗ «</w:t>
      </w:r>
      <w:r w:rsidRPr="00C35930">
        <w:rPr>
          <w:color w:val="000000"/>
        </w:rPr>
        <w:t>Об организации предоставления госуда</w:t>
      </w:r>
      <w:r>
        <w:rPr>
          <w:color w:val="000000"/>
        </w:rPr>
        <w:t>рственных и муниципальных услуг»</w:t>
      </w:r>
      <w:r w:rsidRPr="00C35930">
        <w:rPr>
          <w:color w:val="000000"/>
        </w:rPr>
        <w:t>.</w:t>
      </w:r>
    </w:p>
    <w:p w:rsidR="00317399" w:rsidRPr="00C35930" w:rsidRDefault="00317399" w:rsidP="00C35930">
      <w:pPr>
        <w:rPr>
          <w:color w:val="000000"/>
        </w:rPr>
      </w:pPr>
      <w:r w:rsidRPr="00C35930">
        <w:rPr>
          <w:color w:val="000000"/>
        </w:rPr>
        <w:t>Результатом исполнения муниципальной функции является выявление наличия или отсутствия нарушений условий договоров о пользовании муниципальным имуществом и принятие к нарушителям мер воздействия, предусмотренных договорами о пользовании муниципальным имуществом.</w:t>
      </w:r>
    </w:p>
    <w:p w:rsidR="00317399" w:rsidRPr="00C35930" w:rsidRDefault="00317399" w:rsidP="00C35930">
      <w:pPr>
        <w:rPr>
          <w:color w:val="000000"/>
        </w:rPr>
      </w:pPr>
    </w:p>
    <w:p w:rsidR="00317399" w:rsidRPr="00C35930" w:rsidRDefault="00317399" w:rsidP="00C35930">
      <w:pPr>
        <w:pStyle w:val="Heading3"/>
        <w:spacing w:before="0" w:after="0"/>
        <w:rPr>
          <w:color w:val="000000"/>
        </w:rPr>
      </w:pPr>
      <w:r w:rsidRPr="00C35930">
        <w:rPr>
          <w:color w:val="000000"/>
        </w:rPr>
        <w:t>Раздел 2. Требования к порядку исполнения муниципальной функции</w:t>
      </w:r>
    </w:p>
    <w:p w:rsidR="00317399" w:rsidRPr="00C35930" w:rsidRDefault="00317399" w:rsidP="00C35930">
      <w:pPr>
        <w:pStyle w:val="Heading3"/>
        <w:spacing w:before="0" w:after="0"/>
        <w:rPr>
          <w:color w:val="000000"/>
        </w:rPr>
      </w:pPr>
    </w:p>
    <w:p w:rsidR="00317399" w:rsidRPr="00C35930" w:rsidRDefault="00317399" w:rsidP="00C35930">
      <w:pPr>
        <w:rPr>
          <w:color w:val="000000"/>
        </w:rPr>
      </w:pPr>
      <w:r w:rsidRPr="00C35930">
        <w:rPr>
          <w:color w:val="000000"/>
        </w:rPr>
        <w:t xml:space="preserve">Для получения информации по вопросам исполнения муниципальной функции в письменной форме заинтересованное лицо обращается в администрацию с письменным обращением, в котором излагает интересующий его вопрос. Ответ на письменное обращение даётся в соответствии с </w:t>
      </w:r>
      <w:hyperlink r:id="rId12" w:history="1">
        <w:r w:rsidRPr="00C35930">
          <w:rPr>
            <w:rStyle w:val="a"/>
            <w:rFonts w:cs="Times New Roman CYR"/>
            <w:color w:val="000000"/>
          </w:rPr>
          <w:t>Федеральным законом</w:t>
        </w:r>
      </w:hyperlink>
      <w:r>
        <w:rPr>
          <w:color w:val="000000"/>
        </w:rPr>
        <w:t xml:space="preserve"> РФ от 02.05.2006 года N 59-ФЗ «</w:t>
      </w:r>
      <w:r w:rsidRPr="00C35930">
        <w:rPr>
          <w:color w:val="000000"/>
        </w:rPr>
        <w:t>О</w:t>
      </w:r>
      <w:r>
        <w:rPr>
          <w:color w:val="000000"/>
        </w:rPr>
        <w:t xml:space="preserve"> рассмотрении обращений граждан»</w:t>
      </w:r>
      <w:r w:rsidRPr="00C35930">
        <w:rPr>
          <w:color w:val="000000"/>
        </w:rPr>
        <w:t>.</w:t>
      </w:r>
    </w:p>
    <w:p w:rsidR="00317399" w:rsidRPr="00C35930" w:rsidRDefault="00317399" w:rsidP="00C35930">
      <w:pPr>
        <w:rPr>
          <w:color w:val="000000"/>
        </w:rPr>
      </w:pPr>
      <w:r w:rsidRPr="00C35930">
        <w:rPr>
          <w:color w:val="000000"/>
        </w:rPr>
        <w:t>- Сведения о ме</w:t>
      </w:r>
      <w:r>
        <w:rPr>
          <w:color w:val="000000"/>
        </w:rPr>
        <w:t>стонахождении и графике работы Болотниковского сельского поселения</w:t>
      </w:r>
      <w:r w:rsidRPr="00C35930">
        <w:rPr>
          <w:color w:val="000000"/>
        </w:rPr>
        <w:t xml:space="preserve">, а также план проведения плановых выездных проверок с указанием наименования пользователя муниципального имущества, адреса, по которому проводится проверка, и даты ее проведения размещены на официальном сайте </w:t>
      </w:r>
      <w:r>
        <w:rPr>
          <w:color w:val="000000"/>
        </w:rPr>
        <w:t>Болотниковского сельского поселения</w:t>
      </w:r>
      <w:r w:rsidRPr="00C35930">
        <w:rPr>
          <w:color w:val="000000"/>
        </w:rPr>
        <w:t xml:space="preserve"> в информационно-телекоммуникационной сети Интернет (далее - сети Интернет) по адресу: </w:t>
      </w:r>
      <w:r w:rsidRPr="00AF70C3">
        <w:rPr>
          <w:color w:val="000000"/>
        </w:rPr>
        <w:t>http://lyambir.e-mordovia.ru</w:t>
      </w:r>
    </w:p>
    <w:p w:rsidR="00317399" w:rsidRPr="00C35930" w:rsidRDefault="00317399" w:rsidP="00C35930">
      <w:pPr>
        <w:rPr>
          <w:color w:val="000000"/>
        </w:rPr>
      </w:pPr>
      <w:r w:rsidRPr="00C35930">
        <w:rPr>
          <w:color w:val="000000"/>
        </w:rPr>
        <w:t>- Админис</w:t>
      </w:r>
      <w:r>
        <w:rPr>
          <w:color w:val="000000"/>
        </w:rPr>
        <w:t>трация расположена по адресу: 431522</w:t>
      </w:r>
      <w:r w:rsidRPr="00C35930">
        <w:rPr>
          <w:color w:val="000000"/>
        </w:rPr>
        <w:t xml:space="preserve">, Республика Мордовия, </w:t>
      </w:r>
      <w:r>
        <w:rPr>
          <w:color w:val="000000"/>
        </w:rPr>
        <w:t>Лямбирский</w:t>
      </w:r>
      <w:r w:rsidRPr="00C35930">
        <w:rPr>
          <w:color w:val="000000"/>
        </w:rPr>
        <w:t xml:space="preserve"> район, с. </w:t>
      </w:r>
      <w:r>
        <w:rPr>
          <w:color w:val="000000"/>
        </w:rPr>
        <w:t>Болотниково</w:t>
      </w:r>
      <w:r w:rsidRPr="00C35930">
        <w:rPr>
          <w:color w:val="000000"/>
        </w:rPr>
        <w:t xml:space="preserve">, ул. </w:t>
      </w:r>
      <w:r>
        <w:rPr>
          <w:color w:val="000000"/>
        </w:rPr>
        <w:t>Полевая</w:t>
      </w:r>
      <w:r w:rsidRPr="00C35930">
        <w:rPr>
          <w:color w:val="000000"/>
        </w:rPr>
        <w:t>, д.</w:t>
      </w:r>
      <w:r>
        <w:rPr>
          <w:color w:val="000000"/>
        </w:rPr>
        <w:t xml:space="preserve">1В. </w:t>
      </w:r>
      <w:r w:rsidRPr="00C35930">
        <w:rPr>
          <w:color w:val="000000"/>
        </w:rPr>
        <w:t>Режим работы: с понедельни</w:t>
      </w:r>
      <w:r>
        <w:rPr>
          <w:color w:val="000000"/>
        </w:rPr>
        <w:t>ка по пятницу - с 8 часов 30 минут до 16 часов 3</w:t>
      </w:r>
      <w:r w:rsidRPr="00C35930">
        <w:rPr>
          <w:color w:val="000000"/>
        </w:rPr>
        <w:t>0 минут, в пр</w:t>
      </w:r>
      <w:r>
        <w:rPr>
          <w:color w:val="000000"/>
        </w:rPr>
        <w:t>едпраздничный день - с 8 часов 30 минут до 15 часов 3</w:t>
      </w:r>
      <w:r w:rsidRPr="00C35930">
        <w:rPr>
          <w:color w:val="000000"/>
        </w:rPr>
        <w:t>0 минут, обеденный перерыв - с 1</w:t>
      </w:r>
      <w:r>
        <w:rPr>
          <w:color w:val="000000"/>
        </w:rPr>
        <w:t>3</w:t>
      </w:r>
      <w:r w:rsidRPr="00C35930">
        <w:rPr>
          <w:color w:val="000000"/>
        </w:rPr>
        <w:t xml:space="preserve"> часов 00 минут до 1</w:t>
      </w:r>
      <w:r>
        <w:rPr>
          <w:color w:val="000000"/>
        </w:rPr>
        <w:t>4</w:t>
      </w:r>
      <w:r w:rsidRPr="00C35930">
        <w:rPr>
          <w:color w:val="000000"/>
        </w:rPr>
        <w:t xml:space="preserve"> часов 00 минут.</w:t>
      </w:r>
    </w:p>
    <w:p w:rsidR="00317399" w:rsidRPr="00C35930" w:rsidRDefault="00317399" w:rsidP="00C35930">
      <w:pPr>
        <w:rPr>
          <w:color w:val="000000"/>
        </w:rPr>
      </w:pPr>
      <w:r w:rsidRPr="00C35930">
        <w:rPr>
          <w:color w:val="000000"/>
        </w:rPr>
        <w:t>- Административные процедуры в рамках исполнения муниципальной функции осуществляются на безвозмездной основе.</w:t>
      </w:r>
    </w:p>
    <w:p w:rsidR="00317399" w:rsidRPr="00C35930" w:rsidRDefault="00317399" w:rsidP="00C35930">
      <w:pPr>
        <w:rPr>
          <w:color w:val="000000"/>
        </w:rPr>
      </w:pPr>
      <w:r w:rsidRPr="00C35930">
        <w:rPr>
          <w:color w:val="000000"/>
        </w:rPr>
        <w:t>Общий срок исполнения муниципальной функции (исполнения всех административных процедур, предусмотренных разделом 3 настоящего Административного регламента в отношении одного проверяемого объекта) исчисляется в следующем порядке:</w:t>
      </w:r>
    </w:p>
    <w:p w:rsidR="00317399" w:rsidRPr="00C35930" w:rsidRDefault="00317399" w:rsidP="00C35930">
      <w:pPr>
        <w:rPr>
          <w:color w:val="000000"/>
        </w:rPr>
      </w:pPr>
      <w:r>
        <w:rPr>
          <w:color w:val="000000"/>
        </w:rPr>
        <w:t>- административная процедура «Формирование плана проверок»</w:t>
      </w:r>
      <w:r w:rsidRPr="00C35930">
        <w:rPr>
          <w:color w:val="000000"/>
        </w:rPr>
        <w:t xml:space="preserve"> проводится не позднее 1 декабря года, предшествующего очередному году, и завершается не позднее 1 февраля текущего года;</w:t>
      </w:r>
    </w:p>
    <w:p w:rsidR="00317399" w:rsidRPr="00C35930" w:rsidRDefault="00317399" w:rsidP="00C35930">
      <w:pPr>
        <w:rPr>
          <w:color w:val="000000"/>
        </w:rPr>
      </w:pPr>
      <w:r>
        <w:rPr>
          <w:color w:val="000000"/>
        </w:rPr>
        <w:t>- административная процедура «</w:t>
      </w:r>
      <w:r w:rsidRPr="00C35930">
        <w:rPr>
          <w:color w:val="000000"/>
        </w:rPr>
        <w:t>Внесение изменений в план проверок</w:t>
      </w:r>
      <w:r>
        <w:rPr>
          <w:color w:val="000000"/>
        </w:rPr>
        <w:t>»</w:t>
      </w:r>
      <w:r w:rsidRPr="00C35930">
        <w:rPr>
          <w:color w:val="000000"/>
        </w:rPr>
        <w:t xml:space="preserve"> проводится в течение пяти рабочих дней;</w:t>
      </w:r>
    </w:p>
    <w:p w:rsidR="00317399" w:rsidRPr="00C35930" w:rsidRDefault="00317399" w:rsidP="00C35930">
      <w:pPr>
        <w:rPr>
          <w:color w:val="000000"/>
        </w:rPr>
      </w:pPr>
      <w:r>
        <w:rPr>
          <w:color w:val="000000"/>
        </w:rPr>
        <w:t>- административная процедура «</w:t>
      </w:r>
      <w:r w:rsidRPr="00C35930">
        <w:rPr>
          <w:color w:val="000000"/>
        </w:rPr>
        <w:t>Подготовка к провед</w:t>
      </w:r>
      <w:r>
        <w:rPr>
          <w:color w:val="000000"/>
        </w:rPr>
        <w:t>ению плановой выездной проверки»</w:t>
      </w:r>
      <w:r w:rsidRPr="00C35930">
        <w:rPr>
          <w:color w:val="000000"/>
        </w:rPr>
        <w:t xml:space="preserve"> проводится в течение пяти рабочих дней;</w:t>
      </w:r>
    </w:p>
    <w:p w:rsidR="00317399" w:rsidRPr="00C35930" w:rsidRDefault="00317399" w:rsidP="00C35930">
      <w:pPr>
        <w:rPr>
          <w:color w:val="000000"/>
        </w:rPr>
      </w:pPr>
      <w:r>
        <w:rPr>
          <w:color w:val="000000"/>
        </w:rPr>
        <w:t>- административная процедура «Проведение выездной проверки»</w:t>
      </w:r>
      <w:r w:rsidRPr="00C35930">
        <w:rPr>
          <w:color w:val="000000"/>
        </w:rPr>
        <w:t xml:space="preserve"> проводится в течение двух рабочих дней;</w:t>
      </w:r>
    </w:p>
    <w:p w:rsidR="00317399" w:rsidRPr="00C35930" w:rsidRDefault="00317399" w:rsidP="00C35930">
      <w:pPr>
        <w:rPr>
          <w:color w:val="000000"/>
        </w:rPr>
      </w:pPr>
      <w:r>
        <w:rPr>
          <w:color w:val="000000"/>
        </w:rPr>
        <w:t>- административная процедура «</w:t>
      </w:r>
      <w:r w:rsidRPr="00C35930">
        <w:rPr>
          <w:color w:val="000000"/>
        </w:rPr>
        <w:t>Подготовка и направление пользователю имущества письма-уведомления с требованием об устранении выявленных нарушений условий договора о польз</w:t>
      </w:r>
      <w:r>
        <w:rPr>
          <w:color w:val="000000"/>
        </w:rPr>
        <w:t>овании муниципальным имуществом»</w:t>
      </w:r>
      <w:r w:rsidRPr="00C35930">
        <w:rPr>
          <w:color w:val="000000"/>
        </w:rPr>
        <w:t xml:space="preserve"> проводится в течение пяти рабочих дней;</w:t>
      </w:r>
    </w:p>
    <w:p w:rsidR="00317399" w:rsidRPr="00C35930" w:rsidRDefault="00317399" w:rsidP="00C35930">
      <w:pPr>
        <w:rPr>
          <w:color w:val="000000"/>
        </w:rPr>
      </w:pPr>
      <w:r w:rsidRPr="00C35930">
        <w:rPr>
          <w:color w:val="000000"/>
        </w:rPr>
        <w:t>- ад</w:t>
      </w:r>
      <w:r>
        <w:rPr>
          <w:color w:val="000000"/>
        </w:rPr>
        <w:t>министративная процедура «</w:t>
      </w:r>
      <w:r w:rsidRPr="00C35930">
        <w:rPr>
          <w:color w:val="000000"/>
        </w:rPr>
        <w:t>Проведе</w:t>
      </w:r>
      <w:r>
        <w:rPr>
          <w:color w:val="000000"/>
        </w:rPr>
        <w:t>ние повторной выездной проверки»</w:t>
      </w:r>
      <w:r w:rsidRPr="00C35930">
        <w:rPr>
          <w:color w:val="000000"/>
        </w:rPr>
        <w:t xml:space="preserve"> проводится в течение одного рабочего дня;</w:t>
      </w:r>
    </w:p>
    <w:p w:rsidR="00317399" w:rsidRPr="00C35930" w:rsidRDefault="00317399" w:rsidP="00C35930">
      <w:pPr>
        <w:rPr>
          <w:color w:val="000000"/>
        </w:rPr>
      </w:pPr>
      <w:r>
        <w:rPr>
          <w:color w:val="000000"/>
        </w:rPr>
        <w:t>- административная процедура «Проведение внеплановой проверки»</w:t>
      </w:r>
      <w:r w:rsidRPr="00C35930">
        <w:rPr>
          <w:color w:val="000000"/>
        </w:rPr>
        <w:t xml:space="preserve"> проводится в течение 10 рабочих дней;</w:t>
      </w:r>
    </w:p>
    <w:p w:rsidR="00317399" w:rsidRPr="00C35930" w:rsidRDefault="00317399" w:rsidP="00C35930">
      <w:pPr>
        <w:rPr>
          <w:color w:val="000000"/>
        </w:rPr>
      </w:pPr>
      <w:r>
        <w:rPr>
          <w:color w:val="000000"/>
        </w:rPr>
        <w:t>Административная процедура «</w:t>
      </w:r>
      <w:r w:rsidRPr="00C35930">
        <w:rPr>
          <w:color w:val="000000"/>
        </w:rPr>
        <w:t>Проведение повторно</w:t>
      </w:r>
      <w:r>
        <w:rPr>
          <w:color w:val="000000"/>
        </w:rPr>
        <w:t>й выездной проверки»</w:t>
      </w:r>
      <w:r w:rsidRPr="00C35930">
        <w:rPr>
          <w:color w:val="000000"/>
        </w:rPr>
        <w:t xml:space="preserve"> начинается через месяц после получения пользователем муниципального имущества письма-уведомления с требованием об устранении выявленных нарушений.</w:t>
      </w:r>
    </w:p>
    <w:p w:rsidR="00317399" w:rsidRPr="00C35930" w:rsidRDefault="00317399" w:rsidP="00C35930">
      <w:pPr>
        <w:rPr>
          <w:color w:val="000000"/>
        </w:rPr>
      </w:pPr>
    </w:p>
    <w:p w:rsidR="00317399" w:rsidRPr="00C35930" w:rsidRDefault="00317399" w:rsidP="00C35930">
      <w:pPr>
        <w:pStyle w:val="Heading3"/>
        <w:spacing w:before="0" w:after="0"/>
        <w:rPr>
          <w:color w:val="000000"/>
        </w:rPr>
      </w:pPr>
      <w:r w:rsidRPr="00C35930">
        <w:rPr>
          <w:color w:val="000000"/>
        </w:rPr>
        <w:t>Раздел 3. Состав, последовательность и сроки выполнения административных процедур (действий), требования к порядку их выполнения, в том числе особенности выполнения административных процедур (действий) в электронной форме</w:t>
      </w:r>
    </w:p>
    <w:p w:rsidR="00317399" w:rsidRPr="00C35930" w:rsidRDefault="00317399" w:rsidP="00C35930">
      <w:pPr>
        <w:pStyle w:val="Heading3"/>
        <w:spacing w:before="0" w:after="0"/>
        <w:rPr>
          <w:color w:val="000000"/>
        </w:rPr>
      </w:pPr>
    </w:p>
    <w:p w:rsidR="00317399" w:rsidRPr="00C35930" w:rsidRDefault="00317399" w:rsidP="00C35930">
      <w:pPr>
        <w:pStyle w:val="Heading3"/>
        <w:spacing w:before="0" w:after="0"/>
        <w:rPr>
          <w:color w:val="000000"/>
        </w:rPr>
      </w:pPr>
      <w:r w:rsidRPr="00C35930">
        <w:rPr>
          <w:color w:val="000000"/>
        </w:rPr>
        <w:t>Глава 1. Состав и последовательность административных процедур</w:t>
      </w:r>
    </w:p>
    <w:p w:rsidR="00317399" w:rsidRPr="00C35930" w:rsidRDefault="00317399" w:rsidP="00C35930">
      <w:pPr>
        <w:pStyle w:val="Heading3"/>
        <w:spacing w:before="0" w:after="0"/>
        <w:rPr>
          <w:color w:val="000000"/>
        </w:rPr>
      </w:pPr>
    </w:p>
    <w:p w:rsidR="00317399" w:rsidRPr="00C35930" w:rsidRDefault="00317399" w:rsidP="00C35930">
      <w:pPr>
        <w:rPr>
          <w:color w:val="000000"/>
        </w:rPr>
      </w:pPr>
      <w:r w:rsidRPr="00C35930">
        <w:rPr>
          <w:color w:val="000000"/>
        </w:rPr>
        <w:t>- формирование плана проверок;</w:t>
      </w:r>
    </w:p>
    <w:p w:rsidR="00317399" w:rsidRPr="00C35930" w:rsidRDefault="00317399" w:rsidP="00C35930">
      <w:pPr>
        <w:rPr>
          <w:color w:val="000000"/>
        </w:rPr>
      </w:pPr>
      <w:r w:rsidRPr="00C35930">
        <w:rPr>
          <w:color w:val="000000"/>
        </w:rPr>
        <w:t>- внесение изменений в план проверок;</w:t>
      </w:r>
    </w:p>
    <w:p w:rsidR="00317399" w:rsidRPr="00C35930" w:rsidRDefault="00317399" w:rsidP="00C35930">
      <w:pPr>
        <w:rPr>
          <w:color w:val="000000"/>
        </w:rPr>
      </w:pPr>
      <w:r w:rsidRPr="00C35930">
        <w:rPr>
          <w:color w:val="000000"/>
        </w:rPr>
        <w:t>- подготовка к проведению плановой выездной проверки;</w:t>
      </w:r>
    </w:p>
    <w:p w:rsidR="00317399" w:rsidRPr="00C35930" w:rsidRDefault="00317399" w:rsidP="00C35930">
      <w:pPr>
        <w:rPr>
          <w:color w:val="000000"/>
        </w:rPr>
      </w:pPr>
      <w:r w:rsidRPr="00C35930">
        <w:rPr>
          <w:color w:val="000000"/>
        </w:rPr>
        <w:t>- проведение плановой выездной проверки;</w:t>
      </w:r>
    </w:p>
    <w:p w:rsidR="00317399" w:rsidRPr="00C35930" w:rsidRDefault="00317399" w:rsidP="00C35930">
      <w:pPr>
        <w:rPr>
          <w:color w:val="000000"/>
        </w:rPr>
      </w:pPr>
      <w:r w:rsidRPr="00C35930">
        <w:rPr>
          <w:color w:val="000000"/>
        </w:rPr>
        <w:t>- подготовка и направление пользователю имущества письма-уведомления с требованием об устранении выявленных нарушений условий договора о пользовании муниципальным имуществом;</w:t>
      </w:r>
    </w:p>
    <w:p w:rsidR="00317399" w:rsidRPr="00C35930" w:rsidRDefault="00317399" w:rsidP="00C35930">
      <w:pPr>
        <w:rPr>
          <w:color w:val="000000"/>
        </w:rPr>
      </w:pPr>
      <w:r w:rsidRPr="00C35930">
        <w:rPr>
          <w:color w:val="000000"/>
        </w:rPr>
        <w:t>- проведение повторной выездной проверки;</w:t>
      </w:r>
    </w:p>
    <w:p w:rsidR="00317399" w:rsidRPr="00C35930" w:rsidRDefault="00317399" w:rsidP="00C35930">
      <w:pPr>
        <w:rPr>
          <w:color w:val="000000"/>
        </w:rPr>
      </w:pPr>
      <w:r w:rsidRPr="00C35930">
        <w:rPr>
          <w:color w:val="000000"/>
        </w:rPr>
        <w:t>- проведение внеплановой проверки.</w:t>
      </w:r>
    </w:p>
    <w:p w:rsidR="00317399" w:rsidRPr="00C35930" w:rsidRDefault="00317399" w:rsidP="00C35930">
      <w:pPr>
        <w:rPr>
          <w:color w:val="000000"/>
        </w:rPr>
      </w:pPr>
    </w:p>
    <w:p w:rsidR="00317399" w:rsidRPr="00C35930" w:rsidRDefault="00317399" w:rsidP="00C35930">
      <w:pPr>
        <w:pStyle w:val="Heading3"/>
        <w:spacing w:before="0" w:after="0"/>
        <w:rPr>
          <w:color w:val="000000"/>
        </w:rPr>
      </w:pPr>
      <w:r w:rsidRPr="00C35930">
        <w:rPr>
          <w:color w:val="000000"/>
        </w:rPr>
        <w:t>Глава 2. Формирование плана проверок</w:t>
      </w:r>
    </w:p>
    <w:p w:rsidR="00317399" w:rsidRPr="00C35930" w:rsidRDefault="00317399" w:rsidP="00C35930">
      <w:pPr>
        <w:pStyle w:val="Heading3"/>
        <w:spacing w:before="0" w:after="0"/>
        <w:rPr>
          <w:color w:val="000000"/>
        </w:rPr>
      </w:pPr>
    </w:p>
    <w:p w:rsidR="00317399" w:rsidRPr="00C35930" w:rsidRDefault="00317399" w:rsidP="00C35930">
      <w:pPr>
        <w:rPr>
          <w:color w:val="000000"/>
        </w:rPr>
      </w:pPr>
      <w:r w:rsidRPr="00C35930">
        <w:rPr>
          <w:color w:val="000000"/>
        </w:rPr>
        <w:t>Основаниями для включения плановой проверки в план являются:</w:t>
      </w:r>
    </w:p>
    <w:p w:rsidR="00317399" w:rsidRPr="00C35930" w:rsidRDefault="00317399" w:rsidP="00C35930">
      <w:pPr>
        <w:rPr>
          <w:color w:val="000000"/>
        </w:rPr>
      </w:pPr>
      <w:r w:rsidRPr="00C35930">
        <w:rPr>
          <w:color w:val="000000"/>
        </w:rPr>
        <w:t>- истечение одного года со дня заключения договора о пользовании муниципальным имуществом;</w:t>
      </w:r>
    </w:p>
    <w:p w:rsidR="00317399" w:rsidRPr="00C35930" w:rsidRDefault="00317399" w:rsidP="00C35930">
      <w:pPr>
        <w:rPr>
          <w:color w:val="000000"/>
        </w:rPr>
      </w:pPr>
      <w:r w:rsidRPr="00C35930">
        <w:rPr>
          <w:color w:val="000000"/>
        </w:rPr>
        <w:t>- истечение трёх лет со дня заключения договора о пользовании муниципальным имуществом.</w:t>
      </w:r>
    </w:p>
    <w:p w:rsidR="00317399" w:rsidRPr="00C35930" w:rsidRDefault="00317399" w:rsidP="00C35930">
      <w:pPr>
        <w:rPr>
          <w:color w:val="000000"/>
        </w:rPr>
      </w:pPr>
      <w:r w:rsidRPr="00C35930">
        <w:rPr>
          <w:color w:val="000000"/>
        </w:rPr>
        <w:t>План должен содержать следующие сведения:</w:t>
      </w:r>
    </w:p>
    <w:p w:rsidR="00317399" w:rsidRPr="00C35930" w:rsidRDefault="00317399" w:rsidP="00C35930">
      <w:pPr>
        <w:rPr>
          <w:color w:val="000000"/>
        </w:rPr>
      </w:pPr>
      <w:r w:rsidRPr="00C35930">
        <w:rPr>
          <w:color w:val="000000"/>
        </w:rPr>
        <w:t>- наименование юридических лиц (их филиалов, представительств, обособленных структурных подразделений), фамилии, им</w:t>
      </w:r>
      <w:bookmarkStart w:id="0" w:name="_GoBack"/>
      <w:bookmarkEnd w:id="0"/>
      <w:r w:rsidRPr="00C35930">
        <w:rPr>
          <w:color w:val="000000"/>
        </w:rPr>
        <w:t>ена, отчества (при наличии последних) индивидуальных предпринимателей, фамилии, имена, отчества (при наличии последних) граждан, использующих муниципальное имущество, в отношении которых запланировано проведение проверок;</w:t>
      </w:r>
    </w:p>
    <w:p w:rsidR="00317399" w:rsidRPr="00C35930" w:rsidRDefault="00317399" w:rsidP="00C35930">
      <w:pPr>
        <w:rPr>
          <w:color w:val="000000"/>
        </w:rPr>
      </w:pPr>
      <w:r w:rsidRPr="00C35930">
        <w:rPr>
          <w:color w:val="000000"/>
        </w:rPr>
        <w:t>- реквизиты (дата и номер) договоров о пользовании муниципальным имуществом;</w:t>
      </w:r>
    </w:p>
    <w:p w:rsidR="00317399" w:rsidRPr="00C35930" w:rsidRDefault="00317399" w:rsidP="00C35930">
      <w:pPr>
        <w:rPr>
          <w:color w:val="000000"/>
        </w:rPr>
      </w:pPr>
      <w:r w:rsidRPr="00C35930">
        <w:rPr>
          <w:color w:val="000000"/>
        </w:rPr>
        <w:t>- адреса мест проведения выездных проверок;</w:t>
      </w:r>
    </w:p>
    <w:p w:rsidR="00317399" w:rsidRPr="00C35930" w:rsidRDefault="00317399" w:rsidP="00C35930">
      <w:pPr>
        <w:rPr>
          <w:color w:val="000000"/>
        </w:rPr>
      </w:pPr>
      <w:r w:rsidRPr="00C35930">
        <w:rPr>
          <w:color w:val="000000"/>
        </w:rPr>
        <w:t>- срок действия договоров о пользовании муниципальным имуществом;</w:t>
      </w:r>
    </w:p>
    <w:p w:rsidR="00317399" w:rsidRPr="00C35930" w:rsidRDefault="00317399" w:rsidP="00C35930">
      <w:pPr>
        <w:rPr>
          <w:color w:val="000000"/>
        </w:rPr>
      </w:pPr>
      <w:r w:rsidRPr="00C35930">
        <w:rPr>
          <w:color w:val="000000"/>
        </w:rPr>
        <w:t>- дата начала и сроки проведения каждой плановой проверки;</w:t>
      </w:r>
    </w:p>
    <w:p w:rsidR="00317399" w:rsidRPr="00C35930" w:rsidRDefault="00317399" w:rsidP="00C35930">
      <w:pPr>
        <w:rPr>
          <w:color w:val="000000"/>
        </w:rPr>
      </w:pPr>
      <w:r w:rsidRPr="00C35930">
        <w:rPr>
          <w:color w:val="000000"/>
        </w:rPr>
        <w:t>- лицо, ответственное за проведение проверки.</w:t>
      </w:r>
    </w:p>
    <w:p w:rsidR="00317399" w:rsidRPr="00C35930" w:rsidRDefault="00317399" w:rsidP="00C35930">
      <w:pPr>
        <w:rPr>
          <w:color w:val="000000"/>
        </w:rPr>
      </w:pPr>
      <w:r w:rsidRPr="00C35930">
        <w:rPr>
          <w:color w:val="000000"/>
        </w:rPr>
        <w:t xml:space="preserve">· План подлежит размещению на официальном сайте </w:t>
      </w:r>
      <w:r>
        <w:rPr>
          <w:color w:val="000000"/>
        </w:rPr>
        <w:t>Болотниковского сельского поселения</w:t>
      </w:r>
      <w:r w:rsidRPr="00C35930">
        <w:rPr>
          <w:color w:val="000000"/>
        </w:rPr>
        <w:t xml:space="preserve"> в сети Интернет в срок не позднее 1 февраля текущего года.</w:t>
      </w:r>
    </w:p>
    <w:p w:rsidR="00317399" w:rsidRPr="00C35930" w:rsidRDefault="00317399" w:rsidP="00C35930">
      <w:pPr>
        <w:rPr>
          <w:color w:val="000000"/>
        </w:rPr>
      </w:pPr>
      <w:r w:rsidRPr="00C35930">
        <w:rPr>
          <w:color w:val="000000"/>
        </w:rPr>
        <w:t>Результа</w:t>
      </w:r>
      <w:r>
        <w:rPr>
          <w:color w:val="000000"/>
        </w:rPr>
        <w:t>том административной процедуры «Формирование плана проверок»</w:t>
      </w:r>
      <w:r w:rsidRPr="00C35930">
        <w:rPr>
          <w:color w:val="000000"/>
        </w:rPr>
        <w:t xml:space="preserve"> является утверждение плана на текущий год и его размещение на официальном сайте </w:t>
      </w:r>
      <w:r>
        <w:rPr>
          <w:color w:val="000000"/>
        </w:rPr>
        <w:t>Болотниковского сельского поселения</w:t>
      </w:r>
      <w:r w:rsidRPr="00C35930">
        <w:rPr>
          <w:color w:val="000000"/>
        </w:rPr>
        <w:t xml:space="preserve"> в сети Интернет.</w:t>
      </w:r>
    </w:p>
    <w:p w:rsidR="00317399" w:rsidRPr="00C35930" w:rsidRDefault="00317399" w:rsidP="00C35930">
      <w:pPr>
        <w:rPr>
          <w:color w:val="000000"/>
        </w:rPr>
      </w:pPr>
    </w:p>
    <w:p w:rsidR="00317399" w:rsidRDefault="00317399" w:rsidP="00C35930">
      <w:pPr>
        <w:pStyle w:val="Heading3"/>
        <w:spacing w:before="0" w:after="0"/>
        <w:rPr>
          <w:color w:val="000000"/>
        </w:rPr>
      </w:pPr>
      <w:r w:rsidRPr="00C35930">
        <w:rPr>
          <w:color w:val="000000"/>
        </w:rPr>
        <w:t>Глава 3. Внесение изменений в план проверок</w:t>
      </w:r>
    </w:p>
    <w:p w:rsidR="00317399" w:rsidRPr="00050BC9" w:rsidRDefault="00317399" w:rsidP="00050BC9"/>
    <w:p w:rsidR="00317399" w:rsidRPr="00C35930" w:rsidRDefault="00317399" w:rsidP="00C35930">
      <w:pPr>
        <w:rPr>
          <w:color w:val="000000"/>
        </w:rPr>
      </w:pPr>
      <w:r>
        <w:rPr>
          <w:color w:val="000000"/>
        </w:rPr>
        <w:t>Административная процедура «</w:t>
      </w:r>
      <w:r w:rsidRPr="00C35930">
        <w:rPr>
          <w:color w:val="000000"/>
        </w:rPr>
        <w:t>Вне</w:t>
      </w:r>
      <w:r>
        <w:rPr>
          <w:color w:val="000000"/>
        </w:rPr>
        <w:t>сение изменений в план проверок»</w:t>
      </w:r>
      <w:r w:rsidRPr="00C35930">
        <w:rPr>
          <w:color w:val="000000"/>
        </w:rPr>
        <w:t xml:space="preserve"> начинается в следующих случаях:</w:t>
      </w:r>
    </w:p>
    <w:p w:rsidR="00317399" w:rsidRPr="00C35930" w:rsidRDefault="00317399" w:rsidP="00C35930">
      <w:pPr>
        <w:rPr>
          <w:color w:val="000000"/>
        </w:rPr>
      </w:pPr>
      <w:r w:rsidRPr="00C35930">
        <w:rPr>
          <w:color w:val="000000"/>
        </w:rPr>
        <w:t xml:space="preserve">- после поступления в </w:t>
      </w:r>
      <w:r>
        <w:rPr>
          <w:color w:val="000000"/>
        </w:rPr>
        <w:t>Болотниковского сельского поселения</w:t>
      </w:r>
      <w:r w:rsidRPr="00C35930">
        <w:rPr>
          <w:color w:val="000000"/>
        </w:rPr>
        <w:t xml:space="preserve"> сведений о прекращении договора о пользовании муниципальным имуществом;</w:t>
      </w:r>
    </w:p>
    <w:p w:rsidR="00317399" w:rsidRPr="00C35930" w:rsidRDefault="00317399" w:rsidP="00C35930">
      <w:pPr>
        <w:rPr>
          <w:color w:val="000000"/>
        </w:rPr>
      </w:pPr>
      <w:r w:rsidRPr="00C35930">
        <w:rPr>
          <w:color w:val="000000"/>
        </w:rPr>
        <w:t>- после проведения внеплановой проверки использования муниципального имущества, если проверка использования данного имущества включена в план на текущий год.</w:t>
      </w:r>
    </w:p>
    <w:p w:rsidR="00317399" w:rsidRPr="00C35930" w:rsidRDefault="00317399" w:rsidP="00C35930">
      <w:pPr>
        <w:rPr>
          <w:color w:val="000000"/>
        </w:rPr>
      </w:pPr>
      <w:r>
        <w:rPr>
          <w:color w:val="000000"/>
        </w:rPr>
        <w:t>Болотниковского сельского поселения</w:t>
      </w:r>
      <w:r w:rsidRPr="00C35930">
        <w:rPr>
          <w:color w:val="000000"/>
        </w:rPr>
        <w:t xml:space="preserve"> разрабатывает проект Распоряжения Главы </w:t>
      </w:r>
      <w:r>
        <w:rPr>
          <w:color w:val="000000"/>
        </w:rPr>
        <w:t>Болотниковского</w:t>
      </w:r>
      <w:r w:rsidRPr="00C35930">
        <w:rPr>
          <w:color w:val="000000"/>
        </w:rPr>
        <w:t xml:space="preserve"> сельского поселения об изменении плана на основании:</w:t>
      </w:r>
    </w:p>
    <w:p w:rsidR="00317399" w:rsidRPr="00C35930" w:rsidRDefault="00317399" w:rsidP="00C35930">
      <w:pPr>
        <w:rPr>
          <w:color w:val="000000"/>
        </w:rPr>
      </w:pPr>
      <w:r w:rsidRPr="00C35930">
        <w:rPr>
          <w:color w:val="000000"/>
        </w:rPr>
        <w:t>- документа, содержащего сведения о прекращении договора о пользовании муниципальным имуществом (в отношении объектов, проверка использования которых в текущем году ещё не была проведена);</w:t>
      </w:r>
    </w:p>
    <w:p w:rsidR="00317399" w:rsidRPr="00C35930" w:rsidRDefault="00317399" w:rsidP="00C35930">
      <w:pPr>
        <w:rPr>
          <w:color w:val="000000"/>
        </w:rPr>
      </w:pPr>
      <w:r w:rsidRPr="00C35930">
        <w:rPr>
          <w:color w:val="000000"/>
        </w:rPr>
        <w:t>- акта проверки, составленного по результатам проведе</w:t>
      </w:r>
      <w:r>
        <w:rPr>
          <w:color w:val="000000"/>
        </w:rPr>
        <w:t>ния административной процедуры «Проведение внеплановой проверки»</w:t>
      </w:r>
      <w:r w:rsidRPr="00C35930">
        <w:rPr>
          <w:color w:val="000000"/>
        </w:rPr>
        <w:t>.</w:t>
      </w:r>
    </w:p>
    <w:p w:rsidR="00317399" w:rsidRPr="00C35930" w:rsidRDefault="00317399" w:rsidP="00C35930">
      <w:pPr>
        <w:rPr>
          <w:color w:val="000000"/>
        </w:rPr>
      </w:pPr>
      <w:r>
        <w:rPr>
          <w:color w:val="000000"/>
        </w:rPr>
        <w:t>Административная процедура «</w:t>
      </w:r>
      <w:r w:rsidRPr="00C35930">
        <w:rPr>
          <w:color w:val="000000"/>
        </w:rPr>
        <w:t>Вне</w:t>
      </w:r>
      <w:r>
        <w:rPr>
          <w:color w:val="000000"/>
        </w:rPr>
        <w:t>сение изменений в план проверок»</w:t>
      </w:r>
      <w:r w:rsidRPr="00C35930">
        <w:rPr>
          <w:color w:val="000000"/>
        </w:rPr>
        <w:t xml:space="preserve"> выполняется в течение текущего календарного года по мере поступления в </w:t>
      </w:r>
      <w:r>
        <w:rPr>
          <w:color w:val="000000"/>
        </w:rPr>
        <w:t>Болотниковского сельского поселения</w:t>
      </w:r>
      <w:r w:rsidRPr="00C35930">
        <w:rPr>
          <w:color w:val="000000"/>
        </w:rPr>
        <w:t xml:space="preserve"> сведений о прекращении договоров о пользовании муниципальным имуществом или о проведении внеплановых проверок объектов.</w:t>
      </w:r>
    </w:p>
    <w:p w:rsidR="00317399" w:rsidRPr="00C35930" w:rsidRDefault="00317399" w:rsidP="00C35930">
      <w:pPr>
        <w:rPr>
          <w:color w:val="000000"/>
        </w:rPr>
      </w:pPr>
      <w:r w:rsidRPr="00C35930">
        <w:rPr>
          <w:color w:val="000000"/>
        </w:rPr>
        <w:t xml:space="preserve">Изменённый план подлежит размещению на официальном сайте </w:t>
      </w:r>
      <w:r>
        <w:rPr>
          <w:color w:val="000000"/>
        </w:rPr>
        <w:t>Болотниковского сельского поселения</w:t>
      </w:r>
      <w:r w:rsidRPr="00C35930">
        <w:rPr>
          <w:color w:val="000000"/>
        </w:rPr>
        <w:t xml:space="preserve"> в сети Интернет не позднее следующего дня после внесения в него изменений.</w:t>
      </w:r>
    </w:p>
    <w:p w:rsidR="00317399" w:rsidRPr="00C35930" w:rsidRDefault="00317399" w:rsidP="00C35930">
      <w:pPr>
        <w:rPr>
          <w:color w:val="000000"/>
        </w:rPr>
      </w:pPr>
      <w:r w:rsidRPr="00C35930">
        <w:rPr>
          <w:color w:val="000000"/>
        </w:rPr>
        <w:t>Результа</w:t>
      </w:r>
      <w:r>
        <w:rPr>
          <w:color w:val="000000"/>
        </w:rPr>
        <w:t>том административной процедуры «</w:t>
      </w:r>
      <w:r w:rsidRPr="00C35930">
        <w:rPr>
          <w:color w:val="000000"/>
        </w:rPr>
        <w:t>Вне</w:t>
      </w:r>
      <w:r>
        <w:rPr>
          <w:color w:val="000000"/>
        </w:rPr>
        <w:t>сение изменений в план проверок»</w:t>
      </w:r>
      <w:r w:rsidRPr="00C35930">
        <w:rPr>
          <w:color w:val="000000"/>
        </w:rPr>
        <w:t xml:space="preserve"> является изменение алана (исключение из плана проверок договоров, прекративших своё действие, а также проверок, проведённых во внеплановом порядке).</w:t>
      </w:r>
    </w:p>
    <w:p w:rsidR="00317399" w:rsidRPr="00C35930" w:rsidRDefault="00317399" w:rsidP="00C35930">
      <w:pPr>
        <w:rPr>
          <w:color w:val="000000"/>
        </w:rPr>
      </w:pPr>
      <w:r w:rsidRPr="00C35930">
        <w:rPr>
          <w:color w:val="000000"/>
        </w:rPr>
        <w:t>Срок выполне</w:t>
      </w:r>
      <w:r>
        <w:rPr>
          <w:color w:val="000000"/>
        </w:rPr>
        <w:t>ния административной процедуры «</w:t>
      </w:r>
      <w:r w:rsidRPr="00C35930">
        <w:rPr>
          <w:color w:val="000000"/>
        </w:rPr>
        <w:t>Вне</w:t>
      </w:r>
      <w:r>
        <w:rPr>
          <w:color w:val="000000"/>
        </w:rPr>
        <w:t>сение изменений в план проверок»</w:t>
      </w:r>
      <w:r w:rsidRPr="00C35930">
        <w:rPr>
          <w:color w:val="000000"/>
        </w:rPr>
        <w:t xml:space="preserve"> составляет пять рабочих дней.</w:t>
      </w:r>
    </w:p>
    <w:p w:rsidR="00317399" w:rsidRPr="00C35930" w:rsidRDefault="00317399" w:rsidP="00C35930">
      <w:pPr>
        <w:rPr>
          <w:color w:val="000000"/>
        </w:rPr>
      </w:pPr>
    </w:p>
    <w:p w:rsidR="00317399" w:rsidRPr="00C35930" w:rsidRDefault="00317399" w:rsidP="00C35930">
      <w:pPr>
        <w:pStyle w:val="Heading3"/>
        <w:spacing w:before="0" w:after="0"/>
        <w:rPr>
          <w:color w:val="000000"/>
        </w:rPr>
      </w:pPr>
      <w:r w:rsidRPr="00C35930">
        <w:rPr>
          <w:color w:val="000000"/>
        </w:rPr>
        <w:t>Глава 4. Подготовка к проведению плановой выездной проверки</w:t>
      </w:r>
    </w:p>
    <w:p w:rsidR="00317399" w:rsidRPr="00C35930" w:rsidRDefault="00317399" w:rsidP="00C35930">
      <w:pPr>
        <w:pStyle w:val="Heading3"/>
        <w:spacing w:before="0" w:after="0"/>
        <w:rPr>
          <w:color w:val="000000"/>
        </w:rPr>
      </w:pPr>
    </w:p>
    <w:p w:rsidR="00317399" w:rsidRPr="00C35930" w:rsidRDefault="00317399" w:rsidP="00C35930">
      <w:pPr>
        <w:rPr>
          <w:color w:val="000000"/>
        </w:rPr>
      </w:pPr>
      <w:r w:rsidRPr="00C35930">
        <w:rPr>
          <w:color w:val="000000"/>
        </w:rPr>
        <w:t>В х</w:t>
      </w:r>
      <w:r>
        <w:rPr>
          <w:color w:val="000000"/>
        </w:rPr>
        <w:t>оде административной процедуры «</w:t>
      </w:r>
      <w:r w:rsidRPr="00C35930">
        <w:rPr>
          <w:color w:val="000000"/>
        </w:rPr>
        <w:t>Подготовка к провед</w:t>
      </w:r>
      <w:r>
        <w:rPr>
          <w:color w:val="000000"/>
        </w:rPr>
        <w:t>ению плановой выездной проверки»</w:t>
      </w:r>
      <w:r w:rsidRPr="00C35930">
        <w:rPr>
          <w:color w:val="000000"/>
        </w:rPr>
        <w:t xml:space="preserve"> должны быть установлены следующие факты:</w:t>
      </w:r>
    </w:p>
    <w:p w:rsidR="00317399" w:rsidRPr="00C35930" w:rsidRDefault="00317399" w:rsidP="00C35930">
      <w:pPr>
        <w:rPr>
          <w:color w:val="000000"/>
        </w:rPr>
      </w:pPr>
      <w:r w:rsidRPr="00C35930">
        <w:rPr>
          <w:color w:val="000000"/>
        </w:rPr>
        <w:t>- назначение (вид использования) муниципального имущества, переданного пользователю муниципального имущества;</w:t>
      </w:r>
    </w:p>
    <w:p w:rsidR="00317399" w:rsidRPr="00C35930" w:rsidRDefault="00317399" w:rsidP="00C35930">
      <w:pPr>
        <w:rPr>
          <w:color w:val="000000"/>
        </w:rPr>
      </w:pPr>
      <w:r w:rsidRPr="00C35930">
        <w:rPr>
          <w:color w:val="000000"/>
        </w:rPr>
        <w:t>- условия договора о пользовании муниципальным имуществом, которые пользователь обязан соблюдать при использовании муниципального имущества.</w:t>
      </w:r>
    </w:p>
    <w:p w:rsidR="00317399" w:rsidRPr="00C35930" w:rsidRDefault="00317399" w:rsidP="00C35930">
      <w:pPr>
        <w:rPr>
          <w:color w:val="000000"/>
        </w:rPr>
      </w:pPr>
      <w:r w:rsidRPr="00C35930">
        <w:rPr>
          <w:color w:val="000000"/>
        </w:rPr>
        <w:t xml:space="preserve">При подготовке к проведению выездной проверки специалисты </w:t>
      </w:r>
      <w:r>
        <w:rPr>
          <w:color w:val="000000"/>
        </w:rPr>
        <w:t>Болотниковского сельского поселения</w:t>
      </w:r>
      <w:r w:rsidRPr="00C35930">
        <w:rPr>
          <w:color w:val="000000"/>
        </w:rPr>
        <w:t xml:space="preserve"> запрашивают необходимые сведения и документы в других структурных подразделениях Администрации, а также иных органах государственной или муниципальной власти:</w:t>
      </w:r>
    </w:p>
    <w:p w:rsidR="00317399" w:rsidRPr="00C35930" w:rsidRDefault="00317399" w:rsidP="00C35930">
      <w:pPr>
        <w:rPr>
          <w:color w:val="000000"/>
        </w:rPr>
      </w:pPr>
      <w:r w:rsidRPr="00C35930">
        <w:rPr>
          <w:color w:val="000000"/>
        </w:rPr>
        <w:t>- о государственной регистрации прав на недвижимое имущество;</w:t>
      </w:r>
    </w:p>
    <w:p w:rsidR="00317399" w:rsidRPr="00C35930" w:rsidRDefault="00317399" w:rsidP="00C35930">
      <w:pPr>
        <w:rPr>
          <w:color w:val="000000"/>
        </w:rPr>
      </w:pPr>
      <w:r w:rsidRPr="00C35930">
        <w:rPr>
          <w:color w:val="000000"/>
        </w:rPr>
        <w:t>- о пользователях муниципального имущества (организациях, индивидуальных предпринимателях, гражданах).</w:t>
      </w:r>
    </w:p>
    <w:p w:rsidR="00317399" w:rsidRPr="00C35930" w:rsidRDefault="00317399" w:rsidP="00C35930">
      <w:pPr>
        <w:rPr>
          <w:color w:val="000000"/>
        </w:rPr>
      </w:pPr>
      <w:r w:rsidRPr="00C35930">
        <w:rPr>
          <w:color w:val="000000"/>
        </w:rPr>
        <w:t>Срок выполне</w:t>
      </w:r>
      <w:r>
        <w:rPr>
          <w:color w:val="000000"/>
        </w:rPr>
        <w:t>ния административной процедуры «</w:t>
      </w:r>
      <w:r w:rsidRPr="00C35930">
        <w:rPr>
          <w:color w:val="000000"/>
        </w:rPr>
        <w:t xml:space="preserve">Подготовка к проведению плановой </w:t>
      </w:r>
      <w:r>
        <w:rPr>
          <w:color w:val="000000"/>
        </w:rPr>
        <w:t>выездной проверки»</w:t>
      </w:r>
      <w:r w:rsidRPr="00C35930">
        <w:rPr>
          <w:color w:val="000000"/>
        </w:rPr>
        <w:t xml:space="preserve"> составляет пять рабочих дней.</w:t>
      </w:r>
    </w:p>
    <w:p w:rsidR="00317399" w:rsidRPr="00C35930" w:rsidRDefault="00317399" w:rsidP="00C35930">
      <w:pPr>
        <w:rPr>
          <w:color w:val="000000"/>
        </w:rPr>
      </w:pPr>
      <w:r w:rsidRPr="00C35930">
        <w:rPr>
          <w:color w:val="000000"/>
        </w:rPr>
        <w:t>Результа</w:t>
      </w:r>
      <w:r>
        <w:rPr>
          <w:color w:val="000000"/>
        </w:rPr>
        <w:t>том административной процедуры «</w:t>
      </w:r>
      <w:r w:rsidRPr="00C35930">
        <w:rPr>
          <w:color w:val="000000"/>
        </w:rPr>
        <w:t>Подготовка к проведению п</w:t>
      </w:r>
      <w:r>
        <w:rPr>
          <w:color w:val="000000"/>
        </w:rPr>
        <w:t>лановой выездной проверки»</w:t>
      </w:r>
      <w:r w:rsidRPr="00C35930">
        <w:rPr>
          <w:color w:val="000000"/>
        </w:rPr>
        <w:t xml:space="preserve"> является установление фактов, перечисленных в пункте 2 настоящей Главы.</w:t>
      </w:r>
    </w:p>
    <w:p w:rsidR="00317399" w:rsidRPr="00C35930" w:rsidRDefault="00317399" w:rsidP="00C35930">
      <w:pPr>
        <w:rPr>
          <w:color w:val="000000"/>
        </w:rPr>
      </w:pPr>
      <w:r w:rsidRPr="00C35930">
        <w:rPr>
          <w:color w:val="000000"/>
        </w:rPr>
        <w:t>По окончании выполне</w:t>
      </w:r>
      <w:r>
        <w:rPr>
          <w:color w:val="000000"/>
        </w:rPr>
        <w:t>ния административной процедуры «</w:t>
      </w:r>
      <w:r w:rsidRPr="00C35930">
        <w:rPr>
          <w:color w:val="000000"/>
        </w:rPr>
        <w:t>Подготовка</w:t>
      </w:r>
      <w:r>
        <w:rPr>
          <w:color w:val="000000"/>
        </w:rPr>
        <w:t xml:space="preserve"> к проведению выездной проверки»</w:t>
      </w:r>
      <w:r w:rsidRPr="00C35930">
        <w:rPr>
          <w:color w:val="000000"/>
        </w:rPr>
        <w:t xml:space="preserve"> специалисты Администрации проводят выездную проверку в порядке, предусмотренном главой 5 настоящего Административного регламента.</w:t>
      </w:r>
    </w:p>
    <w:p w:rsidR="00317399" w:rsidRPr="00C35930" w:rsidRDefault="00317399" w:rsidP="00C35930">
      <w:pPr>
        <w:rPr>
          <w:color w:val="000000"/>
        </w:rPr>
      </w:pPr>
      <w:r w:rsidRPr="00C35930">
        <w:rPr>
          <w:color w:val="000000"/>
        </w:rPr>
        <w:t>Если к моменту выполне</w:t>
      </w:r>
      <w:r>
        <w:rPr>
          <w:color w:val="000000"/>
        </w:rPr>
        <w:t>ния административной процедуры «</w:t>
      </w:r>
      <w:r w:rsidRPr="00C35930">
        <w:rPr>
          <w:color w:val="000000"/>
        </w:rPr>
        <w:t>Подготовка</w:t>
      </w:r>
      <w:r>
        <w:rPr>
          <w:color w:val="000000"/>
        </w:rPr>
        <w:t xml:space="preserve"> к проведению выездной проверки»</w:t>
      </w:r>
      <w:r w:rsidRPr="00C35930">
        <w:rPr>
          <w:color w:val="000000"/>
        </w:rPr>
        <w:t xml:space="preserve"> устанавливается факт прекращения договора о пользовании муниципальным имуществом, исполнение муниципальной функции прекращается.</w:t>
      </w:r>
    </w:p>
    <w:p w:rsidR="00317399" w:rsidRPr="00C35930" w:rsidRDefault="00317399" w:rsidP="00C35930">
      <w:pPr>
        <w:rPr>
          <w:color w:val="000000"/>
        </w:rPr>
      </w:pPr>
    </w:p>
    <w:p w:rsidR="00317399" w:rsidRPr="00C35930" w:rsidRDefault="00317399" w:rsidP="00C35930">
      <w:pPr>
        <w:pStyle w:val="Heading3"/>
        <w:spacing w:before="0" w:after="0"/>
        <w:rPr>
          <w:color w:val="000000"/>
        </w:rPr>
      </w:pPr>
      <w:r w:rsidRPr="00C35930">
        <w:rPr>
          <w:color w:val="000000"/>
        </w:rPr>
        <w:t>Глава 5. Проведение плановой выездной проверки</w:t>
      </w:r>
    </w:p>
    <w:p w:rsidR="00317399" w:rsidRPr="00C35930" w:rsidRDefault="00317399" w:rsidP="00C35930">
      <w:pPr>
        <w:pStyle w:val="Heading3"/>
        <w:spacing w:before="0" w:after="0"/>
        <w:rPr>
          <w:color w:val="000000"/>
        </w:rPr>
      </w:pPr>
    </w:p>
    <w:p w:rsidR="00317399" w:rsidRPr="00C35930" w:rsidRDefault="00317399" w:rsidP="00C35930">
      <w:pPr>
        <w:rPr>
          <w:color w:val="000000"/>
        </w:rPr>
      </w:pPr>
      <w:r>
        <w:rPr>
          <w:color w:val="000000"/>
        </w:rPr>
        <w:t>Административная процедура «</w:t>
      </w:r>
      <w:r w:rsidRPr="00C35930">
        <w:rPr>
          <w:color w:val="000000"/>
        </w:rPr>
        <w:t>Провед</w:t>
      </w:r>
      <w:r>
        <w:rPr>
          <w:color w:val="000000"/>
        </w:rPr>
        <w:t>ение плановой выездной проверки»</w:t>
      </w:r>
      <w:r w:rsidRPr="00C35930">
        <w:rPr>
          <w:color w:val="000000"/>
        </w:rPr>
        <w:t xml:space="preserve"> включает следующие административные действия:</w:t>
      </w:r>
    </w:p>
    <w:p w:rsidR="00317399" w:rsidRPr="00C35930" w:rsidRDefault="00317399" w:rsidP="00C35930">
      <w:pPr>
        <w:rPr>
          <w:color w:val="000000"/>
        </w:rPr>
      </w:pPr>
      <w:r w:rsidRPr="00C35930">
        <w:rPr>
          <w:color w:val="000000"/>
        </w:rPr>
        <w:t>- осмотр здания, сооружения, помещения, земельного участка и иного имущества, которое находится в пользовании;</w:t>
      </w:r>
    </w:p>
    <w:p w:rsidR="00317399" w:rsidRPr="00C35930" w:rsidRDefault="00317399" w:rsidP="00C35930">
      <w:pPr>
        <w:rPr>
          <w:color w:val="000000"/>
        </w:rPr>
      </w:pPr>
      <w:r w:rsidRPr="00C35930">
        <w:rPr>
          <w:color w:val="000000"/>
        </w:rPr>
        <w:t>- составление акта проверки.</w:t>
      </w:r>
    </w:p>
    <w:p w:rsidR="00317399" w:rsidRPr="00C35930" w:rsidRDefault="00317399" w:rsidP="00C35930">
      <w:pPr>
        <w:rPr>
          <w:color w:val="000000"/>
        </w:rPr>
      </w:pPr>
      <w:r>
        <w:rPr>
          <w:color w:val="000000"/>
        </w:rPr>
        <w:t>Административное действие «</w:t>
      </w:r>
      <w:r w:rsidRPr="00C35930">
        <w:rPr>
          <w:color w:val="000000"/>
        </w:rPr>
        <w:t xml:space="preserve">Осмотр здания, сооружения, помещения, земельного участка и иного имущества, </w:t>
      </w:r>
      <w:r>
        <w:rPr>
          <w:color w:val="000000"/>
        </w:rPr>
        <w:t>которое находится в пользовании»</w:t>
      </w:r>
      <w:r w:rsidRPr="00C35930">
        <w:rPr>
          <w:color w:val="000000"/>
        </w:rPr>
        <w:t xml:space="preserve"> выполняется специалистами Управления в течение одного рабочего дня в следующем порядке:</w:t>
      </w:r>
    </w:p>
    <w:p w:rsidR="00317399" w:rsidRPr="00C35930" w:rsidRDefault="00317399" w:rsidP="00C35930">
      <w:pPr>
        <w:rPr>
          <w:color w:val="000000"/>
        </w:rPr>
      </w:pPr>
      <w:r w:rsidRPr="00C35930">
        <w:rPr>
          <w:color w:val="000000"/>
        </w:rPr>
        <w:t>- наружный осмотр, видеосъёмки или фотографирование объекта;</w:t>
      </w:r>
    </w:p>
    <w:p w:rsidR="00317399" w:rsidRPr="00C35930" w:rsidRDefault="00317399" w:rsidP="00C35930">
      <w:pPr>
        <w:rPr>
          <w:color w:val="000000"/>
        </w:rPr>
      </w:pPr>
      <w:r w:rsidRPr="00C35930">
        <w:rPr>
          <w:color w:val="000000"/>
        </w:rPr>
        <w:t>- осмотр внутренних помещений объекта (в присутствии представителя пользователя муниципального имущества).</w:t>
      </w:r>
    </w:p>
    <w:p w:rsidR="00317399" w:rsidRPr="00C35930" w:rsidRDefault="00317399" w:rsidP="00C35930">
      <w:pPr>
        <w:rPr>
          <w:color w:val="000000"/>
        </w:rPr>
      </w:pPr>
      <w:r w:rsidRPr="00C35930">
        <w:rPr>
          <w:color w:val="000000"/>
        </w:rPr>
        <w:t>В ходе выполнения администра</w:t>
      </w:r>
      <w:r>
        <w:rPr>
          <w:color w:val="000000"/>
        </w:rPr>
        <w:t>тивного действия «</w:t>
      </w:r>
      <w:r w:rsidRPr="00C35930">
        <w:rPr>
          <w:color w:val="000000"/>
        </w:rPr>
        <w:t xml:space="preserve">Осмотр здания, сооружения, помещения, земельного участка и иного имущества, </w:t>
      </w:r>
      <w:r>
        <w:rPr>
          <w:color w:val="000000"/>
        </w:rPr>
        <w:t>которое находится в пользовании»</w:t>
      </w:r>
      <w:r w:rsidRPr="00C35930">
        <w:rPr>
          <w:color w:val="000000"/>
        </w:rPr>
        <w:t xml:space="preserve"> представителю пользователя муниципального имущества предлагается предъявить имеющиеся у него документы:</w:t>
      </w:r>
    </w:p>
    <w:p w:rsidR="00317399" w:rsidRPr="00C35930" w:rsidRDefault="00317399" w:rsidP="00C35930">
      <w:pPr>
        <w:rPr>
          <w:color w:val="000000"/>
        </w:rPr>
      </w:pPr>
      <w:r w:rsidRPr="00C35930">
        <w:rPr>
          <w:color w:val="000000"/>
        </w:rPr>
        <w:t>- документы, удостоверяющие его личность, и документы, подтверждающие его представительские полномочия;</w:t>
      </w:r>
    </w:p>
    <w:p w:rsidR="00317399" w:rsidRPr="00C35930" w:rsidRDefault="00317399" w:rsidP="00C35930">
      <w:pPr>
        <w:rPr>
          <w:color w:val="000000"/>
        </w:rPr>
      </w:pPr>
      <w:r w:rsidRPr="00C35930">
        <w:rPr>
          <w:color w:val="000000"/>
        </w:rPr>
        <w:t>- документы, подтверждающие полномочия пользователя муниципального имущества по владению и пользованию муниципальным имуществом.</w:t>
      </w:r>
    </w:p>
    <w:p w:rsidR="00317399" w:rsidRPr="00C35930" w:rsidRDefault="00317399" w:rsidP="00C35930">
      <w:pPr>
        <w:rPr>
          <w:color w:val="000000"/>
        </w:rPr>
      </w:pPr>
      <w:r w:rsidRPr="00C35930">
        <w:rPr>
          <w:color w:val="000000"/>
        </w:rPr>
        <w:t>Специалист администрации при выполне</w:t>
      </w:r>
      <w:r>
        <w:rPr>
          <w:color w:val="000000"/>
        </w:rPr>
        <w:t>нии административного действия «</w:t>
      </w:r>
      <w:r w:rsidRPr="00C35930">
        <w:rPr>
          <w:color w:val="000000"/>
        </w:rPr>
        <w:t>Осмотр здания, сооружения, помещения, земельного участка и иного имущества, к</w:t>
      </w:r>
      <w:r>
        <w:rPr>
          <w:color w:val="000000"/>
        </w:rPr>
        <w:t xml:space="preserve">оторое находится в пользовании» </w:t>
      </w:r>
      <w:r w:rsidRPr="00C35930">
        <w:rPr>
          <w:color w:val="000000"/>
        </w:rPr>
        <w:t>вправе:</w:t>
      </w:r>
    </w:p>
    <w:p w:rsidR="00317399" w:rsidRPr="00C35930" w:rsidRDefault="00317399" w:rsidP="00C35930">
      <w:pPr>
        <w:rPr>
          <w:color w:val="000000"/>
        </w:rPr>
      </w:pPr>
      <w:r w:rsidRPr="00C35930">
        <w:rPr>
          <w:color w:val="000000"/>
        </w:rPr>
        <w:t>- запрашивать у пользователя муниципального имущества и получать в полном объёме необходимые для проведения выездной проверки документы, указанные в пункте 3 настоящей Главы;</w:t>
      </w:r>
    </w:p>
    <w:p w:rsidR="00317399" w:rsidRPr="00C35930" w:rsidRDefault="00317399" w:rsidP="00C35930">
      <w:pPr>
        <w:rPr>
          <w:color w:val="000000"/>
        </w:rPr>
      </w:pPr>
      <w:r w:rsidRPr="00C35930">
        <w:rPr>
          <w:color w:val="000000"/>
        </w:rPr>
        <w:t>- получать устные и письменные объяснения пользователя муниципального имущества по вопросам его деятельности в рамках предмета проверки;</w:t>
      </w:r>
    </w:p>
    <w:p w:rsidR="00317399" w:rsidRPr="00C35930" w:rsidRDefault="00317399" w:rsidP="00C35930">
      <w:pPr>
        <w:rPr>
          <w:color w:val="000000"/>
        </w:rPr>
      </w:pPr>
      <w:r w:rsidRPr="00C35930">
        <w:rPr>
          <w:color w:val="000000"/>
        </w:rPr>
        <w:t>- заходить в целях проведения проверки в муниципальные помещения, занимаемые пользователем муниципального имущества.</w:t>
      </w:r>
    </w:p>
    <w:p w:rsidR="00317399" w:rsidRPr="00C35930" w:rsidRDefault="00317399" w:rsidP="00C35930">
      <w:pPr>
        <w:rPr>
          <w:color w:val="000000"/>
        </w:rPr>
      </w:pPr>
      <w:r w:rsidRPr="00C35930">
        <w:rPr>
          <w:color w:val="000000"/>
        </w:rPr>
        <w:t>Специалист администрации при выполнении административного действия обязаны:</w:t>
      </w:r>
    </w:p>
    <w:p w:rsidR="00317399" w:rsidRPr="00C35930" w:rsidRDefault="00317399" w:rsidP="00C35930">
      <w:pPr>
        <w:rPr>
          <w:color w:val="000000"/>
        </w:rPr>
      </w:pPr>
      <w:r w:rsidRPr="00C35930">
        <w:rPr>
          <w:color w:val="000000"/>
        </w:rPr>
        <w:t>- предъявить пользователям муниципального имущества документы, подтверждающие служебное положение;</w:t>
      </w:r>
    </w:p>
    <w:p w:rsidR="00317399" w:rsidRPr="00C35930" w:rsidRDefault="00317399" w:rsidP="00C35930">
      <w:pPr>
        <w:rPr>
          <w:color w:val="000000"/>
        </w:rPr>
      </w:pPr>
      <w:r w:rsidRPr="00C35930">
        <w:rPr>
          <w:color w:val="000000"/>
        </w:rPr>
        <w:t>- обеспечить сохранность и возврат подлинников документов, предоставленных пользователем муниципального имущества;</w:t>
      </w:r>
    </w:p>
    <w:p w:rsidR="00317399" w:rsidRPr="00C35930" w:rsidRDefault="00317399" w:rsidP="00C35930">
      <w:pPr>
        <w:rPr>
          <w:color w:val="000000"/>
        </w:rPr>
      </w:pPr>
      <w:r w:rsidRPr="00C35930">
        <w:rPr>
          <w:color w:val="000000"/>
        </w:rPr>
        <w:t>- ознакомить представителя пользователя муниципального имущества с актом проверки.</w:t>
      </w:r>
    </w:p>
    <w:p w:rsidR="00317399" w:rsidRPr="00C35930" w:rsidRDefault="00317399" w:rsidP="00C35930">
      <w:pPr>
        <w:rPr>
          <w:color w:val="000000"/>
        </w:rPr>
      </w:pPr>
      <w:r w:rsidRPr="00C35930">
        <w:rPr>
          <w:color w:val="000000"/>
        </w:rPr>
        <w:t>В ходе выполнения административного действия специалист администрации не должен препятствовать работе на проверяемом объекте.</w:t>
      </w:r>
    </w:p>
    <w:p w:rsidR="00317399" w:rsidRPr="00C35930" w:rsidRDefault="00317399" w:rsidP="00C35930">
      <w:pPr>
        <w:rPr>
          <w:color w:val="000000"/>
        </w:rPr>
      </w:pPr>
      <w:r w:rsidRPr="00C35930">
        <w:rPr>
          <w:color w:val="000000"/>
        </w:rPr>
        <w:t>По результатам выполне</w:t>
      </w:r>
      <w:r>
        <w:rPr>
          <w:color w:val="000000"/>
        </w:rPr>
        <w:t>ния административного действия «</w:t>
      </w:r>
      <w:r w:rsidRPr="00C35930">
        <w:rPr>
          <w:color w:val="000000"/>
        </w:rPr>
        <w:t xml:space="preserve">Осмотр здания, сооружения, помещения, земельного участка и иного имущества, </w:t>
      </w:r>
      <w:r>
        <w:rPr>
          <w:color w:val="000000"/>
        </w:rPr>
        <w:t>которое находится в пользовании»</w:t>
      </w:r>
      <w:r w:rsidRPr="00C35930">
        <w:rPr>
          <w:color w:val="000000"/>
        </w:rPr>
        <w:t xml:space="preserve"> специалист администрации на месте составляют акт проверки, который включает:</w:t>
      </w:r>
    </w:p>
    <w:p w:rsidR="00317399" w:rsidRPr="00C35930" w:rsidRDefault="00317399" w:rsidP="00C35930">
      <w:pPr>
        <w:rPr>
          <w:color w:val="000000"/>
        </w:rPr>
      </w:pPr>
      <w:r w:rsidRPr="00C35930">
        <w:rPr>
          <w:color w:val="000000"/>
        </w:rPr>
        <w:t>- наименование объекта, в отношении которого была проведена проверка использования муниципального имущества;</w:t>
      </w:r>
    </w:p>
    <w:p w:rsidR="00317399" w:rsidRPr="00C35930" w:rsidRDefault="00317399" w:rsidP="00C35930">
      <w:pPr>
        <w:rPr>
          <w:color w:val="000000"/>
        </w:rPr>
      </w:pPr>
      <w:r w:rsidRPr="00C35930">
        <w:rPr>
          <w:color w:val="000000"/>
        </w:rPr>
        <w:t>- реквизиты документов, подтверждающих передачу объекта пользователю муниципального имущества;</w:t>
      </w:r>
    </w:p>
    <w:p w:rsidR="00317399" w:rsidRPr="00C35930" w:rsidRDefault="00317399" w:rsidP="00C35930">
      <w:pPr>
        <w:rPr>
          <w:color w:val="000000"/>
        </w:rPr>
      </w:pPr>
      <w:r w:rsidRPr="00C35930">
        <w:rPr>
          <w:color w:val="000000"/>
        </w:rPr>
        <w:t>- наименование или фамилия, имя и отчество (при наличии последнего) пользователя имущества;</w:t>
      </w:r>
    </w:p>
    <w:p w:rsidR="00317399" w:rsidRPr="00C35930" w:rsidRDefault="00317399" w:rsidP="00C35930">
      <w:pPr>
        <w:rPr>
          <w:color w:val="000000"/>
        </w:rPr>
      </w:pPr>
      <w:r w:rsidRPr="00C35930">
        <w:rPr>
          <w:color w:val="000000"/>
        </w:rPr>
        <w:t>- назначение (вид использования) объекта, переданного пользователю муниципального имущества;</w:t>
      </w:r>
    </w:p>
    <w:p w:rsidR="00317399" w:rsidRPr="00C35930" w:rsidRDefault="00317399" w:rsidP="00C35930">
      <w:pPr>
        <w:rPr>
          <w:color w:val="000000"/>
        </w:rPr>
      </w:pPr>
      <w:r w:rsidRPr="00C35930">
        <w:rPr>
          <w:color w:val="000000"/>
        </w:rPr>
        <w:t>- сведения, полученные в результате выполнения административного действия (время проведения выездной проверки, описание объекта, признаки, свидетельствующие о соблюдении или несоблюдении пользователем муниципального имущества условий договора о пользовании муниципальным имуществом в соответствии с его назначением, фамилия, имя, отчество (при наличии последнего) представителя пользователя муниципального имущества, реквизиты предъявленных им документов);</w:t>
      </w:r>
    </w:p>
    <w:p w:rsidR="00317399" w:rsidRPr="00C35930" w:rsidRDefault="00317399" w:rsidP="00C35930">
      <w:pPr>
        <w:rPr>
          <w:color w:val="000000"/>
        </w:rPr>
      </w:pPr>
      <w:r w:rsidRPr="00C35930">
        <w:rPr>
          <w:color w:val="000000"/>
        </w:rPr>
        <w:t>- подтверждённые результатами проверки выводы об использовании объекта;</w:t>
      </w:r>
    </w:p>
    <w:p w:rsidR="00317399" w:rsidRPr="00C35930" w:rsidRDefault="00317399" w:rsidP="00C35930">
      <w:pPr>
        <w:rPr>
          <w:color w:val="000000"/>
        </w:rPr>
      </w:pPr>
      <w:r w:rsidRPr="00C35930">
        <w:rPr>
          <w:color w:val="000000"/>
        </w:rPr>
        <w:t>- перечень нарушений, выявленных в ходе соверше</w:t>
      </w:r>
      <w:r>
        <w:rPr>
          <w:color w:val="000000"/>
        </w:rPr>
        <w:t>ния административной процедуры «Проведение выездной проверки»</w:t>
      </w:r>
      <w:r w:rsidRPr="00C35930">
        <w:rPr>
          <w:color w:val="000000"/>
        </w:rPr>
        <w:t>;</w:t>
      </w:r>
    </w:p>
    <w:p w:rsidR="00317399" w:rsidRPr="00C35930" w:rsidRDefault="00317399" w:rsidP="00C35930">
      <w:pPr>
        <w:rPr>
          <w:color w:val="000000"/>
        </w:rPr>
      </w:pPr>
      <w:r w:rsidRPr="00C35930">
        <w:rPr>
          <w:color w:val="000000"/>
        </w:rPr>
        <w:t>- отметку о проведении проверки в присутствии представителя пользователя муниципального имущества и об ознакомлении представителя пользователя муниципального имущества с актом проверки;</w:t>
      </w:r>
    </w:p>
    <w:p w:rsidR="00317399" w:rsidRPr="00C35930" w:rsidRDefault="00317399" w:rsidP="00C35930">
      <w:pPr>
        <w:rPr>
          <w:color w:val="000000"/>
        </w:rPr>
      </w:pPr>
      <w:r w:rsidRPr="00C35930">
        <w:rPr>
          <w:color w:val="000000"/>
        </w:rPr>
        <w:t>- отметку о необходимости направления пользователю муниципального имущества копии акта проверки.</w:t>
      </w:r>
    </w:p>
    <w:p w:rsidR="00317399" w:rsidRPr="00C35930" w:rsidRDefault="00317399" w:rsidP="00C35930">
      <w:pPr>
        <w:rPr>
          <w:color w:val="000000"/>
        </w:rPr>
      </w:pPr>
      <w:r w:rsidRPr="00C35930">
        <w:rPr>
          <w:color w:val="000000"/>
        </w:rPr>
        <w:t>Копия акта проверки направляется пользователю муниципального имущества по почте не позднее чем через четыре рабочих дня после выполнения административ</w:t>
      </w:r>
      <w:r>
        <w:rPr>
          <w:color w:val="000000"/>
        </w:rPr>
        <w:t>ной процедуры «Проведение выездной проверки»</w:t>
      </w:r>
      <w:r w:rsidRPr="00C35930">
        <w:rPr>
          <w:color w:val="000000"/>
        </w:rPr>
        <w:t>.</w:t>
      </w:r>
    </w:p>
    <w:p w:rsidR="00317399" w:rsidRPr="00C35930" w:rsidRDefault="00317399" w:rsidP="00C35930">
      <w:pPr>
        <w:rPr>
          <w:color w:val="000000"/>
        </w:rPr>
      </w:pPr>
      <w:r w:rsidRPr="00C35930">
        <w:rPr>
          <w:color w:val="000000"/>
        </w:rPr>
        <w:t>Результа</w:t>
      </w:r>
      <w:r>
        <w:rPr>
          <w:color w:val="000000"/>
        </w:rPr>
        <w:t>том административной процедуры «</w:t>
      </w:r>
      <w:r w:rsidRPr="00C35930">
        <w:rPr>
          <w:color w:val="000000"/>
        </w:rPr>
        <w:t>Проведе</w:t>
      </w:r>
      <w:r>
        <w:rPr>
          <w:color w:val="000000"/>
        </w:rPr>
        <w:t xml:space="preserve">ние плановой выездной проверки» </w:t>
      </w:r>
      <w:r w:rsidRPr="00C35930">
        <w:rPr>
          <w:color w:val="000000"/>
        </w:rPr>
        <w:t>является подготовка акта проверки и направление его пользователю муниципального имущества.</w:t>
      </w:r>
    </w:p>
    <w:p w:rsidR="00317399" w:rsidRPr="00C35930" w:rsidRDefault="00317399" w:rsidP="00C35930">
      <w:pPr>
        <w:rPr>
          <w:color w:val="000000"/>
        </w:rPr>
      </w:pPr>
      <w:r w:rsidRPr="00C35930">
        <w:rPr>
          <w:color w:val="000000"/>
        </w:rPr>
        <w:t>Срок выполнения административной про</w:t>
      </w:r>
      <w:r>
        <w:rPr>
          <w:color w:val="000000"/>
        </w:rPr>
        <w:t>цедуры «</w:t>
      </w:r>
      <w:r w:rsidRPr="00C35930">
        <w:rPr>
          <w:color w:val="000000"/>
        </w:rPr>
        <w:t>Провед</w:t>
      </w:r>
      <w:r>
        <w:rPr>
          <w:color w:val="000000"/>
        </w:rPr>
        <w:t>ение плановой выездной проверки»</w:t>
      </w:r>
      <w:r w:rsidRPr="00C35930">
        <w:rPr>
          <w:color w:val="000000"/>
        </w:rPr>
        <w:t xml:space="preserve"> составляет два рабочих дня.</w:t>
      </w:r>
    </w:p>
    <w:p w:rsidR="00317399" w:rsidRPr="00C35930" w:rsidRDefault="00317399" w:rsidP="00C35930">
      <w:pPr>
        <w:rPr>
          <w:color w:val="000000"/>
        </w:rPr>
      </w:pPr>
    </w:p>
    <w:p w:rsidR="00317399" w:rsidRPr="00C35930" w:rsidRDefault="00317399" w:rsidP="00C35930">
      <w:pPr>
        <w:pStyle w:val="Heading3"/>
        <w:spacing w:before="0" w:after="0"/>
        <w:rPr>
          <w:color w:val="000000"/>
        </w:rPr>
      </w:pPr>
      <w:r w:rsidRPr="00C35930">
        <w:rPr>
          <w:color w:val="000000"/>
        </w:rPr>
        <w:t>Глава 6. Подготовка и направление пользователю имущества письма-уведомления с требованием об устранении выявленных нарушений условий договора о пользовании муниципальным имуществом</w:t>
      </w:r>
    </w:p>
    <w:p w:rsidR="00317399" w:rsidRPr="00C35930" w:rsidRDefault="00317399" w:rsidP="00C35930">
      <w:pPr>
        <w:pStyle w:val="Heading3"/>
        <w:spacing w:before="0" w:after="0"/>
        <w:rPr>
          <w:color w:val="000000"/>
        </w:rPr>
      </w:pPr>
    </w:p>
    <w:p w:rsidR="00317399" w:rsidRPr="00C35930" w:rsidRDefault="00317399" w:rsidP="00C35930">
      <w:pPr>
        <w:rPr>
          <w:color w:val="000000"/>
        </w:rPr>
      </w:pPr>
      <w:r w:rsidRPr="00C35930">
        <w:rPr>
          <w:color w:val="000000"/>
        </w:rPr>
        <w:t>Нарушения условий договора о пользовании муниципальным имуществом должны быть перечислены в акте проверки.</w:t>
      </w:r>
    </w:p>
    <w:p w:rsidR="00317399" w:rsidRPr="00C35930" w:rsidRDefault="00317399" w:rsidP="00C35930">
      <w:pPr>
        <w:rPr>
          <w:color w:val="000000"/>
        </w:rPr>
      </w:pPr>
      <w:r w:rsidRPr="00C35930">
        <w:rPr>
          <w:color w:val="000000"/>
        </w:rPr>
        <w:t>Если в результ</w:t>
      </w:r>
      <w:r>
        <w:rPr>
          <w:color w:val="000000"/>
        </w:rPr>
        <w:t>ате административной процедуры «Проведение выездной проверки»</w:t>
      </w:r>
      <w:r w:rsidRPr="00C35930">
        <w:rPr>
          <w:color w:val="000000"/>
        </w:rPr>
        <w:t xml:space="preserve"> не были обнаружены нарушения условий договора о пользовании муниципальным имуществ</w:t>
      </w:r>
      <w:r>
        <w:rPr>
          <w:color w:val="000000"/>
        </w:rPr>
        <w:t>ом, административная процедура «</w:t>
      </w:r>
      <w:r w:rsidRPr="00C35930">
        <w:rPr>
          <w:color w:val="000000"/>
        </w:rPr>
        <w:t>Подготовка и направление пользователю имущества письма-уведомления с требованием об устранении выявленных нарушений условий договора о польз</w:t>
      </w:r>
      <w:r>
        <w:rPr>
          <w:color w:val="000000"/>
        </w:rPr>
        <w:t>овании муниципальным имуществом»</w:t>
      </w:r>
      <w:r w:rsidRPr="00C35930">
        <w:rPr>
          <w:color w:val="000000"/>
        </w:rPr>
        <w:t xml:space="preserve"> не выполняется.</w:t>
      </w:r>
    </w:p>
    <w:p w:rsidR="00317399" w:rsidRPr="00C35930" w:rsidRDefault="00317399" w:rsidP="00C35930">
      <w:pPr>
        <w:rPr>
          <w:color w:val="000000"/>
        </w:rPr>
      </w:pPr>
      <w:r w:rsidRPr="00C35930">
        <w:rPr>
          <w:color w:val="000000"/>
        </w:rPr>
        <w:t>В ходе выполнения адми</w:t>
      </w:r>
      <w:r>
        <w:rPr>
          <w:color w:val="000000"/>
        </w:rPr>
        <w:t>нистративной процедуры «</w:t>
      </w:r>
      <w:r w:rsidRPr="00C35930">
        <w:rPr>
          <w:color w:val="000000"/>
        </w:rPr>
        <w:t>Подготовка и направление пользователю имущества письма-уведомления с требованием об устранении выявленных нарушений условий договора о польз</w:t>
      </w:r>
      <w:r>
        <w:rPr>
          <w:color w:val="000000"/>
        </w:rPr>
        <w:t>овании муниципальным имуществом»</w:t>
      </w:r>
      <w:r w:rsidRPr="00C35930">
        <w:rPr>
          <w:color w:val="000000"/>
        </w:rPr>
        <w:t xml:space="preserve"> </w:t>
      </w:r>
      <w:r>
        <w:rPr>
          <w:color w:val="000000"/>
        </w:rPr>
        <w:t>Болотниковского сельского поселения</w:t>
      </w:r>
      <w:r w:rsidRPr="00C35930">
        <w:rPr>
          <w:color w:val="000000"/>
        </w:rPr>
        <w:t xml:space="preserve"> готовит письмо-уведомление с требованием об устранении выявленных нарушений (далее - письмо-уведомление).</w:t>
      </w:r>
    </w:p>
    <w:p w:rsidR="00317399" w:rsidRPr="00C35930" w:rsidRDefault="00317399" w:rsidP="00C35930">
      <w:pPr>
        <w:rPr>
          <w:color w:val="000000"/>
        </w:rPr>
      </w:pPr>
      <w:r w:rsidRPr="00C35930">
        <w:rPr>
          <w:color w:val="000000"/>
        </w:rPr>
        <w:t>Письмо-уведомление направляется пользователю муниципального имущества и должно содержать:</w:t>
      </w:r>
    </w:p>
    <w:p w:rsidR="00317399" w:rsidRPr="00C35930" w:rsidRDefault="00317399" w:rsidP="00C35930">
      <w:pPr>
        <w:rPr>
          <w:color w:val="000000"/>
        </w:rPr>
      </w:pPr>
      <w:r w:rsidRPr="00C35930">
        <w:rPr>
          <w:color w:val="000000"/>
        </w:rPr>
        <w:t>- перечень выявленных нарушений с указанием пунктов договора о пользовании муниципальным имуществом, нарушенных пользователем муниципального имущества;</w:t>
      </w:r>
    </w:p>
    <w:p w:rsidR="00317399" w:rsidRPr="00C35930" w:rsidRDefault="00317399" w:rsidP="00C35930">
      <w:pPr>
        <w:rPr>
          <w:color w:val="000000"/>
        </w:rPr>
      </w:pPr>
      <w:r w:rsidRPr="00C35930">
        <w:rPr>
          <w:color w:val="000000"/>
        </w:rPr>
        <w:t>- предложение устранить выявленные нарушения;</w:t>
      </w:r>
    </w:p>
    <w:p w:rsidR="00317399" w:rsidRPr="00C35930" w:rsidRDefault="00317399" w:rsidP="00C35930">
      <w:pPr>
        <w:rPr>
          <w:color w:val="000000"/>
        </w:rPr>
      </w:pPr>
      <w:r w:rsidRPr="00C35930">
        <w:rPr>
          <w:color w:val="000000"/>
        </w:rPr>
        <w:t>- срок для устранения выявленных нарушений.</w:t>
      </w:r>
    </w:p>
    <w:p w:rsidR="00317399" w:rsidRPr="00C35930" w:rsidRDefault="00317399" w:rsidP="00C35930">
      <w:pPr>
        <w:rPr>
          <w:color w:val="000000"/>
        </w:rPr>
      </w:pPr>
      <w:r w:rsidRPr="00C35930">
        <w:rPr>
          <w:color w:val="000000"/>
        </w:rPr>
        <w:t>Срок для устранения нарушений, выявленных в ходе административной процедур</w:t>
      </w:r>
      <w:r>
        <w:rPr>
          <w:color w:val="000000"/>
        </w:rPr>
        <w:t>ы «Проведение выездной проверки»</w:t>
      </w:r>
      <w:r w:rsidRPr="00C35930">
        <w:rPr>
          <w:color w:val="000000"/>
        </w:rPr>
        <w:t>, должен составлять не менее одного месяца со дня получения письма-уведомления пользователем муниципального имущества.</w:t>
      </w:r>
    </w:p>
    <w:p w:rsidR="00317399" w:rsidRPr="00C35930" w:rsidRDefault="00317399" w:rsidP="00C35930">
      <w:pPr>
        <w:rPr>
          <w:color w:val="000000"/>
        </w:rPr>
      </w:pPr>
      <w:r w:rsidRPr="00C35930">
        <w:rPr>
          <w:color w:val="000000"/>
        </w:rPr>
        <w:t>Письмо-уведомление вручается пользователю муниципального имущества или направляется ему почтовым отправлением с уведомлением о вручении не позднее чем через четыре рабочих дня со дня проведения выездной проверки, а также направляется дополнительно посредством факсимильной связи или электронной почты (при наличии у пользователя муниципального имущества электронного почтового адреса).</w:t>
      </w:r>
    </w:p>
    <w:p w:rsidR="00317399" w:rsidRPr="00C35930" w:rsidRDefault="00317399" w:rsidP="00C35930">
      <w:pPr>
        <w:rPr>
          <w:color w:val="000000"/>
        </w:rPr>
      </w:pPr>
      <w:r w:rsidRPr="00C35930">
        <w:rPr>
          <w:color w:val="000000"/>
        </w:rPr>
        <w:t>Результа</w:t>
      </w:r>
      <w:r>
        <w:rPr>
          <w:color w:val="000000"/>
        </w:rPr>
        <w:t>том административной процедуры «</w:t>
      </w:r>
      <w:r w:rsidRPr="00C35930">
        <w:rPr>
          <w:color w:val="000000"/>
        </w:rPr>
        <w:t>Подготовка и направление пользователю имущества письма-уведомления с требованием об устранении выявленных нарушений условий договора о польз</w:t>
      </w:r>
      <w:r>
        <w:rPr>
          <w:color w:val="000000"/>
        </w:rPr>
        <w:t>овании муниципальным имуществом»</w:t>
      </w:r>
      <w:r w:rsidRPr="00C35930">
        <w:rPr>
          <w:color w:val="000000"/>
        </w:rPr>
        <w:t xml:space="preserve"> является направление пользователю муниципального имущества письма-уведомления.</w:t>
      </w:r>
    </w:p>
    <w:p w:rsidR="00317399" w:rsidRPr="00C35930" w:rsidRDefault="00317399" w:rsidP="00C35930">
      <w:pPr>
        <w:rPr>
          <w:color w:val="000000"/>
        </w:rPr>
      </w:pPr>
      <w:r w:rsidRPr="00C35930">
        <w:rPr>
          <w:color w:val="000000"/>
        </w:rPr>
        <w:t>Срок выполне</w:t>
      </w:r>
      <w:r>
        <w:rPr>
          <w:color w:val="000000"/>
        </w:rPr>
        <w:t>ния административной процедуры «</w:t>
      </w:r>
      <w:r w:rsidRPr="00C35930">
        <w:rPr>
          <w:color w:val="000000"/>
        </w:rPr>
        <w:t>Подготовка и направление пользователю имущества письма-уведомления с требованием об устранении выявленных нарушений условий договора о пользова</w:t>
      </w:r>
      <w:r>
        <w:rPr>
          <w:color w:val="000000"/>
        </w:rPr>
        <w:t>нии муниципальным имуществом»</w:t>
      </w:r>
      <w:r w:rsidRPr="00C35930">
        <w:rPr>
          <w:color w:val="000000"/>
        </w:rPr>
        <w:t xml:space="preserve"> составляет пять рабочих дней.</w:t>
      </w:r>
    </w:p>
    <w:p w:rsidR="00317399" w:rsidRPr="00C35930" w:rsidRDefault="00317399" w:rsidP="00C35930">
      <w:pPr>
        <w:rPr>
          <w:color w:val="000000"/>
        </w:rPr>
      </w:pPr>
    </w:p>
    <w:p w:rsidR="00317399" w:rsidRPr="00C35930" w:rsidRDefault="00317399" w:rsidP="00C35930">
      <w:pPr>
        <w:pStyle w:val="Heading3"/>
        <w:spacing w:before="0" w:after="0"/>
        <w:rPr>
          <w:color w:val="000000"/>
        </w:rPr>
      </w:pPr>
      <w:r w:rsidRPr="00C35930">
        <w:rPr>
          <w:color w:val="000000"/>
        </w:rPr>
        <w:t>Глава 7. Проведение повторной выездной проверки</w:t>
      </w:r>
    </w:p>
    <w:p w:rsidR="00317399" w:rsidRPr="00C35930" w:rsidRDefault="00317399" w:rsidP="00C35930">
      <w:pPr>
        <w:pStyle w:val="Heading3"/>
        <w:spacing w:before="0" w:after="0"/>
        <w:rPr>
          <w:color w:val="000000"/>
        </w:rPr>
      </w:pPr>
    </w:p>
    <w:p w:rsidR="00317399" w:rsidRPr="00C35930" w:rsidRDefault="00317399" w:rsidP="00C35930">
      <w:pPr>
        <w:rPr>
          <w:color w:val="000000"/>
        </w:rPr>
      </w:pPr>
      <w:r w:rsidRPr="00C35930">
        <w:rPr>
          <w:color w:val="000000"/>
        </w:rPr>
        <w:t>Це</w:t>
      </w:r>
      <w:r>
        <w:rPr>
          <w:color w:val="000000"/>
        </w:rPr>
        <w:t>лью административной процедуры «</w:t>
      </w:r>
      <w:r w:rsidRPr="00C35930">
        <w:rPr>
          <w:color w:val="000000"/>
        </w:rPr>
        <w:t>Проведе</w:t>
      </w:r>
      <w:r>
        <w:rPr>
          <w:color w:val="000000"/>
        </w:rPr>
        <w:t>ние повторной выездной проверки»</w:t>
      </w:r>
      <w:r w:rsidRPr="00C35930">
        <w:rPr>
          <w:color w:val="000000"/>
        </w:rPr>
        <w:t xml:space="preserve"> является выявление наличия или отсутствия факта устранения нарушений, обнаруженных в ходе соверше</w:t>
      </w:r>
      <w:r>
        <w:rPr>
          <w:color w:val="000000"/>
        </w:rPr>
        <w:t>ния административной процедуры «Проведение выездной проверки»</w:t>
      </w:r>
      <w:r w:rsidRPr="00C35930">
        <w:rPr>
          <w:color w:val="000000"/>
        </w:rPr>
        <w:t>.</w:t>
      </w:r>
    </w:p>
    <w:p w:rsidR="00317399" w:rsidRPr="00C35930" w:rsidRDefault="00317399" w:rsidP="00C35930">
      <w:pPr>
        <w:rPr>
          <w:color w:val="000000"/>
        </w:rPr>
      </w:pPr>
      <w:r>
        <w:rPr>
          <w:color w:val="000000"/>
        </w:rPr>
        <w:t>Административная процедура «</w:t>
      </w:r>
      <w:r w:rsidRPr="00C35930">
        <w:rPr>
          <w:color w:val="000000"/>
        </w:rPr>
        <w:t>Проведе</w:t>
      </w:r>
      <w:r>
        <w:rPr>
          <w:color w:val="000000"/>
        </w:rPr>
        <w:t>ние повторной выездной проверки»</w:t>
      </w:r>
      <w:r w:rsidRPr="00C35930">
        <w:rPr>
          <w:color w:val="000000"/>
        </w:rPr>
        <w:t xml:space="preserve"> не выполняется, если в ходе выполнения</w:t>
      </w:r>
      <w:r>
        <w:rPr>
          <w:color w:val="000000"/>
        </w:rPr>
        <w:t xml:space="preserve"> административной процедуры «Проведение выездной проверки»</w:t>
      </w:r>
      <w:r w:rsidRPr="00C35930">
        <w:rPr>
          <w:color w:val="000000"/>
        </w:rPr>
        <w:t xml:space="preserve"> не были выявлены нарушения условий договора о пользовании муниципальным имуществом.</w:t>
      </w:r>
    </w:p>
    <w:p w:rsidR="00317399" w:rsidRPr="00C35930" w:rsidRDefault="00317399" w:rsidP="00C35930">
      <w:pPr>
        <w:rPr>
          <w:color w:val="000000"/>
        </w:rPr>
      </w:pPr>
      <w:r w:rsidRPr="00C35930">
        <w:rPr>
          <w:color w:val="000000"/>
        </w:rPr>
        <w:t>В ходе выполне</w:t>
      </w:r>
      <w:r>
        <w:rPr>
          <w:color w:val="000000"/>
        </w:rPr>
        <w:t>ния административной процедуры «</w:t>
      </w:r>
      <w:r w:rsidRPr="00C35930">
        <w:rPr>
          <w:color w:val="000000"/>
        </w:rPr>
        <w:t>Проведе</w:t>
      </w:r>
      <w:r>
        <w:rPr>
          <w:color w:val="000000"/>
        </w:rPr>
        <w:t>ние повторной выездной проверки»</w:t>
      </w:r>
      <w:r w:rsidRPr="00C35930">
        <w:rPr>
          <w:color w:val="000000"/>
        </w:rPr>
        <w:t xml:space="preserve"> специалисты </w:t>
      </w:r>
      <w:r>
        <w:rPr>
          <w:color w:val="000000"/>
        </w:rPr>
        <w:t>Болотниковского сельского поселения</w:t>
      </w:r>
      <w:r w:rsidRPr="00C35930">
        <w:rPr>
          <w:color w:val="000000"/>
        </w:rPr>
        <w:t xml:space="preserve"> проводят осмотр объекта и предлагают представителю пользователя муниципального имущества предъявить имеющиеся у него документы, подтверждающие устранение нарушений, выявленных в ходе соверше</w:t>
      </w:r>
      <w:r>
        <w:rPr>
          <w:color w:val="000000"/>
        </w:rPr>
        <w:t>ния административной процедуры «Проведение выездной проверки»</w:t>
      </w:r>
      <w:r w:rsidRPr="00C35930">
        <w:rPr>
          <w:color w:val="000000"/>
        </w:rPr>
        <w:t>.</w:t>
      </w:r>
    </w:p>
    <w:p w:rsidR="00317399" w:rsidRPr="00C35930" w:rsidRDefault="00317399" w:rsidP="00C35930">
      <w:pPr>
        <w:rPr>
          <w:color w:val="000000"/>
        </w:rPr>
      </w:pPr>
      <w:r w:rsidRPr="00C35930">
        <w:rPr>
          <w:color w:val="000000"/>
        </w:rPr>
        <w:t>Результа</w:t>
      </w:r>
      <w:r>
        <w:rPr>
          <w:color w:val="000000"/>
        </w:rPr>
        <w:t>том административной процедуры «</w:t>
      </w:r>
      <w:r w:rsidRPr="00C35930">
        <w:rPr>
          <w:color w:val="000000"/>
        </w:rPr>
        <w:t>Проведе</w:t>
      </w:r>
      <w:r>
        <w:rPr>
          <w:color w:val="000000"/>
        </w:rPr>
        <w:t>ние повторной выездной проверки»</w:t>
      </w:r>
      <w:r w:rsidRPr="00C35930">
        <w:rPr>
          <w:color w:val="000000"/>
        </w:rPr>
        <w:t xml:space="preserve"> является составление повторного акта проверки, в котором кроме, сведений, перечисленных в пункте 5 Главы 5 настоящего Административного регламента, указываются выявленные факты, свидетельствующие об устранении выявленных нарушений или об отказе пользователя муниципального имущества устранить выявленные нарушения.</w:t>
      </w:r>
    </w:p>
    <w:p w:rsidR="00317399" w:rsidRPr="00C35930" w:rsidRDefault="00317399" w:rsidP="00C35930">
      <w:pPr>
        <w:rPr>
          <w:color w:val="000000"/>
        </w:rPr>
      </w:pPr>
      <w:r w:rsidRPr="00C35930">
        <w:rPr>
          <w:color w:val="000000"/>
        </w:rPr>
        <w:t>Срок выполне</w:t>
      </w:r>
      <w:r>
        <w:rPr>
          <w:color w:val="000000"/>
        </w:rPr>
        <w:t>ния административной процедуры «</w:t>
      </w:r>
      <w:r w:rsidRPr="00C35930">
        <w:rPr>
          <w:color w:val="000000"/>
        </w:rPr>
        <w:t>Проведе</w:t>
      </w:r>
      <w:r>
        <w:rPr>
          <w:color w:val="000000"/>
        </w:rPr>
        <w:t>ние повторной выездной проверки»</w:t>
      </w:r>
      <w:r w:rsidRPr="00C35930">
        <w:rPr>
          <w:color w:val="000000"/>
        </w:rPr>
        <w:t xml:space="preserve"> составляет один рабочий день.</w:t>
      </w:r>
    </w:p>
    <w:p w:rsidR="00317399" w:rsidRPr="00C35930" w:rsidRDefault="00317399" w:rsidP="00C35930">
      <w:pPr>
        <w:rPr>
          <w:color w:val="000000"/>
        </w:rPr>
      </w:pPr>
      <w:r w:rsidRPr="00C35930">
        <w:rPr>
          <w:color w:val="000000"/>
        </w:rPr>
        <w:t>Если пользователь муниципального имущества не устранил выявленные нарушения к моменту нач</w:t>
      </w:r>
      <w:r>
        <w:rPr>
          <w:color w:val="000000"/>
        </w:rPr>
        <w:t>ала административной процедуры «</w:t>
      </w:r>
      <w:r w:rsidRPr="00C35930">
        <w:rPr>
          <w:color w:val="000000"/>
        </w:rPr>
        <w:t>Проведе</w:t>
      </w:r>
      <w:r>
        <w:rPr>
          <w:color w:val="000000"/>
        </w:rPr>
        <w:t>ние повторной выездной проверки»</w:t>
      </w:r>
      <w:r w:rsidRPr="00C35930">
        <w:rPr>
          <w:color w:val="000000"/>
        </w:rPr>
        <w:t>, Управление в порядке, предусмотренном гражданским законодательством Российской Федерации, обращается в суд с исковым заявлением о расторжении с пользователем муниципального имущества договора о пользовании муниципальным имуществом.</w:t>
      </w:r>
    </w:p>
    <w:p w:rsidR="00317399" w:rsidRPr="00C35930" w:rsidRDefault="00317399" w:rsidP="00C35930">
      <w:pPr>
        <w:rPr>
          <w:color w:val="000000"/>
        </w:rPr>
      </w:pPr>
    </w:p>
    <w:p w:rsidR="00317399" w:rsidRPr="00C35930" w:rsidRDefault="00317399" w:rsidP="008C3C8D">
      <w:pPr>
        <w:pStyle w:val="Heading3"/>
        <w:spacing w:before="0" w:after="0"/>
        <w:rPr>
          <w:color w:val="000000"/>
        </w:rPr>
      </w:pPr>
      <w:r w:rsidRPr="00C35930">
        <w:rPr>
          <w:color w:val="000000"/>
        </w:rPr>
        <w:t>Глава 8. Проведение внеплановой проверки</w:t>
      </w:r>
    </w:p>
    <w:p w:rsidR="00317399" w:rsidRPr="00C35930" w:rsidRDefault="00317399" w:rsidP="00C35930">
      <w:pPr>
        <w:pStyle w:val="Heading3"/>
        <w:spacing w:before="0" w:after="0"/>
        <w:rPr>
          <w:color w:val="000000"/>
        </w:rPr>
      </w:pPr>
      <w:r w:rsidRPr="00C35930">
        <w:rPr>
          <w:color w:val="000000"/>
        </w:rPr>
        <w:t>Раздел 4. Порядок и формы контроля за исполнением муниципальной функции</w:t>
      </w:r>
    </w:p>
    <w:p w:rsidR="00317399" w:rsidRPr="00C35930" w:rsidRDefault="00317399" w:rsidP="00C35930">
      <w:pPr>
        <w:pStyle w:val="Heading3"/>
        <w:spacing w:before="0" w:after="0"/>
        <w:rPr>
          <w:color w:val="000000"/>
        </w:rPr>
      </w:pPr>
    </w:p>
    <w:p w:rsidR="00317399" w:rsidRPr="00C35930" w:rsidRDefault="00317399" w:rsidP="00C35930">
      <w:pPr>
        <w:rPr>
          <w:color w:val="000000"/>
        </w:rPr>
      </w:pPr>
      <w:r w:rsidRPr="00C35930">
        <w:rPr>
          <w:color w:val="000000"/>
        </w:rPr>
        <w:t>Контроль за исполнением муниципальной функции осуществляется в форме текущего контроля, проведения плановых и внеплановых проверок полноты и качества исполнения муниципальной функции и включает в себя, в том числе, выявление и устранение нарушений, рассмотрение и подготовку ответов на обращения заявителей, содержащие жалобы на действия (бездействие) должностных лиц и иных муниципальных служащих, допущенные в ходе исполнения муниципальной функции.</w:t>
      </w:r>
    </w:p>
    <w:p w:rsidR="00317399" w:rsidRPr="00C35930" w:rsidRDefault="00317399" w:rsidP="00C35930">
      <w:pPr>
        <w:rPr>
          <w:color w:val="000000"/>
        </w:rPr>
      </w:pPr>
      <w:r w:rsidRPr="00C35930">
        <w:rPr>
          <w:color w:val="000000"/>
        </w:rPr>
        <w:t xml:space="preserve">Текущий контроль за соблюдением требований настоящего Административного регламента осуществляет глава </w:t>
      </w:r>
      <w:r>
        <w:rPr>
          <w:color w:val="000000"/>
        </w:rPr>
        <w:t>Болотниковского</w:t>
      </w:r>
      <w:r w:rsidRPr="00C35930">
        <w:rPr>
          <w:color w:val="000000"/>
        </w:rPr>
        <w:t xml:space="preserve"> сельского поселения.</w:t>
      </w:r>
    </w:p>
    <w:p w:rsidR="00317399" w:rsidRPr="00C35930" w:rsidRDefault="00317399" w:rsidP="00C35930">
      <w:pPr>
        <w:rPr>
          <w:color w:val="000000"/>
        </w:rPr>
      </w:pPr>
      <w:r w:rsidRPr="00C35930">
        <w:rPr>
          <w:color w:val="000000"/>
        </w:rPr>
        <w:t>Порядок осуществления текущего контроля за выполнением муниципальными служащими административных процедур и действий в соответствии с настоящим Административным регламентом и иными нормативными правовыми актами, устанавливающими требования к исполнению муниципальной функции, включает в себя:</w:t>
      </w:r>
    </w:p>
    <w:p w:rsidR="00317399" w:rsidRPr="00C35930" w:rsidRDefault="00317399" w:rsidP="00C35930">
      <w:pPr>
        <w:rPr>
          <w:color w:val="000000"/>
        </w:rPr>
      </w:pPr>
      <w:r w:rsidRPr="00C35930">
        <w:rPr>
          <w:color w:val="000000"/>
        </w:rPr>
        <w:t>- формы контроля за полнотой и качеством исполнения муниципальной функции;</w:t>
      </w:r>
    </w:p>
    <w:p w:rsidR="00317399" w:rsidRPr="00C35930" w:rsidRDefault="00317399" w:rsidP="00C35930">
      <w:pPr>
        <w:rPr>
          <w:color w:val="000000"/>
        </w:rPr>
      </w:pPr>
      <w:r w:rsidRPr="00C35930">
        <w:rPr>
          <w:color w:val="000000"/>
        </w:rPr>
        <w:t>- требования к порядку исполнения муниципальной функции и формам контроля за её исполнением;</w:t>
      </w:r>
    </w:p>
    <w:p w:rsidR="00317399" w:rsidRPr="00C35930" w:rsidRDefault="00317399" w:rsidP="00C35930">
      <w:pPr>
        <w:rPr>
          <w:color w:val="000000"/>
        </w:rPr>
      </w:pPr>
      <w:r w:rsidRPr="00C35930">
        <w:rPr>
          <w:color w:val="000000"/>
        </w:rPr>
        <w:t>- периодичность осуществления плановых и внеплановых проверок полноты и качества исполнения муниципальной функции.</w:t>
      </w:r>
    </w:p>
    <w:p w:rsidR="00317399" w:rsidRPr="00C35930" w:rsidRDefault="00317399" w:rsidP="00C35930">
      <w:pPr>
        <w:rPr>
          <w:color w:val="000000"/>
        </w:rPr>
      </w:pPr>
      <w:r w:rsidRPr="00C35930">
        <w:rPr>
          <w:color w:val="000000"/>
        </w:rPr>
        <w:t>Проверки могут быть плановыми (осуществляться на основании годовых планов работы Администрации) и внеплановыми. В ходе проверки могут рассматриваться все вопросы, связанные с исполнением муниципальной функции, или вопросы, связанные с выполнением той или иной административной процедуры. Проверка также может проводиться по обращению заинтересованного лица.</w:t>
      </w:r>
    </w:p>
    <w:p w:rsidR="00317399" w:rsidRPr="00C35930" w:rsidRDefault="00317399" w:rsidP="00C35930">
      <w:pPr>
        <w:rPr>
          <w:color w:val="000000"/>
        </w:rPr>
      </w:pPr>
      <w:r w:rsidRPr="00C35930">
        <w:rPr>
          <w:color w:val="000000"/>
        </w:rPr>
        <w:t xml:space="preserve">Муниципальные служащие </w:t>
      </w:r>
      <w:r>
        <w:rPr>
          <w:color w:val="000000"/>
        </w:rPr>
        <w:t>Болотниковского сельского поселения</w:t>
      </w:r>
      <w:r w:rsidRPr="00C35930">
        <w:rPr>
          <w:color w:val="000000"/>
        </w:rPr>
        <w:t>, непосредственно осуществляющие деятельность по исполнению муниципальной функции, несут ответственность за соблюдение порядка и сроков выполнения административных процедур, предусмотренных разделом 3 настоящего Административного регламента.</w:t>
      </w:r>
    </w:p>
    <w:p w:rsidR="00317399" w:rsidRPr="00C35930" w:rsidRDefault="00317399" w:rsidP="00C35930">
      <w:pPr>
        <w:rPr>
          <w:color w:val="000000"/>
        </w:rPr>
      </w:pPr>
      <w:r w:rsidRPr="00C35930">
        <w:rPr>
          <w:color w:val="000000"/>
        </w:rPr>
        <w:t>В случае выявления нарушений прав заинтересованных лиц муниципальные служащие привлекаются к дисциплинарной ответственности в порядке, установленном трудовым законодательством Российской Федерации и законодательством Российской Федерации о муниципальной службе.</w:t>
      </w:r>
    </w:p>
    <w:p w:rsidR="00317399" w:rsidRPr="00C35930" w:rsidRDefault="00317399" w:rsidP="00C35930">
      <w:pPr>
        <w:rPr>
          <w:color w:val="000000"/>
        </w:rPr>
      </w:pPr>
    </w:p>
    <w:p w:rsidR="00317399" w:rsidRPr="00C35930" w:rsidRDefault="00317399" w:rsidP="00C35930">
      <w:pPr>
        <w:pStyle w:val="Heading3"/>
        <w:spacing w:before="0" w:after="0"/>
        <w:rPr>
          <w:color w:val="000000"/>
        </w:rPr>
      </w:pPr>
      <w:r w:rsidRPr="00C35930">
        <w:rPr>
          <w:color w:val="000000"/>
        </w:rPr>
        <w:t>Раздел 5. Досудебный (внесудебный) порядок обжалования решений и действий (бездействия) органа, исполняющего муниципальную функцию, а также его должностных лиц и иных муниципальных служащих</w:t>
      </w:r>
    </w:p>
    <w:p w:rsidR="00317399" w:rsidRPr="00C35930" w:rsidRDefault="00317399" w:rsidP="00C35930">
      <w:pPr>
        <w:pStyle w:val="Heading3"/>
        <w:spacing w:before="0" w:after="0"/>
        <w:rPr>
          <w:color w:val="000000"/>
        </w:rPr>
      </w:pPr>
    </w:p>
    <w:p w:rsidR="00317399" w:rsidRPr="00C35930" w:rsidRDefault="00317399" w:rsidP="00C35930">
      <w:pPr>
        <w:rPr>
          <w:color w:val="000000"/>
        </w:rPr>
      </w:pPr>
      <w:r w:rsidRPr="00C35930">
        <w:rPr>
          <w:color w:val="000000"/>
        </w:rPr>
        <w:t xml:space="preserve">Заинтересованные лица вправе обратиться с жалобой на решения и действия (бездействие) Управления, должностных лиц и иных муниципальных служащих </w:t>
      </w:r>
      <w:r>
        <w:rPr>
          <w:color w:val="000000"/>
        </w:rPr>
        <w:t>Болотниковского сельского поселения</w:t>
      </w:r>
      <w:r w:rsidRPr="00C35930">
        <w:rPr>
          <w:color w:val="000000"/>
        </w:rPr>
        <w:t>, осуществленные в ходе исполнения муниципальной функции.</w:t>
      </w:r>
    </w:p>
    <w:p w:rsidR="00317399" w:rsidRPr="00C35930" w:rsidRDefault="00317399" w:rsidP="00C35930">
      <w:pPr>
        <w:rPr>
          <w:color w:val="000000"/>
        </w:rPr>
      </w:pPr>
      <w:r w:rsidRPr="00C35930">
        <w:rPr>
          <w:color w:val="000000"/>
        </w:rPr>
        <w:t xml:space="preserve">Заинтересованные лица информируются о порядке обжалования решений и действий (бездействия) администрации, должностных лиц и иных муниципальных служащих </w:t>
      </w:r>
      <w:r>
        <w:rPr>
          <w:color w:val="000000"/>
        </w:rPr>
        <w:t>Болотниковского</w:t>
      </w:r>
      <w:r w:rsidRPr="00C35930">
        <w:rPr>
          <w:color w:val="000000"/>
        </w:rPr>
        <w:t xml:space="preserve"> сельского поселения путём размещения информации на официальном сайте в сети Интернет.</w:t>
      </w:r>
    </w:p>
    <w:p w:rsidR="00317399" w:rsidRPr="00C35930" w:rsidRDefault="00317399" w:rsidP="00C35930">
      <w:pPr>
        <w:rPr>
          <w:color w:val="000000"/>
        </w:rPr>
      </w:pPr>
      <w:r w:rsidRPr="00C35930">
        <w:rPr>
          <w:color w:val="000000"/>
        </w:rPr>
        <w:t>Предметом обжалования в соответствии с законодательством Российской Федерации о порядке исполнения государственных и муниципальных функций являются действия (бездействие) должностных лиц и муниципальных служащих администрации, непосредственно осуществляющих деятельность по исполнению муниципальной функции, нарушающие права и законные интересы заинтересованного лица или не соответствующие требованиям законодательства Российской Федерации и (или) настоящего Административного регламента, в том числе:</w:t>
      </w:r>
    </w:p>
    <w:p w:rsidR="00317399" w:rsidRPr="00C35930" w:rsidRDefault="00317399" w:rsidP="00C35930">
      <w:pPr>
        <w:rPr>
          <w:color w:val="000000"/>
        </w:rPr>
      </w:pPr>
      <w:r w:rsidRPr="00C35930">
        <w:rPr>
          <w:color w:val="000000"/>
        </w:rPr>
        <w:t>- проведение административных процедур и действий с нарушением требований, предусмотренных разделом 3 настоящего Административного регламента;</w:t>
      </w:r>
    </w:p>
    <w:p w:rsidR="00317399" w:rsidRPr="00C35930" w:rsidRDefault="00317399" w:rsidP="00C35930">
      <w:pPr>
        <w:rPr>
          <w:color w:val="000000"/>
        </w:rPr>
      </w:pPr>
      <w:r w:rsidRPr="00C35930">
        <w:rPr>
          <w:color w:val="000000"/>
        </w:rPr>
        <w:t>- затребование от заинтересованного лица при исполнении муниципальной функции платы, не предусмотренной нормативными правовыми Российской Федерации и Республики Мордовия, настоящим Административным регламентом или иными муниципальными правовыми актами.</w:t>
      </w:r>
    </w:p>
    <w:p w:rsidR="00317399" w:rsidRPr="00C35930" w:rsidRDefault="00317399" w:rsidP="00C35930">
      <w:pPr>
        <w:rPr>
          <w:color w:val="000000"/>
        </w:rPr>
      </w:pPr>
      <w:r w:rsidRPr="00C35930">
        <w:rPr>
          <w:color w:val="000000"/>
        </w:rPr>
        <w:t>Жалоба подаётся в письменной форме на бумажном носителе, в электронной форме на имя Главы Администрации.</w:t>
      </w:r>
    </w:p>
    <w:p w:rsidR="00317399" w:rsidRPr="00C35930" w:rsidRDefault="00317399" w:rsidP="00C35930">
      <w:pPr>
        <w:rPr>
          <w:color w:val="000000"/>
        </w:rPr>
      </w:pPr>
      <w:r w:rsidRPr="00C35930">
        <w:rPr>
          <w:color w:val="000000"/>
        </w:rPr>
        <w:t xml:space="preserve">Жалоба может быть направлена по почте на адрес: </w:t>
      </w:r>
      <w:r>
        <w:rPr>
          <w:color w:val="000000"/>
        </w:rPr>
        <w:t>431522</w:t>
      </w:r>
      <w:r w:rsidRPr="00C35930">
        <w:rPr>
          <w:color w:val="000000"/>
        </w:rPr>
        <w:t xml:space="preserve">, Республика Мордовия, </w:t>
      </w:r>
      <w:r>
        <w:rPr>
          <w:color w:val="000000"/>
        </w:rPr>
        <w:t>Лямбирский</w:t>
      </w:r>
      <w:r w:rsidRPr="00C35930">
        <w:rPr>
          <w:color w:val="000000"/>
        </w:rPr>
        <w:t xml:space="preserve"> район, с. </w:t>
      </w:r>
      <w:r>
        <w:rPr>
          <w:color w:val="000000"/>
        </w:rPr>
        <w:t>Болотниково</w:t>
      </w:r>
      <w:r w:rsidRPr="00C35930">
        <w:rPr>
          <w:color w:val="000000"/>
        </w:rPr>
        <w:t xml:space="preserve">, ул. </w:t>
      </w:r>
      <w:r>
        <w:rPr>
          <w:color w:val="000000"/>
        </w:rPr>
        <w:t>Полевая</w:t>
      </w:r>
      <w:r w:rsidRPr="00C35930">
        <w:rPr>
          <w:color w:val="000000"/>
        </w:rPr>
        <w:t>, д.</w:t>
      </w:r>
      <w:r>
        <w:rPr>
          <w:color w:val="000000"/>
        </w:rPr>
        <w:t xml:space="preserve">1В. </w:t>
      </w:r>
      <w:r w:rsidRPr="00C35930">
        <w:rPr>
          <w:color w:val="000000"/>
        </w:rPr>
        <w:t xml:space="preserve">на электронный адрес: </w:t>
      </w:r>
      <w:r>
        <w:rPr>
          <w:color w:val="000000"/>
          <w:lang w:val="en-US"/>
        </w:rPr>
        <w:t>bolotnikovo</w:t>
      </w:r>
      <w:r w:rsidRPr="00ED159F">
        <w:rPr>
          <w:color w:val="000000"/>
        </w:rPr>
        <w:t>@</w:t>
      </w:r>
      <w:r>
        <w:rPr>
          <w:color w:val="000000"/>
          <w:lang w:val="en-US"/>
        </w:rPr>
        <w:t>bk</w:t>
      </w:r>
      <w:r w:rsidRPr="00ED159F">
        <w:rPr>
          <w:color w:val="000000"/>
        </w:rPr>
        <w:t>.</w:t>
      </w:r>
      <w:r>
        <w:rPr>
          <w:color w:val="000000"/>
          <w:lang w:val="en-US"/>
        </w:rPr>
        <w:t>ru</w:t>
      </w:r>
      <w:r w:rsidRPr="00C35930">
        <w:rPr>
          <w:color w:val="000000"/>
        </w:rPr>
        <w:t>, а также может быть принята у заинтересованного лица на личном приёме.</w:t>
      </w:r>
    </w:p>
    <w:p w:rsidR="00317399" w:rsidRPr="00C35930" w:rsidRDefault="00317399" w:rsidP="00C35930">
      <w:pPr>
        <w:rPr>
          <w:color w:val="000000"/>
        </w:rPr>
      </w:pPr>
      <w:r w:rsidRPr="00C35930">
        <w:rPr>
          <w:color w:val="000000"/>
        </w:rPr>
        <w:t xml:space="preserve">В случае выявления должностным лицом или иным муниципальным служащим </w:t>
      </w:r>
      <w:r>
        <w:rPr>
          <w:color w:val="000000"/>
        </w:rPr>
        <w:t>Болотниковского сельского поселения</w:t>
      </w:r>
      <w:r w:rsidRPr="00C35930">
        <w:rPr>
          <w:color w:val="000000"/>
        </w:rPr>
        <w:t xml:space="preserve"> нарушения порядка исполнения муниципальной функции, указанное лицо оформляет докладную (служебную) записку и направляет её по принадлежности в соответствии с требованиями к организации работы с документами.</w:t>
      </w:r>
    </w:p>
    <w:p w:rsidR="00317399" w:rsidRPr="00C35930" w:rsidRDefault="00317399" w:rsidP="00C35930">
      <w:pPr>
        <w:rPr>
          <w:color w:val="000000"/>
        </w:rPr>
      </w:pPr>
      <w:r w:rsidRPr="00C35930">
        <w:rPr>
          <w:color w:val="000000"/>
        </w:rPr>
        <w:t xml:space="preserve">Основанием для начала процедуры досудебного (внесудебного) обжалования решений и действий (бездействия) муниципальных служащих администрации, непосредственно осуществляющих деятельность по исполнению муниципальной функции, нарушающих права и законные интересы заинтересованного лица, является регистрация жалобы, направленной в виде письменного обращения или в виде электронного документа в </w:t>
      </w:r>
      <w:r>
        <w:rPr>
          <w:color w:val="000000"/>
        </w:rPr>
        <w:t>Болотниковского</w:t>
      </w:r>
      <w:r w:rsidRPr="00C35930">
        <w:rPr>
          <w:color w:val="000000"/>
        </w:rPr>
        <w:t xml:space="preserve"> сельского поселения.</w:t>
      </w:r>
    </w:p>
    <w:p w:rsidR="00317399" w:rsidRPr="00C35930" w:rsidRDefault="00317399" w:rsidP="00C35930">
      <w:pPr>
        <w:rPr>
          <w:color w:val="000000"/>
        </w:rPr>
      </w:pPr>
      <w:r>
        <w:rPr>
          <w:color w:val="000000"/>
        </w:rPr>
        <w:t>Заинтересованное</w:t>
      </w:r>
      <w:r w:rsidRPr="00C35930">
        <w:rPr>
          <w:color w:val="000000"/>
        </w:rPr>
        <w:t xml:space="preserve"> лицо, направившее жалобу, имеет право на получение информации и ознакомление с документами, которые необходимы для обоснования жалобы и представления его интересов при рассмотрении жалобы в досудебном (внесудебном) порядке.</w:t>
      </w:r>
    </w:p>
    <w:p w:rsidR="00317399" w:rsidRPr="00C35930" w:rsidRDefault="00317399" w:rsidP="00C35930">
      <w:pPr>
        <w:rPr>
          <w:color w:val="000000"/>
        </w:rPr>
      </w:pPr>
      <w:r w:rsidRPr="00C35930">
        <w:rPr>
          <w:color w:val="000000"/>
        </w:rPr>
        <w:t>Общий срок рассмотрения жалобы не может превышать 15 рабочих дней со дня её регистрации.</w:t>
      </w:r>
    </w:p>
    <w:p w:rsidR="00317399" w:rsidRPr="00C35930" w:rsidRDefault="00317399" w:rsidP="00C35930">
      <w:pPr>
        <w:rPr>
          <w:color w:val="000000"/>
        </w:rPr>
      </w:pPr>
      <w:r w:rsidRPr="00C35930">
        <w:rPr>
          <w:color w:val="000000"/>
        </w:rPr>
        <w:t>Жалобы на действия (бездействие) конкретных лиц не могут направляться на рассмотрение этим лицам.</w:t>
      </w:r>
    </w:p>
    <w:p w:rsidR="00317399" w:rsidRPr="00C35930" w:rsidRDefault="00317399" w:rsidP="00C35930">
      <w:pPr>
        <w:rPr>
          <w:color w:val="000000"/>
        </w:rPr>
      </w:pPr>
      <w:r w:rsidRPr="00C35930">
        <w:rPr>
          <w:color w:val="000000"/>
        </w:rPr>
        <w:t xml:space="preserve">В случае если в результате рассмотрения жалоба признана обоснованной, Глава </w:t>
      </w:r>
      <w:r>
        <w:rPr>
          <w:color w:val="000000"/>
        </w:rPr>
        <w:t>Болотниковского сельского поселения</w:t>
      </w:r>
      <w:r w:rsidRPr="00C35930">
        <w:rPr>
          <w:color w:val="000000"/>
        </w:rPr>
        <w:t xml:space="preserve"> удовлетворяет жалобы, в том числе в форме отмены принятого решения, исправления ошибок, допущенных муниципальными служащими в ходе исполнения муниципальной функции.</w:t>
      </w:r>
    </w:p>
    <w:p w:rsidR="00317399" w:rsidRPr="00C35930" w:rsidRDefault="00317399" w:rsidP="00C35930">
      <w:pPr>
        <w:rPr>
          <w:color w:val="000000"/>
        </w:rPr>
      </w:pPr>
      <w:r w:rsidRPr="00C35930">
        <w:rPr>
          <w:color w:val="000000"/>
        </w:rPr>
        <w:t xml:space="preserve">Глава </w:t>
      </w:r>
      <w:r>
        <w:rPr>
          <w:color w:val="000000"/>
        </w:rPr>
        <w:t>Болотниковского сельского поселения</w:t>
      </w:r>
      <w:r w:rsidRPr="00C35930">
        <w:rPr>
          <w:color w:val="000000"/>
        </w:rPr>
        <w:t xml:space="preserve"> отказывает в удовлетворении жалобы в следующих случаях:</w:t>
      </w:r>
    </w:p>
    <w:p w:rsidR="00317399" w:rsidRPr="00C35930" w:rsidRDefault="00317399" w:rsidP="00C35930">
      <w:pPr>
        <w:rPr>
          <w:color w:val="000000"/>
        </w:rPr>
      </w:pPr>
      <w:r w:rsidRPr="00C35930">
        <w:rPr>
          <w:color w:val="000000"/>
        </w:rPr>
        <w:t>- в результате рассмотрения жалобы, изложенные в ней сведения, не подтвердились;</w:t>
      </w:r>
    </w:p>
    <w:p w:rsidR="00317399" w:rsidRPr="00C35930" w:rsidRDefault="00317399" w:rsidP="00C35930">
      <w:pPr>
        <w:rPr>
          <w:color w:val="000000"/>
        </w:rPr>
      </w:pPr>
      <w:r w:rsidRPr="00C35930">
        <w:rPr>
          <w:color w:val="000000"/>
        </w:rPr>
        <w:t>- имеется вступившее в законную силу решение суда, арбитражного суда по жалобе о том же предмете и по тем же основаниям;</w:t>
      </w:r>
    </w:p>
    <w:p w:rsidR="00317399" w:rsidRPr="00C35930" w:rsidRDefault="00317399" w:rsidP="00C35930">
      <w:pPr>
        <w:rPr>
          <w:color w:val="000000"/>
        </w:rPr>
      </w:pPr>
      <w:r w:rsidRPr="00C35930">
        <w:rPr>
          <w:color w:val="000000"/>
        </w:rPr>
        <w:t>- жалоба подана лицом, полномочия которого не подтверждены в порядке, установленном законодательством Российской Федерации;</w:t>
      </w:r>
    </w:p>
    <w:p w:rsidR="00317399" w:rsidRPr="00C35930" w:rsidRDefault="00317399" w:rsidP="00C35930">
      <w:pPr>
        <w:rPr>
          <w:color w:val="000000"/>
        </w:rPr>
      </w:pPr>
      <w:r w:rsidRPr="00C35930">
        <w:rPr>
          <w:color w:val="000000"/>
        </w:rPr>
        <w:t>- имеется решение по жалобе, принятое ранее в отношении того же заинтересованного лица и по тому же предмету жалобы.</w:t>
      </w:r>
    </w:p>
    <w:p w:rsidR="00317399" w:rsidRPr="00C35930" w:rsidRDefault="00317399" w:rsidP="00C35930">
      <w:pPr>
        <w:rPr>
          <w:color w:val="000000"/>
        </w:rPr>
      </w:pPr>
      <w:r w:rsidRPr="00C35930">
        <w:rPr>
          <w:color w:val="000000"/>
        </w:rPr>
        <w:t>Письменный ответ о результате рассмотрения жалобы направляется заинтересованному лицу не позднее дня, следующего за днём принятия решения.</w:t>
      </w:r>
    </w:p>
    <w:p w:rsidR="00317399" w:rsidRPr="00C35930" w:rsidRDefault="00317399" w:rsidP="00C35930">
      <w:pPr>
        <w:rPr>
          <w:color w:val="000000"/>
        </w:rPr>
      </w:pPr>
      <w:r w:rsidRPr="00C35930">
        <w:rPr>
          <w:color w:val="000000"/>
        </w:rPr>
        <w:t>Письменный ответ о результате рассмотрения жалобы должен содержать:</w:t>
      </w:r>
    </w:p>
    <w:p w:rsidR="00317399" w:rsidRPr="00C35930" w:rsidRDefault="00317399" w:rsidP="00C35930">
      <w:pPr>
        <w:rPr>
          <w:color w:val="000000"/>
        </w:rPr>
      </w:pPr>
      <w:r w:rsidRPr="00C35930">
        <w:rPr>
          <w:color w:val="000000"/>
        </w:rPr>
        <w:t xml:space="preserve">- наименование органа </w:t>
      </w:r>
      <w:r>
        <w:rPr>
          <w:color w:val="000000"/>
        </w:rPr>
        <w:t>Болотниковского сельского поселения</w:t>
      </w:r>
      <w:r w:rsidRPr="00C35930">
        <w:rPr>
          <w:color w:val="000000"/>
        </w:rPr>
        <w:t>, исполняющего муниципальную функцию;</w:t>
      </w:r>
    </w:p>
    <w:p w:rsidR="00317399" w:rsidRPr="00C35930" w:rsidRDefault="00317399" w:rsidP="00C35930">
      <w:pPr>
        <w:rPr>
          <w:color w:val="000000"/>
        </w:rPr>
      </w:pPr>
      <w:r w:rsidRPr="00C35930">
        <w:rPr>
          <w:color w:val="000000"/>
        </w:rPr>
        <w:t>- сведения о должностном лице или муниципальном служащем, решение или действия (бездействие которого обжалуются);</w:t>
      </w:r>
    </w:p>
    <w:p w:rsidR="00317399" w:rsidRPr="00C35930" w:rsidRDefault="00317399" w:rsidP="00C35930">
      <w:pPr>
        <w:rPr>
          <w:color w:val="000000"/>
        </w:rPr>
      </w:pPr>
      <w:r w:rsidRPr="00C35930">
        <w:rPr>
          <w:color w:val="000000"/>
        </w:rPr>
        <w:t>- фамилию, имя, отчество (при наличии последнего) или наименование заинтересованного лица;</w:t>
      </w:r>
    </w:p>
    <w:p w:rsidR="00317399" w:rsidRPr="00C35930" w:rsidRDefault="00317399" w:rsidP="00C35930">
      <w:pPr>
        <w:rPr>
          <w:color w:val="000000"/>
        </w:rPr>
      </w:pPr>
      <w:r w:rsidRPr="00C35930">
        <w:rPr>
          <w:color w:val="000000"/>
        </w:rPr>
        <w:t>- основания для принятия решения по жалобе;</w:t>
      </w:r>
    </w:p>
    <w:p w:rsidR="00317399" w:rsidRPr="00C35930" w:rsidRDefault="00317399" w:rsidP="00C35930">
      <w:pPr>
        <w:rPr>
          <w:color w:val="000000"/>
        </w:rPr>
      </w:pPr>
      <w:r w:rsidRPr="00C35930">
        <w:rPr>
          <w:color w:val="000000"/>
        </w:rPr>
        <w:t>- принятое по жалобе решение;</w:t>
      </w:r>
    </w:p>
    <w:p w:rsidR="00317399" w:rsidRPr="00C35930" w:rsidRDefault="00317399" w:rsidP="00C35930">
      <w:pPr>
        <w:rPr>
          <w:color w:val="000000"/>
        </w:rPr>
      </w:pPr>
      <w:r w:rsidRPr="00C35930">
        <w:rPr>
          <w:color w:val="000000"/>
        </w:rPr>
        <w:t>- сроки устранения выявленных нарушений, если жалоба признана обоснованной;</w:t>
      </w:r>
    </w:p>
    <w:p w:rsidR="00317399" w:rsidRPr="00C35930" w:rsidRDefault="00317399" w:rsidP="00C35930">
      <w:pPr>
        <w:rPr>
          <w:color w:val="000000"/>
        </w:rPr>
      </w:pPr>
      <w:r w:rsidRPr="00C35930">
        <w:rPr>
          <w:color w:val="000000"/>
        </w:rPr>
        <w:t>- сведения о порядке обжалования принятого по жалобе решения.</w:t>
      </w:r>
    </w:p>
    <w:p w:rsidR="00317399" w:rsidRPr="00C35930" w:rsidRDefault="00317399" w:rsidP="00C35930">
      <w:pPr>
        <w:rPr>
          <w:color w:val="000000"/>
        </w:rPr>
      </w:pPr>
      <w:r w:rsidRPr="00C35930">
        <w:rPr>
          <w:color w:val="000000"/>
        </w:rPr>
        <w:t>Заинтересованное лицо имеет право обжаловать принятое по жалобе решение вышестоящим должностным лицам или в судебном порядке в соответствии с законодательством Российской Федерации.</w:t>
      </w:r>
    </w:p>
    <w:sectPr w:rsidR="00317399" w:rsidRPr="00C35930" w:rsidSect="00663370">
      <w:headerReference w:type="default" r:id="rId13"/>
      <w:footerReference w:type="default" r:id="rId14"/>
      <w:pgSz w:w="11900" w:h="16800"/>
      <w:pgMar w:top="360" w:right="800" w:bottom="993" w:left="800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17399" w:rsidRDefault="00317399" w:rsidP="00885249">
      <w:r>
        <w:separator/>
      </w:r>
    </w:p>
  </w:endnote>
  <w:endnote w:type="continuationSeparator" w:id="0">
    <w:p w:rsidR="00317399" w:rsidRDefault="00317399" w:rsidP="0088524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7399" w:rsidRDefault="00317399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17399" w:rsidRDefault="00317399" w:rsidP="00885249">
      <w:r>
        <w:separator/>
      </w:r>
    </w:p>
  </w:footnote>
  <w:footnote w:type="continuationSeparator" w:id="0">
    <w:p w:rsidR="00317399" w:rsidRDefault="00317399" w:rsidP="0088524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7399" w:rsidRDefault="00317399">
    <w:pPr>
      <w:ind w:firstLine="0"/>
      <w:jc w:val="left"/>
      <w:rPr>
        <w:rFonts w:ascii="Times New Roman" w:hAnsi="Times New Roman" w:cs="Times New Roman"/>
        <w:sz w:val="20"/>
        <w:szCs w:val="2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85249"/>
    <w:rsid w:val="00024332"/>
    <w:rsid w:val="00050BC9"/>
    <w:rsid w:val="000B6F62"/>
    <w:rsid w:val="000F365A"/>
    <w:rsid w:val="001B6A5E"/>
    <w:rsid w:val="001C4145"/>
    <w:rsid w:val="00223C19"/>
    <w:rsid w:val="00317399"/>
    <w:rsid w:val="004652BB"/>
    <w:rsid w:val="00533F75"/>
    <w:rsid w:val="00554AA4"/>
    <w:rsid w:val="0061206C"/>
    <w:rsid w:val="00620679"/>
    <w:rsid w:val="00663370"/>
    <w:rsid w:val="00757EE1"/>
    <w:rsid w:val="007A579E"/>
    <w:rsid w:val="00885249"/>
    <w:rsid w:val="008C2E8C"/>
    <w:rsid w:val="008C3C8D"/>
    <w:rsid w:val="00934CC8"/>
    <w:rsid w:val="009436A1"/>
    <w:rsid w:val="00971833"/>
    <w:rsid w:val="00AB1C3D"/>
    <w:rsid w:val="00AD21B2"/>
    <w:rsid w:val="00AD5368"/>
    <w:rsid w:val="00AF3A66"/>
    <w:rsid w:val="00AF70C3"/>
    <w:rsid w:val="00B63D35"/>
    <w:rsid w:val="00B86EF8"/>
    <w:rsid w:val="00B874DE"/>
    <w:rsid w:val="00BA75A5"/>
    <w:rsid w:val="00C35930"/>
    <w:rsid w:val="00C511EB"/>
    <w:rsid w:val="00C72B4B"/>
    <w:rsid w:val="00CE3265"/>
    <w:rsid w:val="00DA49BA"/>
    <w:rsid w:val="00ED159F"/>
    <w:rsid w:val="00F15729"/>
    <w:rsid w:val="00F738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5249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885249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Heading2">
    <w:name w:val="heading 2"/>
    <w:basedOn w:val="Normal"/>
    <w:next w:val="Normal"/>
    <w:link w:val="Heading2Char"/>
    <w:uiPriority w:val="99"/>
    <w:qFormat/>
    <w:rsid w:val="00885249"/>
    <w:pPr>
      <w:keepNext/>
      <w:keepLines/>
      <w:spacing w:before="40"/>
      <w:outlineLvl w:val="1"/>
    </w:pPr>
    <w:rPr>
      <w:rFonts w:ascii="Calibri Light" w:hAnsi="Calibri Light" w:cs="Times New Roman"/>
      <w:color w:val="2E74B5"/>
      <w:sz w:val="26"/>
      <w:szCs w:val="26"/>
    </w:rPr>
  </w:style>
  <w:style w:type="paragraph" w:styleId="Heading3">
    <w:name w:val="heading 3"/>
    <w:basedOn w:val="Heading2"/>
    <w:next w:val="Normal"/>
    <w:link w:val="Heading3Char"/>
    <w:uiPriority w:val="99"/>
    <w:qFormat/>
    <w:rsid w:val="00885249"/>
    <w:pPr>
      <w:keepNext w:val="0"/>
      <w:keepLines w:val="0"/>
      <w:spacing w:before="108" w:after="108"/>
      <w:ind w:firstLine="0"/>
      <w:jc w:val="center"/>
      <w:outlineLvl w:val="2"/>
    </w:pPr>
    <w:rPr>
      <w:rFonts w:ascii="Times New Roman CYR" w:hAnsi="Times New Roman CYR" w:cs="Times New Roman CYR"/>
      <w:b/>
      <w:bCs/>
      <w:color w:val="26282F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885249"/>
    <w:rPr>
      <w:rFonts w:ascii="Times New Roman CYR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885249"/>
    <w:rPr>
      <w:rFonts w:ascii="Calibri Light" w:hAnsi="Calibri Light" w:cs="Times New Roman"/>
      <w:color w:val="2E74B5"/>
      <w:sz w:val="26"/>
      <w:szCs w:val="26"/>
      <w:lang w:eastAsia="ru-RU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885249"/>
    <w:rPr>
      <w:rFonts w:ascii="Times New Roman CYR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a">
    <w:name w:val="Гипертекстовая ссылка"/>
    <w:basedOn w:val="DefaultParagraphFont"/>
    <w:uiPriority w:val="99"/>
    <w:rsid w:val="00885249"/>
    <w:rPr>
      <w:rFonts w:cs="Times New Roman"/>
      <w:color w:val="106BBE"/>
    </w:rPr>
  </w:style>
  <w:style w:type="paragraph" w:styleId="Header">
    <w:name w:val="header"/>
    <w:basedOn w:val="Normal"/>
    <w:link w:val="HeaderChar"/>
    <w:uiPriority w:val="99"/>
    <w:rsid w:val="00885249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885249"/>
    <w:rPr>
      <w:rFonts w:ascii="Times New Roman CYR" w:hAnsi="Times New Roman CYR" w:cs="Times New Roman CYR"/>
      <w:sz w:val="24"/>
      <w:szCs w:val="24"/>
      <w:lang w:eastAsia="ru-RU"/>
    </w:rPr>
  </w:style>
  <w:style w:type="paragraph" w:styleId="Footer">
    <w:name w:val="footer"/>
    <w:basedOn w:val="Normal"/>
    <w:link w:val="FooterChar"/>
    <w:uiPriority w:val="99"/>
    <w:rsid w:val="00885249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885249"/>
    <w:rPr>
      <w:rFonts w:ascii="Times New Roman CYR" w:hAnsi="Times New Roman CYR" w:cs="Times New Roman CYR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unicipal.garant.ru/document?id=12046661&amp;sub=0" TargetMode="External"/><Relationship Id="rId13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://municipal.garant.ru/document?id=86367&amp;sub=0" TargetMode="External"/><Relationship Id="rId12" Type="http://schemas.openxmlformats.org/officeDocument/2006/relationships/hyperlink" Target="http://municipal.garant.ru/document?id=12046661&amp;sub=0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municipal.garant.ru/document?id=10064072&amp;sub=0" TargetMode="External"/><Relationship Id="rId11" Type="http://schemas.openxmlformats.org/officeDocument/2006/relationships/hyperlink" Target="http://municipal.garant.ru/document?id=12077515&amp;sub=0" TargetMode="Externa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yperlink" Target="http://municipal.garant.ru/document?id=94874&amp;sub=0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municipal.garant.ru/document?id=12048517&amp;sub=0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8</Pages>
  <Words>3935</Words>
  <Characters>22432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Admin</dc:creator>
  <cp:keywords/>
  <dc:description/>
  <cp:lastModifiedBy>Боладм-1</cp:lastModifiedBy>
  <cp:revision>2</cp:revision>
  <cp:lastPrinted>2019-07-31T12:43:00Z</cp:lastPrinted>
  <dcterms:created xsi:type="dcterms:W3CDTF">2019-07-31T12:46:00Z</dcterms:created>
  <dcterms:modified xsi:type="dcterms:W3CDTF">2019-07-31T12:46:00Z</dcterms:modified>
</cp:coreProperties>
</file>