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A27" w:rsidRPr="004918A7" w:rsidRDefault="006D0A27" w:rsidP="00B20F76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СОВЕТ ДЕПУТАТОВ БОЛОТНИКОВСКОГО СЕЛЬСКОГО</w:t>
      </w:r>
    </w:p>
    <w:p w:rsidR="006D0A27" w:rsidRPr="004918A7" w:rsidRDefault="006D0A27" w:rsidP="00B20F76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ПОСЕЛЕНИЯ ЛЯМБИРСКОГО МУНИЦИПАЛЬНОГО РАЙОНА</w:t>
      </w:r>
    </w:p>
    <w:p w:rsidR="006D0A27" w:rsidRPr="004918A7" w:rsidRDefault="006D0A27" w:rsidP="00B20F76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РЕСПУБЛИКИ МОРДОВИЯ</w:t>
      </w:r>
    </w:p>
    <w:p w:rsidR="006D0A27" w:rsidRDefault="006D0A27" w:rsidP="00B20F76">
      <w:pPr>
        <w:jc w:val="center"/>
        <w:rPr>
          <w:sz w:val="28"/>
          <w:szCs w:val="28"/>
        </w:rPr>
      </w:pPr>
    </w:p>
    <w:p w:rsidR="006D0A27" w:rsidRDefault="006D0A27" w:rsidP="00B20F7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6D0A27" w:rsidRDefault="006D0A27" w:rsidP="00B20F76">
      <w:pPr>
        <w:jc w:val="center"/>
        <w:rPr>
          <w:sz w:val="28"/>
          <w:szCs w:val="28"/>
        </w:rPr>
      </w:pPr>
    </w:p>
    <w:p w:rsidR="006D0A27" w:rsidRDefault="006D0A27" w:rsidP="00B20F76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2021 г.                                                                                                   № 1</w:t>
      </w:r>
    </w:p>
    <w:p w:rsidR="006D0A27" w:rsidRDefault="006D0A27" w:rsidP="00B20F76">
      <w:pPr>
        <w:jc w:val="center"/>
        <w:rPr>
          <w:sz w:val="22"/>
          <w:szCs w:val="22"/>
        </w:rPr>
      </w:pPr>
      <w:r>
        <w:rPr>
          <w:sz w:val="22"/>
          <w:szCs w:val="22"/>
        </w:rPr>
        <w:t>с.Болотниково</w:t>
      </w:r>
    </w:p>
    <w:p w:rsidR="006D0A27" w:rsidRDefault="006D0A27" w:rsidP="00B20F76">
      <w:pPr>
        <w:jc w:val="center"/>
        <w:rPr>
          <w:sz w:val="22"/>
          <w:szCs w:val="22"/>
        </w:rPr>
      </w:pPr>
    </w:p>
    <w:p w:rsidR="006D0A27" w:rsidRDefault="006D0A27" w:rsidP="00B20F76">
      <w:pPr>
        <w:jc w:val="center"/>
        <w:rPr>
          <w:sz w:val="22"/>
          <w:szCs w:val="22"/>
        </w:rPr>
      </w:pPr>
    </w:p>
    <w:p w:rsidR="006D0A27" w:rsidRDefault="006D0A27" w:rsidP="004918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выборов депутатов Совета депутатов</w:t>
      </w:r>
    </w:p>
    <w:p w:rsidR="006D0A27" w:rsidRDefault="006D0A27" w:rsidP="004918A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Болотниковского сельского поселения Лямбирского муниципального района седьмого созыва </w:t>
      </w:r>
    </w:p>
    <w:p w:rsidR="006D0A27" w:rsidRDefault="006D0A27" w:rsidP="004918A7">
      <w:pPr>
        <w:jc w:val="center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Заслушав информацию, предоставленную Избирательной комиссией Болотниковского сельского поселения об итогах выборов депутатов Совета депутатов Болотниковского сельского поселения седьмого созыва, в соответствии со ст.80, 81, 82 Закона Республики Мордовия «О выборах депутатов представительных органов муниципальных образований в Республике Мордовия», Уставом Болотниковского сельского поселения, Совет депутатов</w:t>
      </w: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РЕШИЛ: </w:t>
      </w: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Признать выборы депутатов Совета депутатов Болотниковского сельского поселения седьмого созыва по всем 7 одномандатным избирательным округам состоявшимися и действительными. </w:t>
      </w: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Болотниковского сельского поселения Лямбирского муниципального района РМ.</w:t>
      </w: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Default="006D0A27" w:rsidP="00B20F76">
      <w:pPr>
        <w:jc w:val="both"/>
        <w:rPr>
          <w:sz w:val="28"/>
          <w:szCs w:val="28"/>
        </w:rPr>
      </w:pPr>
    </w:p>
    <w:p w:rsidR="006D0A27" w:rsidRPr="004918A7" w:rsidRDefault="006D0A27" w:rsidP="00B20F76">
      <w:pPr>
        <w:jc w:val="both"/>
        <w:rPr>
          <w:b/>
          <w:sz w:val="28"/>
          <w:szCs w:val="28"/>
        </w:rPr>
      </w:pPr>
      <w:bookmarkStart w:id="0" w:name="_GoBack"/>
      <w:bookmarkEnd w:id="0"/>
      <w:r w:rsidRPr="004918A7">
        <w:rPr>
          <w:b/>
          <w:sz w:val="28"/>
          <w:szCs w:val="28"/>
        </w:rPr>
        <w:t>Глава Болотниковского</w:t>
      </w:r>
    </w:p>
    <w:p w:rsidR="006D0A27" w:rsidRPr="004918A7" w:rsidRDefault="006D0A27" w:rsidP="00B20F76">
      <w:pPr>
        <w:jc w:val="both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сельского поселения                                                                              Е.А. Чекалдаева</w:t>
      </w:r>
    </w:p>
    <w:p w:rsidR="006D0A27" w:rsidRDefault="006D0A27" w:rsidP="00B20F76">
      <w:pPr>
        <w:rPr>
          <w:sz w:val="28"/>
          <w:szCs w:val="28"/>
        </w:rPr>
      </w:pPr>
    </w:p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/>
    <w:p w:rsidR="006D0A27" w:rsidRDefault="006D0A27" w:rsidP="00ED549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6D0A27" w:rsidRDefault="006D0A27" w:rsidP="00ED549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</w:p>
    <w:p w:rsidR="006D0A27" w:rsidRDefault="006D0A27" w:rsidP="00ED549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Болотниковского сельского поселения </w:t>
      </w:r>
    </w:p>
    <w:p w:rsidR="006D0A27" w:rsidRDefault="006D0A27" w:rsidP="00ED549B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30.09.2021 г. №1</w:t>
      </w:r>
    </w:p>
    <w:p w:rsidR="006D0A27" w:rsidRDefault="006D0A27" w:rsidP="00ED549B">
      <w:pPr>
        <w:jc w:val="right"/>
        <w:rPr>
          <w:sz w:val="28"/>
          <w:szCs w:val="28"/>
        </w:rPr>
      </w:pPr>
    </w:p>
    <w:p w:rsidR="006D0A27" w:rsidRDefault="006D0A27" w:rsidP="00ED549B">
      <w:pPr>
        <w:jc w:val="both"/>
        <w:rPr>
          <w:b/>
          <w:sz w:val="26"/>
          <w:szCs w:val="26"/>
        </w:rPr>
      </w:pPr>
      <w:r>
        <w:rPr>
          <w:b/>
          <w:bCs/>
          <w:szCs w:val="28"/>
        </w:rPr>
        <w:t xml:space="preserve">                </w:t>
      </w:r>
      <w:r w:rsidRPr="007A3ED2">
        <w:rPr>
          <w:b/>
          <w:sz w:val="26"/>
          <w:szCs w:val="26"/>
        </w:rPr>
        <w:t>Кандидаты в Совет депутатов Болотниковского сельского поселения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>1. Чекалдаева Елена Александровна - по одномандатному избирательному округу № 1,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 xml:space="preserve">2. Самарова Надия Равильевна -  по одномандатному избирательному округу № 2, 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>3. Потяйкин Василий Алексеевич -  по одномандатному избирательному округу №</w:t>
      </w:r>
      <w:r>
        <w:rPr>
          <w:sz w:val="26"/>
          <w:szCs w:val="26"/>
        </w:rPr>
        <w:t>3,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 xml:space="preserve">4. Дубровина Раиля Давыдовна -   по одномандатному избирательному округу № 4, 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 xml:space="preserve">5. Власова Татьяна Викторовна  -  по одномандатному избирательному округу № 5, </w:t>
      </w:r>
    </w:p>
    <w:p w:rsidR="006D0A27" w:rsidRPr="007A3ED2" w:rsidRDefault="006D0A27" w:rsidP="00ED549B">
      <w:pPr>
        <w:jc w:val="both"/>
        <w:rPr>
          <w:sz w:val="26"/>
          <w:szCs w:val="26"/>
        </w:rPr>
      </w:pPr>
      <w:r w:rsidRPr="007A3ED2">
        <w:rPr>
          <w:sz w:val="26"/>
          <w:szCs w:val="26"/>
        </w:rPr>
        <w:t>6. Семенов Евгений Анатольевич - по одноманда</w:t>
      </w:r>
      <w:r>
        <w:rPr>
          <w:sz w:val="26"/>
          <w:szCs w:val="26"/>
        </w:rPr>
        <w:t>тному избирательному округу № 6</w:t>
      </w:r>
      <w:r w:rsidRPr="007A3ED2">
        <w:rPr>
          <w:sz w:val="26"/>
          <w:szCs w:val="26"/>
        </w:rPr>
        <w:t xml:space="preserve"> выдвижение Всероссийской политической партии «Единая Россия».</w:t>
      </w:r>
    </w:p>
    <w:p w:rsidR="006D0A27" w:rsidRDefault="006D0A27" w:rsidP="00ED549B">
      <w:pPr>
        <w:tabs>
          <w:tab w:val="left" w:pos="4320"/>
        </w:tabs>
        <w:spacing w:line="276" w:lineRule="auto"/>
        <w:jc w:val="both"/>
        <w:rPr>
          <w:sz w:val="28"/>
          <w:szCs w:val="28"/>
        </w:rPr>
      </w:pPr>
      <w:r w:rsidRPr="007A3ED2">
        <w:rPr>
          <w:sz w:val="26"/>
          <w:szCs w:val="26"/>
        </w:rPr>
        <w:t>7. Шиманова  Любовь Анатольевна -  по одномандатному</w:t>
      </w:r>
      <w:r>
        <w:rPr>
          <w:sz w:val="26"/>
          <w:szCs w:val="26"/>
        </w:rPr>
        <w:t xml:space="preserve"> избирательному округу № 7</w:t>
      </w:r>
    </w:p>
    <w:p w:rsidR="006D0A27" w:rsidRDefault="006D0A27" w:rsidP="00ED549B">
      <w:pPr>
        <w:jc w:val="right"/>
      </w:pPr>
    </w:p>
    <w:sectPr w:rsidR="006D0A27" w:rsidSect="00B20F7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4077"/>
    <w:rsid w:val="00314077"/>
    <w:rsid w:val="004918A7"/>
    <w:rsid w:val="004F5849"/>
    <w:rsid w:val="006D0A27"/>
    <w:rsid w:val="00767DF5"/>
    <w:rsid w:val="007A3ED2"/>
    <w:rsid w:val="007D17EA"/>
    <w:rsid w:val="007D6A25"/>
    <w:rsid w:val="009415AF"/>
    <w:rsid w:val="00946729"/>
    <w:rsid w:val="009F681C"/>
    <w:rsid w:val="00A74363"/>
    <w:rsid w:val="00AB1B50"/>
    <w:rsid w:val="00B20F76"/>
    <w:rsid w:val="00C56D69"/>
    <w:rsid w:val="00DA0B52"/>
    <w:rsid w:val="00E10D3B"/>
    <w:rsid w:val="00ED549B"/>
    <w:rsid w:val="00F15C2A"/>
    <w:rsid w:val="00F42854"/>
    <w:rsid w:val="00FF5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F7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оектный"/>
    <w:basedOn w:val="Normal"/>
    <w:uiPriority w:val="99"/>
    <w:rsid w:val="00ED549B"/>
    <w:pPr>
      <w:widowControl w:val="0"/>
      <w:spacing w:after="120" w:line="360" w:lineRule="auto"/>
      <w:ind w:firstLine="709"/>
      <w:jc w:val="both"/>
    </w:pPr>
    <w:rPr>
      <w:rFonts w:eastAsia="Calibri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328</Words>
  <Characters>1874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Боладм-1</cp:lastModifiedBy>
  <cp:revision>5</cp:revision>
  <dcterms:created xsi:type="dcterms:W3CDTF">2021-09-29T09:30:00Z</dcterms:created>
  <dcterms:modified xsi:type="dcterms:W3CDTF">2021-10-04T06:25:00Z</dcterms:modified>
</cp:coreProperties>
</file>