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FE0" w:rsidRPr="004918A7" w:rsidRDefault="003B1FE0" w:rsidP="00516EBE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СОВЕТ ДЕПУТАТОВ БОЛОТНИКОВСКОГО СЕЛЬСКОГО</w:t>
      </w:r>
    </w:p>
    <w:p w:rsidR="003B1FE0" w:rsidRPr="004918A7" w:rsidRDefault="003B1FE0" w:rsidP="00516EBE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ПОСЕЛЕНИЯ ЛЯМБИРСКОГО МУНИЦИПАЛЬНОГО РАЙОНА</w:t>
      </w:r>
    </w:p>
    <w:p w:rsidR="003B1FE0" w:rsidRPr="004918A7" w:rsidRDefault="003B1FE0" w:rsidP="00516EBE">
      <w:pPr>
        <w:jc w:val="center"/>
        <w:rPr>
          <w:b/>
          <w:sz w:val="28"/>
          <w:szCs w:val="28"/>
        </w:rPr>
      </w:pPr>
      <w:r w:rsidRPr="004918A7">
        <w:rPr>
          <w:b/>
          <w:sz w:val="28"/>
          <w:szCs w:val="28"/>
        </w:rPr>
        <w:t>РЕСПУБЛИКИ МОРДОВИЯ</w:t>
      </w:r>
    </w:p>
    <w:p w:rsidR="003B1FE0" w:rsidRDefault="003B1FE0" w:rsidP="00516EBE">
      <w:pPr>
        <w:jc w:val="center"/>
        <w:rPr>
          <w:sz w:val="28"/>
          <w:szCs w:val="28"/>
        </w:rPr>
      </w:pPr>
    </w:p>
    <w:p w:rsidR="003B1FE0" w:rsidRDefault="003B1FE0" w:rsidP="00516EBE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3B1FE0" w:rsidRDefault="003B1FE0" w:rsidP="00516EBE">
      <w:pPr>
        <w:jc w:val="center"/>
        <w:rPr>
          <w:sz w:val="28"/>
          <w:szCs w:val="28"/>
        </w:rPr>
      </w:pPr>
    </w:p>
    <w:p w:rsidR="003B1FE0" w:rsidRDefault="003B1FE0" w:rsidP="00516EBE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сентября 2021 г.                                                                                                   № 3</w:t>
      </w:r>
    </w:p>
    <w:p w:rsidR="003B1FE0" w:rsidRDefault="003B1FE0" w:rsidP="00516EBE">
      <w:pPr>
        <w:jc w:val="center"/>
        <w:rPr>
          <w:sz w:val="22"/>
          <w:szCs w:val="22"/>
        </w:rPr>
      </w:pPr>
      <w:r>
        <w:rPr>
          <w:sz w:val="22"/>
          <w:szCs w:val="22"/>
        </w:rPr>
        <w:t>с.Болотниково</w:t>
      </w:r>
    </w:p>
    <w:p w:rsidR="003B1FE0" w:rsidRDefault="003B1FE0" w:rsidP="00516EBE">
      <w:pPr>
        <w:jc w:val="center"/>
        <w:rPr>
          <w:sz w:val="22"/>
          <w:szCs w:val="22"/>
        </w:rPr>
      </w:pPr>
    </w:p>
    <w:p w:rsidR="003B1FE0" w:rsidRDefault="003B1FE0" w:rsidP="00E516A5">
      <w:pPr>
        <w:jc w:val="center"/>
        <w:rPr>
          <w:sz w:val="22"/>
          <w:szCs w:val="22"/>
        </w:rPr>
      </w:pPr>
    </w:p>
    <w:p w:rsidR="003B1FE0" w:rsidRDefault="003B1FE0" w:rsidP="00E516A5">
      <w:pPr>
        <w:jc w:val="both"/>
        <w:rPr>
          <w:sz w:val="28"/>
          <w:szCs w:val="28"/>
        </w:rPr>
      </w:pPr>
      <w:r w:rsidRPr="00AF060A">
        <w:rPr>
          <w:b/>
          <w:sz w:val="28"/>
          <w:szCs w:val="28"/>
        </w:rPr>
        <w:t>Об</w:t>
      </w:r>
      <w:r>
        <w:rPr>
          <w:b/>
          <w:sz w:val="28"/>
          <w:szCs w:val="28"/>
        </w:rPr>
        <w:t xml:space="preserve"> избрании заместителя председателя Совета депутатов Болотниковского сельского поселения Лямбирского муниципального района седьмого созыва </w:t>
      </w: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Default="003B1FE0" w:rsidP="00E516A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Руководствуясь статьями 19,19.1,20,21 Устава Болотниковского сельского поселения Совета депутатов Болотниковского сельского поселения</w:t>
      </w: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Default="003B1FE0" w:rsidP="00E516A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РЕШИЛ: </w:t>
      </w:r>
    </w:p>
    <w:p w:rsidR="003B1FE0" w:rsidRDefault="003B1FE0" w:rsidP="00E516A5">
      <w:pPr>
        <w:jc w:val="both"/>
        <w:rPr>
          <w:b/>
          <w:sz w:val="28"/>
          <w:szCs w:val="28"/>
        </w:rPr>
      </w:pPr>
    </w:p>
    <w:p w:rsidR="003B1FE0" w:rsidRDefault="003B1FE0" w:rsidP="00E516A5">
      <w:pPr>
        <w:jc w:val="both"/>
        <w:rPr>
          <w:b/>
          <w:sz w:val="28"/>
          <w:szCs w:val="28"/>
        </w:rPr>
      </w:pPr>
    </w:p>
    <w:p w:rsidR="003B1FE0" w:rsidRPr="00E516A5" w:rsidRDefault="003B1FE0" w:rsidP="00E516A5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E516A5">
        <w:rPr>
          <w:sz w:val="28"/>
          <w:szCs w:val="28"/>
        </w:rPr>
        <w:t xml:space="preserve">Избрать заместителем </w:t>
      </w:r>
      <w:r>
        <w:rPr>
          <w:sz w:val="28"/>
          <w:szCs w:val="28"/>
        </w:rPr>
        <w:t xml:space="preserve">председателя </w:t>
      </w:r>
      <w:r w:rsidRPr="00E516A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Болотниковского </w:t>
      </w:r>
      <w:r w:rsidRPr="00E516A5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 xml:space="preserve">по работе в Совете на не освобожденной основе Самарову Надию Равильевну – депутата Совета депутатов Болотниковского сельского поселения по Зеленому одномандатному избирательному округу №2 </w:t>
      </w:r>
      <w:r w:rsidRPr="00E516A5">
        <w:rPr>
          <w:sz w:val="28"/>
          <w:szCs w:val="28"/>
        </w:rPr>
        <w:t xml:space="preserve">Лямбирского муниципального района Республики Мордовия </w:t>
      </w:r>
      <w:r>
        <w:rPr>
          <w:sz w:val="28"/>
          <w:szCs w:val="28"/>
        </w:rPr>
        <w:t>гражданина Российской Федерации.</w:t>
      </w:r>
    </w:p>
    <w:p w:rsidR="003B1FE0" w:rsidRDefault="003B1FE0" w:rsidP="00E516A5">
      <w:pPr>
        <w:jc w:val="both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     2. Настоящее решение вступает в силу с момента его принятия и подлежит  официальному опубликованию в Информационном бюллетене Болотниковского сельского поселения.</w:t>
      </w: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Default="003B1FE0" w:rsidP="00E516A5">
      <w:pPr>
        <w:jc w:val="both"/>
        <w:rPr>
          <w:sz w:val="28"/>
          <w:szCs w:val="28"/>
        </w:rPr>
      </w:pPr>
    </w:p>
    <w:p w:rsidR="003B1FE0" w:rsidRPr="00FE4222" w:rsidRDefault="003B1FE0" w:rsidP="00E516A5">
      <w:pPr>
        <w:jc w:val="both"/>
        <w:rPr>
          <w:b/>
          <w:sz w:val="28"/>
          <w:szCs w:val="28"/>
        </w:rPr>
      </w:pPr>
      <w:r w:rsidRPr="00FE4222">
        <w:rPr>
          <w:b/>
          <w:sz w:val="28"/>
          <w:szCs w:val="28"/>
        </w:rPr>
        <w:t xml:space="preserve">    Глава Болотниковского</w:t>
      </w:r>
    </w:p>
    <w:p w:rsidR="003B1FE0" w:rsidRPr="00FE4222" w:rsidRDefault="003B1FE0" w:rsidP="00E516A5">
      <w:pPr>
        <w:jc w:val="both"/>
        <w:rPr>
          <w:b/>
          <w:sz w:val="28"/>
          <w:szCs w:val="28"/>
        </w:rPr>
      </w:pPr>
      <w:r w:rsidRPr="00FE4222">
        <w:rPr>
          <w:b/>
          <w:sz w:val="28"/>
          <w:szCs w:val="28"/>
        </w:rPr>
        <w:t xml:space="preserve">    сельского поселения                                                                        Е.А. Чекалдаева</w:t>
      </w:r>
    </w:p>
    <w:p w:rsidR="003B1FE0" w:rsidRPr="00FE4222" w:rsidRDefault="003B1FE0" w:rsidP="00E516A5">
      <w:pPr>
        <w:jc w:val="both"/>
        <w:rPr>
          <w:b/>
          <w:sz w:val="28"/>
          <w:szCs w:val="28"/>
        </w:rPr>
      </w:pPr>
    </w:p>
    <w:p w:rsidR="003B1FE0" w:rsidRPr="00FE4222" w:rsidRDefault="003B1FE0">
      <w:pPr>
        <w:rPr>
          <w:b/>
        </w:rPr>
      </w:pPr>
    </w:p>
    <w:sectPr w:rsidR="003B1FE0" w:rsidRPr="00FE4222" w:rsidSect="00E516A5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94ECB"/>
    <w:multiLevelType w:val="hybridMultilevel"/>
    <w:tmpl w:val="ED902DDA"/>
    <w:lvl w:ilvl="0" w:tplc="72243754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12CC"/>
    <w:rsid w:val="001A5185"/>
    <w:rsid w:val="003B1FE0"/>
    <w:rsid w:val="004918A7"/>
    <w:rsid w:val="00516EBE"/>
    <w:rsid w:val="00633DFD"/>
    <w:rsid w:val="006A4BC7"/>
    <w:rsid w:val="007D17EA"/>
    <w:rsid w:val="007D6A25"/>
    <w:rsid w:val="00881376"/>
    <w:rsid w:val="009415AF"/>
    <w:rsid w:val="009873E7"/>
    <w:rsid w:val="00A3793F"/>
    <w:rsid w:val="00A873A0"/>
    <w:rsid w:val="00AB1B50"/>
    <w:rsid w:val="00AC12CC"/>
    <w:rsid w:val="00AF060A"/>
    <w:rsid w:val="00C26845"/>
    <w:rsid w:val="00C42F3A"/>
    <w:rsid w:val="00E516A5"/>
    <w:rsid w:val="00EF411E"/>
    <w:rsid w:val="00F15C2A"/>
    <w:rsid w:val="00FE42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16A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E516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</TotalTime>
  <Pages>1</Pages>
  <Words>190</Words>
  <Characters>1089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Боладм-1</cp:lastModifiedBy>
  <cp:revision>5</cp:revision>
  <dcterms:created xsi:type="dcterms:W3CDTF">2021-09-29T09:55:00Z</dcterms:created>
  <dcterms:modified xsi:type="dcterms:W3CDTF">2021-10-04T06:24:00Z</dcterms:modified>
</cp:coreProperties>
</file>