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16F" w:rsidRPr="004918A7" w:rsidRDefault="0042716F" w:rsidP="0099003D">
      <w:pPr>
        <w:jc w:val="center"/>
        <w:rPr>
          <w:b/>
          <w:sz w:val="28"/>
          <w:szCs w:val="28"/>
        </w:rPr>
      </w:pPr>
      <w:r w:rsidRPr="004918A7">
        <w:rPr>
          <w:b/>
          <w:sz w:val="28"/>
          <w:szCs w:val="28"/>
        </w:rPr>
        <w:t>СОВЕТ ДЕПУТАТОВ БОЛОТНИКОВСКОГО СЕЛЬСКОГО</w:t>
      </w:r>
    </w:p>
    <w:p w:rsidR="0042716F" w:rsidRPr="004918A7" w:rsidRDefault="0042716F" w:rsidP="0099003D">
      <w:pPr>
        <w:jc w:val="center"/>
        <w:rPr>
          <w:b/>
          <w:sz w:val="28"/>
          <w:szCs w:val="28"/>
        </w:rPr>
      </w:pPr>
      <w:r w:rsidRPr="004918A7">
        <w:rPr>
          <w:b/>
          <w:sz w:val="28"/>
          <w:szCs w:val="28"/>
        </w:rPr>
        <w:t>ПОСЕЛЕНИЯ ЛЯМБИРСКОГО МУНИЦИПАЛЬНОГО РАЙОНА</w:t>
      </w:r>
    </w:p>
    <w:p w:rsidR="0042716F" w:rsidRPr="004918A7" w:rsidRDefault="0042716F" w:rsidP="0099003D">
      <w:pPr>
        <w:jc w:val="center"/>
        <w:rPr>
          <w:b/>
          <w:sz w:val="28"/>
          <w:szCs w:val="28"/>
        </w:rPr>
      </w:pPr>
      <w:r w:rsidRPr="004918A7">
        <w:rPr>
          <w:b/>
          <w:sz w:val="28"/>
          <w:szCs w:val="28"/>
        </w:rPr>
        <w:t>РЕСПУБЛИКИ МОРДОВИЯ</w:t>
      </w:r>
    </w:p>
    <w:p w:rsidR="0042716F" w:rsidRDefault="0042716F" w:rsidP="0099003D">
      <w:pPr>
        <w:jc w:val="center"/>
        <w:rPr>
          <w:sz w:val="28"/>
          <w:szCs w:val="28"/>
        </w:rPr>
      </w:pPr>
    </w:p>
    <w:p w:rsidR="0042716F" w:rsidRDefault="0042716F" w:rsidP="0099003D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42716F" w:rsidRDefault="0042716F" w:rsidP="0099003D">
      <w:pPr>
        <w:jc w:val="center"/>
        <w:rPr>
          <w:sz w:val="28"/>
          <w:szCs w:val="28"/>
        </w:rPr>
      </w:pPr>
    </w:p>
    <w:p w:rsidR="0042716F" w:rsidRDefault="0042716F" w:rsidP="0099003D">
      <w:pPr>
        <w:jc w:val="center"/>
        <w:rPr>
          <w:sz w:val="28"/>
          <w:szCs w:val="28"/>
        </w:rPr>
      </w:pPr>
      <w:r>
        <w:rPr>
          <w:sz w:val="28"/>
          <w:szCs w:val="28"/>
        </w:rPr>
        <w:t>«30» сентября 2021 г.                                                                                                   № 2</w:t>
      </w:r>
    </w:p>
    <w:p w:rsidR="0042716F" w:rsidRDefault="0042716F" w:rsidP="0099003D">
      <w:pPr>
        <w:jc w:val="center"/>
        <w:rPr>
          <w:sz w:val="22"/>
          <w:szCs w:val="22"/>
        </w:rPr>
      </w:pPr>
      <w:r>
        <w:rPr>
          <w:sz w:val="22"/>
          <w:szCs w:val="22"/>
        </w:rPr>
        <w:t>с. Болотниково</w:t>
      </w:r>
    </w:p>
    <w:p w:rsidR="0042716F" w:rsidRDefault="0042716F" w:rsidP="0099003D">
      <w:pPr>
        <w:jc w:val="center"/>
        <w:rPr>
          <w:sz w:val="22"/>
          <w:szCs w:val="22"/>
        </w:rPr>
      </w:pPr>
    </w:p>
    <w:p w:rsidR="0042716F" w:rsidRDefault="0042716F" w:rsidP="006A50E1">
      <w:pPr>
        <w:rPr>
          <w:sz w:val="28"/>
          <w:szCs w:val="28"/>
        </w:rPr>
      </w:pPr>
    </w:p>
    <w:p w:rsidR="0042716F" w:rsidRPr="006A50E1" w:rsidRDefault="0042716F" w:rsidP="00EB37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избрании Главы Болотниковского сельского поселения Лямбирского муниципального района седьмого созыва </w:t>
      </w:r>
    </w:p>
    <w:p w:rsidR="0042716F" w:rsidRDefault="0042716F" w:rsidP="00EB371F">
      <w:pPr>
        <w:jc w:val="center"/>
        <w:rPr>
          <w:sz w:val="28"/>
          <w:szCs w:val="28"/>
        </w:rPr>
      </w:pPr>
    </w:p>
    <w:p w:rsidR="0042716F" w:rsidRDefault="0042716F" w:rsidP="006A50E1">
      <w:pPr>
        <w:rPr>
          <w:sz w:val="28"/>
          <w:szCs w:val="28"/>
        </w:rPr>
      </w:pPr>
    </w:p>
    <w:p w:rsidR="0042716F" w:rsidRDefault="0042716F" w:rsidP="006A50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Руководствуясь ст. 36,84 Федерального закона от 06.10.2003 года №131-ФЗ «Об общих принципах организации местного самоуправления в Российской Федерации», ст. 27 Устава Болотниковского сельского поселения и результатами тайного голосования,</w:t>
      </w:r>
    </w:p>
    <w:p w:rsidR="0042716F" w:rsidRDefault="0042716F" w:rsidP="006A50E1">
      <w:pPr>
        <w:jc w:val="both"/>
        <w:rPr>
          <w:sz w:val="28"/>
          <w:szCs w:val="28"/>
        </w:rPr>
      </w:pPr>
    </w:p>
    <w:p w:rsidR="0042716F" w:rsidRPr="00937C58" w:rsidRDefault="0042716F" w:rsidP="00EC1F2B">
      <w:pPr>
        <w:ind w:firstLine="708"/>
        <w:jc w:val="both"/>
        <w:rPr>
          <w:b/>
          <w:sz w:val="28"/>
          <w:szCs w:val="28"/>
        </w:rPr>
      </w:pPr>
      <w:r w:rsidRPr="00937C58">
        <w:rPr>
          <w:b/>
          <w:sz w:val="28"/>
          <w:szCs w:val="28"/>
        </w:rPr>
        <w:t xml:space="preserve">              Совет депутатов Болотниковского сельского поселения</w:t>
      </w:r>
      <w:r>
        <w:rPr>
          <w:b/>
          <w:sz w:val="28"/>
          <w:szCs w:val="28"/>
        </w:rPr>
        <w:t xml:space="preserve"> </w:t>
      </w:r>
      <w:r w:rsidRPr="00937C58">
        <w:rPr>
          <w:b/>
          <w:sz w:val="28"/>
          <w:szCs w:val="28"/>
        </w:rPr>
        <w:t>р е ш и л:</w:t>
      </w:r>
    </w:p>
    <w:p w:rsidR="0042716F" w:rsidRDefault="0042716F" w:rsidP="00937C58">
      <w:pPr>
        <w:pStyle w:val="ListParagraph"/>
        <w:ind w:left="0"/>
        <w:jc w:val="both"/>
        <w:rPr>
          <w:b/>
          <w:sz w:val="28"/>
          <w:szCs w:val="28"/>
        </w:rPr>
      </w:pPr>
    </w:p>
    <w:p w:rsidR="0042716F" w:rsidRDefault="0042716F" w:rsidP="00937C58">
      <w:pPr>
        <w:pStyle w:val="ListParagraph"/>
        <w:ind w:left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1. </w:t>
      </w:r>
      <w:r w:rsidRPr="006A50E1">
        <w:rPr>
          <w:sz w:val="28"/>
          <w:szCs w:val="28"/>
        </w:rPr>
        <w:t xml:space="preserve">Избрать Главой </w:t>
      </w:r>
      <w:r>
        <w:rPr>
          <w:sz w:val="28"/>
          <w:szCs w:val="28"/>
        </w:rPr>
        <w:t>Болотниковского сельского поселения Чекалдаеву Елену Александровну депутата Совета депутатов Болотниковского сельского поселения Лчямбирского муниципального района Республики Мордовия по Апполоновскому одномандатному избирательному округу №1</w:t>
      </w:r>
      <w:r>
        <w:rPr>
          <w:b/>
          <w:sz w:val="28"/>
          <w:szCs w:val="28"/>
        </w:rPr>
        <w:t>.</w:t>
      </w:r>
    </w:p>
    <w:p w:rsidR="0042716F" w:rsidRDefault="0042716F" w:rsidP="00CF0D5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2. Настоящее решение вступает в силу со дня его принятия и подлежит                   официальному опубликованию в Информационном бюллетене Болотниковского сельского поселения в течение семи дней со дня его принятия.</w:t>
      </w:r>
    </w:p>
    <w:p w:rsidR="0042716F" w:rsidRDefault="0042716F" w:rsidP="00CF0D5C">
      <w:pPr>
        <w:jc w:val="both"/>
        <w:rPr>
          <w:sz w:val="28"/>
          <w:szCs w:val="28"/>
        </w:rPr>
      </w:pPr>
    </w:p>
    <w:p w:rsidR="0042716F" w:rsidRDefault="0042716F" w:rsidP="006A50E1">
      <w:pPr>
        <w:jc w:val="both"/>
        <w:rPr>
          <w:sz w:val="28"/>
          <w:szCs w:val="28"/>
        </w:rPr>
      </w:pPr>
    </w:p>
    <w:p w:rsidR="0042716F" w:rsidRDefault="0042716F" w:rsidP="006A50E1">
      <w:pPr>
        <w:jc w:val="both"/>
        <w:rPr>
          <w:sz w:val="28"/>
          <w:szCs w:val="28"/>
        </w:rPr>
      </w:pPr>
    </w:p>
    <w:p w:rsidR="0042716F" w:rsidRPr="00CF0D5C" w:rsidRDefault="0042716F" w:rsidP="006A50E1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CF0D5C">
        <w:rPr>
          <w:b/>
          <w:sz w:val="28"/>
          <w:szCs w:val="28"/>
        </w:rPr>
        <w:t>Глава Болотниковского</w:t>
      </w:r>
    </w:p>
    <w:p w:rsidR="0042716F" w:rsidRPr="00CF0D5C" w:rsidRDefault="0042716F" w:rsidP="006A50E1">
      <w:pPr>
        <w:jc w:val="both"/>
        <w:rPr>
          <w:b/>
          <w:sz w:val="28"/>
          <w:szCs w:val="28"/>
        </w:rPr>
      </w:pPr>
      <w:r w:rsidRPr="00CF0D5C">
        <w:rPr>
          <w:b/>
          <w:sz w:val="28"/>
          <w:szCs w:val="28"/>
        </w:rPr>
        <w:t xml:space="preserve">        сельского поселения                                                                Е.А.Чекалдаева</w:t>
      </w:r>
    </w:p>
    <w:p w:rsidR="0042716F" w:rsidRPr="00CF0D5C" w:rsidRDefault="0042716F">
      <w:pPr>
        <w:rPr>
          <w:b/>
        </w:rPr>
      </w:pPr>
    </w:p>
    <w:sectPr w:rsidR="0042716F" w:rsidRPr="00CF0D5C" w:rsidSect="006A50E1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D424B"/>
    <w:multiLevelType w:val="hybridMultilevel"/>
    <w:tmpl w:val="D84439D4"/>
    <w:lvl w:ilvl="0" w:tplc="43C683F6">
      <w:start w:val="1"/>
      <w:numFmt w:val="decimal"/>
      <w:lvlText w:val="%1."/>
      <w:lvlJc w:val="left"/>
      <w:pPr>
        <w:ind w:left="915" w:hanging="54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">
    <w:nsid w:val="196D3275"/>
    <w:multiLevelType w:val="hybridMultilevel"/>
    <w:tmpl w:val="E0A26BA4"/>
    <w:lvl w:ilvl="0" w:tplc="3BE87CCA">
      <w:start w:val="1"/>
      <w:numFmt w:val="decimal"/>
      <w:lvlText w:val="%1."/>
      <w:lvlJc w:val="left"/>
      <w:pPr>
        <w:tabs>
          <w:tab w:val="num" w:pos="1167"/>
        </w:tabs>
        <w:ind w:left="116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87"/>
        </w:tabs>
        <w:ind w:left="188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07"/>
        </w:tabs>
        <w:ind w:left="260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27"/>
        </w:tabs>
        <w:ind w:left="332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47"/>
        </w:tabs>
        <w:ind w:left="404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67"/>
        </w:tabs>
        <w:ind w:left="476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87"/>
        </w:tabs>
        <w:ind w:left="548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07"/>
        </w:tabs>
        <w:ind w:left="620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27"/>
        </w:tabs>
        <w:ind w:left="6927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0859"/>
    <w:rsid w:val="000000AB"/>
    <w:rsid w:val="00131142"/>
    <w:rsid w:val="003709FA"/>
    <w:rsid w:val="00383D55"/>
    <w:rsid w:val="004037C1"/>
    <w:rsid w:val="0042716F"/>
    <w:rsid w:val="00436C2C"/>
    <w:rsid w:val="004918A7"/>
    <w:rsid w:val="00587CD7"/>
    <w:rsid w:val="006729A7"/>
    <w:rsid w:val="00676616"/>
    <w:rsid w:val="00693E22"/>
    <w:rsid w:val="00695C79"/>
    <w:rsid w:val="006A50E1"/>
    <w:rsid w:val="007C07E4"/>
    <w:rsid w:val="007D17EA"/>
    <w:rsid w:val="007D6A25"/>
    <w:rsid w:val="008266C3"/>
    <w:rsid w:val="00907EC9"/>
    <w:rsid w:val="00937C58"/>
    <w:rsid w:val="009415AF"/>
    <w:rsid w:val="0099003D"/>
    <w:rsid w:val="009958D5"/>
    <w:rsid w:val="00A342E0"/>
    <w:rsid w:val="00AB1B50"/>
    <w:rsid w:val="00AD569F"/>
    <w:rsid w:val="00AF1852"/>
    <w:rsid w:val="00B40859"/>
    <w:rsid w:val="00BE6281"/>
    <w:rsid w:val="00C606B0"/>
    <w:rsid w:val="00C92376"/>
    <w:rsid w:val="00CA73D4"/>
    <w:rsid w:val="00CF0D5C"/>
    <w:rsid w:val="00EB0800"/>
    <w:rsid w:val="00EB371F"/>
    <w:rsid w:val="00EC1F2B"/>
    <w:rsid w:val="00F15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0E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A50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1</Pages>
  <Words>195</Words>
  <Characters>1115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Боладм-1</cp:lastModifiedBy>
  <cp:revision>13</cp:revision>
  <cp:lastPrinted>2021-10-04T06:25:00Z</cp:lastPrinted>
  <dcterms:created xsi:type="dcterms:W3CDTF">2021-09-29T09:51:00Z</dcterms:created>
  <dcterms:modified xsi:type="dcterms:W3CDTF">2021-10-04T11:56:00Z</dcterms:modified>
</cp:coreProperties>
</file>