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B24" w:rsidRDefault="00263B24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263B24" w:rsidRPr="009D34C4" w:rsidRDefault="00263B24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263B24" w:rsidRPr="00034282" w:rsidRDefault="00263B24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263B24" w:rsidRDefault="00263B24" w:rsidP="00E153B5">
      <w:pPr>
        <w:spacing w:line="360" w:lineRule="auto"/>
        <w:jc w:val="center"/>
        <w:rPr>
          <w:b/>
          <w:sz w:val="40"/>
          <w:szCs w:val="40"/>
        </w:rPr>
      </w:pPr>
    </w:p>
    <w:p w:rsidR="00263B24" w:rsidRPr="00B252A4" w:rsidRDefault="00263B24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263B24" w:rsidRPr="002057C9" w:rsidRDefault="00263B24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№53</w:t>
      </w:r>
    </w:p>
    <w:p w:rsidR="00263B24" w:rsidRDefault="00263B24" w:rsidP="00E153B5">
      <w:pPr>
        <w:spacing w:line="360" w:lineRule="auto"/>
        <w:jc w:val="center"/>
        <w:rPr>
          <w:sz w:val="28"/>
          <w:szCs w:val="28"/>
        </w:rPr>
      </w:pPr>
    </w:p>
    <w:p w:rsidR="00263B24" w:rsidRDefault="00263B24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>Болотниково</w:t>
      </w:r>
    </w:p>
    <w:p w:rsidR="00263B24" w:rsidRPr="009D34C4" w:rsidRDefault="00263B24" w:rsidP="00E153B5">
      <w:pPr>
        <w:jc w:val="center"/>
        <w:rPr>
          <w:sz w:val="20"/>
          <w:szCs w:val="20"/>
        </w:rPr>
      </w:pPr>
    </w:p>
    <w:p w:rsidR="00263B24" w:rsidRDefault="00263B24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 об исполнении бюджета Болотниковского сельского поселения  Лямбирского муниципального района Республики Мордовия за  </w:t>
      </w:r>
    </w:p>
    <w:p w:rsidR="00263B24" w:rsidRDefault="00263B24" w:rsidP="002057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A359F2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2021 года</w:t>
      </w:r>
    </w:p>
    <w:p w:rsidR="00263B24" w:rsidRDefault="00263B24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263B24" w:rsidRDefault="00263B24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263B24" w:rsidRPr="001063FB" w:rsidRDefault="00263B24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 xml:space="preserve">, </w:t>
      </w:r>
      <w:r w:rsidRPr="00A359F2">
        <w:rPr>
          <w:b w:val="0"/>
          <w:szCs w:val="28"/>
        </w:rPr>
        <w:t>решением Совета депутатов Болотниковского сельского поселения Лямбирского муниципального района Республики Мордовия</w:t>
      </w:r>
      <w:r>
        <w:rPr>
          <w:b w:val="0"/>
          <w:szCs w:val="28"/>
        </w:rPr>
        <w:t xml:space="preserve"> </w:t>
      </w:r>
      <w:r w:rsidRPr="00A359F2">
        <w:rPr>
          <w:b w:val="0"/>
          <w:szCs w:val="28"/>
        </w:rPr>
        <w:t>от</w:t>
      </w:r>
      <w:r>
        <w:rPr>
          <w:b w:val="0"/>
          <w:szCs w:val="28"/>
        </w:rPr>
        <w:t xml:space="preserve"> 25.02.2016</w:t>
      </w:r>
      <w:r w:rsidRPr="00A359F2">
        <w:rPr>
          <w:b w:val="0"/>
          <w:szCs w:val="28"/>
        </w:rPr>
        <w:t>г. №</w:t>
      </w:r>
      <w:r>
        <w:rPr>
          <w:b w:val="0"/>
          <w:szCs w:val="28"/>
        </w:rPr>
        <w:t>17/3</w:t>
      </w:r>
      <w:r w:rsidRPr="00A359F2">
        <w:rPr>
          <w:b w:val="0"/>
          <w:szCs w:val="28"/>
        </w:rPr>
        <w:t xml:space="preserve"> «Об утверждении Положения о бюджетном процессе в Болотниковском</w:t>
      </w:r>
      <w:r>
        <w:rPr>
          <w:b w:val="0"/>
          <w:szCs w:val="28"/>
        </w:rPr>
        <w:t xml:space="preserve"> </w:t>
      </w:r>
      <w:r w:rsidRPr="00A359F2">
        <w:rPr>
          <w:b w:val="0"/>
          <w:szCs w:val="28"/>
        </w:rPr>
        <w:t>сельском поселении Лямбирского муниципального района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 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263B24" w:rsidRPr="007A0461" w:rsidRDefault="00263B24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263B24" w:rsidRPr="0029748D" w:rsidRDefault="00263B24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E32A10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года:</w:t>
      </w:r>
    </w:p>
    <w:p w:rsidR="00263B24" w:rsidRPr="0029748D" w:rsidRDefault="00263B24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по доходам –</w:t>
      </w:r>
      <w:r>
        <w:rPr>
          <w:sz w:val="28"/>
          <w:szCs w:val="28"/>
        </w:rPr>
        <w:t xml:space="preserve">1 909,0 </w:t>
      </w:r>
      <w:r w:rsidRPr="0029748D">
        <w:rPr>
          <w:sz w:val="28"/>
          <w:szCs w:val="28"/>
        </w:rPr>
        <w:t xml:space="preserve">тыс. рублей, </w:t>
      </w:r>
    </w:p>
    <w:p w:rsidR="00263B24" w:rsidRPr="0029748D" w:rsidRDefault="00263B24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>
        <w:rPr>
          <w:sz w:val="28"/>
          <w:szCs w:val="28"/>
        </w:rPr>
        <w:t>2 051,8</w:t>
      </w:r>
      <w:r w:rsidRPr="0029748D">
        <w:rPr>
          <w:sz w:val="28"/>
          <w:szCs w:val="28"/>
        </w:rPr>
        <w:t xml:space="preserve"> тыс. рублей, </w:t>
      </w:r>
    </w:p>
    <w:p w:rsidR="00263B24" w:rsidRPr="0029748D" w:rsidRDefault="00263B24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 xml:space="preserve">расходов </w:t>
      </w:r>
      <w:r w:rsidRPr="0029748D">
        <w:rPr>
          <w:sz w:val="28"/>
          <w:szCs w:val="28"/>
        </w:rPr>
        <w:t xml:space="preserve"> над </w:t>
      </w:r>
      <w:r>
        <w:rPr>
          <w:sz w:val="28"/>
          <w:szCs w:val="28"/>
        </w:rPr>
        <w:t>дохо</w:t>
      </w:r>
      <w:r w:rsidRPr="0029748D">
        <w:rPr>
          <w:sz w:val="28"/>
          <w:szCs w:val="28"/>
        </w:rPr>
        <w:t xml:space="preserve">дами – </w:t>
      </w:r>
      <w:r>
        <w:rPr>
          <w:sz w:val="28"/>
          <w:szCs w:val="28"/>
        </w:rPr>
        <w:t>142,8 тыс.</w:t>
      </w:r>
      <w:bookmarkStart w:id="0" w:name="_GoBack"/>
      <w:bookmarkEnd w:id="0"/>
      <w:r w:rsidRPr="0029748D">
        <w:rPr>
          <w:sz w:val="28"/>
          <w:szCs w:val="28"/>
        </w:rPr>
        <w:t xml:space="preserve"> рублей.</w:t>
      </w:r>
    </w:p>
    <w:p w:rsidR="00263B24" w:rsidRPr="0029748D" w:rsidRDefault="00263B24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2. Разместить отчет об исполнении бюджета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>Болотниковского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 xml:space="preserve">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E32A10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263B24" w:rsidRDefault="00263B24" w:rsidP="00E153B5">
      <w:pPr>
        <w:ind w:firstLine="720"/>
        <w:rPr>
          <w:sz w:val="28"/>
          <w:szCs w:val="28"/>
        </w:rPr>
      </w:pPr>
    </w:p>
    <w:p w:rsidR="00263B24" w:rsidRDefault="00263B24" w:rsidP="00E153B5">
      <w:pPr>
        <w:rPr>
          <w:sz w:val="28"/>
          <w:szCs w:val="28"/>
        </w:rPr>
      </w:pPr>
    </w:p>
    <w:p w:rsidR="00263B24" w:rsidRDefault="00263B24" w:rsidP="00E153B5">
      <w:pPr>
        <w:rPr>
          <w:sz w:val="28"/>
          <w:szCs w:val="28"/>
        </w:rPr>
      </w:pPr>
    </w:p>
    <w:p w:rsidR="00263B24" w:rsidRDefault="00263B24" w:rsidP="00E153B5">
      <w:pPr>
        <w:rPr>
          <w:sz w:val="28"/>
          <w:szCs w:val="28"/>
        </w:rPr>
      </w:pPr>
    </w:p>
    <w:p w:rsidR="00263B24" w:rsidRDefault="00263B24" w:rsidP="00E153B5">
      <w:pPr>
        <w:rPr>
          <w:sz w:val="28"/>
          <w:szCs w:val="28"/>
        </w:rPr>
      </w:pPr>
    </w:p>
    <w:p w:rsidR="00263B24" w:rsidRDefault="00263B24" w:rsidP="00E153B5">
      <w:pPr>
        <w:rPr>
          <w:sz w:val="28"/>
          <w:szCs w:val="28"/>
        </w:rPr>
      </w:pPr>
    </w:p>
    <w:p w:rsidR="00263B24" w:rsidRDefault="00263B24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</w:p>
    <w:p w:rsidR="00263B24" w:rsidRDefault="00263B24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                     Е.А.Чекалдаева</w:t>
      </w:r>
    </w:p>
    <w:p w:rsidR="00263B24" w:rsidRPr="002057C9" w:rsidRDefault="00263B24" w:rsidP="004F397A">
      <w:pPr>
        <w:tabs>
          <w:tab w:val="left" w:pos="753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</w:p>
    <w:sectPr w:rsidR="00263B24" w:rsidRPr="002057C9" w:rsidSect="00A359F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726C1"/>
    <w:rsid w:val="000E499F"/>
    <w:rsid w:val="001063FB"/>
    <w:rsid w:val="0013509A"/>
    <w:rsid w:val="002057C9"/>
    <w:rsid w:val="00263B24"/>
    <w:rsid w:val="0029748D"/>
    <w:rsid w:val="00303C0D"/>
    <w:rsid w:val="00330612"/>
    <w:rsid w:val="003977A5"/>
    <w:rsid w:val="003B7AC6"/>
    <w:rsid w:val="003F38CD"/>
    <w:rsid w:val="004024FA"/>
    <w:rsid w:val="00406F02"/>
    <w:rsid w:val="00417255"/>
    <w:rsid w:val="00432C39"/>
    <w:rsid w:val="004F397A"/>
    <w:rsid w:val="005F5C7F"/>
    <w:rsid w:val="0061320B"/>
    <w:rsid w:val="00735F15"/>
    <w:rsid w:val="00761922"/>
    <w:rsid w:val="007A0461"/>
    <w:rsid w:val="007B2427"/>
    <w:rsid w:val="009001A8"/>
    <w:rsid w:val="009166E4"/>
    <w:rsid w:val="00941F4B"/>
    <w:rsid w:val="009D34C4"/>
    <w:rsid w:val="009D5B58"/>
    <w:rsid w:val="00A359F2"/>
    <w:rsid w:val="00B07D0A"/>
    <w:rsid w:val="00B252A4"/>
    <w:rsid w:val="00BC69EE"/>
    <w:rsid w:val="00C1520A"/>
    <w:rsid w:val="00C24946"/>
    <w:rsid w:val="00CA21CD"/>
    <w:rsid w:val="00CA65CE"/>
    <w:rsid w:val="00CD0381"/>
    <w:rsid w:val="00D31A0B"/>
    <w:rsid w:val="00DF4029"/>
    <w:rsid w:val="00E153B5"/>
    <w:rsid w:val="00E32A10"/>
    <w:rsid w:val="00E46A8D"/>
    <w:rsid w:val="00EE586A"/>
    <w:rsid w:val="00F21F30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261</Words>
  <Characters>1490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8</cp:revision>
  <cp:lastPrinted>2018-05-15T07:29:00Z</cp:lastPrinted>
  <dcterms:created xsi:type="dcterms:W3CDTF">2021-07-09T07:11:00Z</dcterms:created>
  <dcterms:modified xsi:type="dcterms:W3CDTF">2021-10-14T12:39:00Z</dcterms:modified>
</cp:coreProperties>
</file>