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CA9" w:rsidRPr="001D30DA" w:rsidRDefault="008A5CA9">
      <w:pPr>
        <w:rPr>
          <w:b/>
        </w:rPr>
      </w:pPr>
      <w:r w:rsidRPr="001D30DA">
        <w:rPr>
          <w:b/>
        </w:rPr>
        <w:t>Перечень ранее учтенных земельных участком расположенные на территории Болотниковского сельского поселения</w:t>
      </w:r>
    </w:p>
    <w:p w:rsidR="008A5CA9" w:rsidRDefault="008A5CA9"/>
    <w:tbl>
      <w:tblPr>
        <w:tblpPr w:leftFromText="180" w:rightFromText="180" w:vertAnchor="page" w:horzAnchor="margin" w:tblpY="2008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01"/>
        <w:gridCol w:w="1167"/>
        <w:gridCol w:w="1951"/>
        <w:gridCol w:w="1843"/>
        <w:gridCol w:w="1701"/>
        <w:gridCol w:w="1134"/>
        <w:gridCol w:w="1276"/>
      </w:tblGrid>
      <w:tr w:rsidR="008A5CA9" w:rsidRPr="00C774C2" w:rsidTr="008C5182">
        <w:trPr>
          <w:trHeight w:val="1265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13:15:0308001:311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Болотниковское сельское поселение, ГТС пруда на реке Акчунярка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размещения гидротехнических сооружений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54375,00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31.12.2013</w:t>
            </w:r>
          </w:p>
        </w:tc>
      </w:tr>
      <w:tr w:rsidR="008A5CA9" w:rsidRPr="00C774C2" w:rsidTr="008C5182">
        <w:trPr>
          <w:trHeight w:val="843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13:15:0308001:314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Советское, ул. Советская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размещения водных объектов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61169,00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06.08.2014</w:t>
            </w:r>
          </w:p>
        </w:tc>
      </w:tr>
      <w:tr w:rsidR="008A5CA9" w:rsidRPr="00C774C2" w:rsidTr="008C5182">
        <w:trPr>
          <w:trHeight w:val="982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13:15:0308001:327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Масловское сельское поселение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размещения объектов энергетики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27,00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12.01.2016</w:t>
            </w:r>
          </w:p>
        </w:tc>
      </w:tr>
      <w:tr w:rsidR="008A5CA9" w:rsidRPr="00C774C2" w:rsidTr="008C5182">
        <w:trPr>
          <w:trHeight w:val="982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13:15:0308001:329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Масловское сельское поселение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сельскохозяйственного производства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19.02.2016</w:t>
            </w:r>
          </w:p>
        </w:tc>
      </w:tr>
      <w:tr w:rsidR="008A5CA9" w:rsidRPr="00C774C2" w:rsidTr="008C5182">
        <w:trPr>
          <w:trHeight w:val="3251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13:15:0308001:336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Болотниковское сельское поселение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размещения кладбищ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16500,00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25.01.2018</w:t>
            </w:r>
          </w:p>
        </w:tc>
      </w:tr>
      <w:tr w:rsidR="008A5CA9" w:rsidRPr="00C774C2" w:rsidTr="008C5182">
        <w:trPr>
          <w:trHeight w:val="987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13:15:0308002:737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с.т. "Астра" на землях КСП "Масловское"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гражданами садоводства и огородничества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800,00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09.10.2020</w:t>
            </w:r>
          </w:p>
        </w:tc>
      </w:tr>
      <w:tr w:rsidR="008A5CA9" w:rsidRPr="00C774C2" w:rsidTr="008C5182">
        <w:trPr>
          <w:trHeight w:val="3110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13:15:0308004:16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 ТОО "Эксклюзив" (карьер) на землях Лямбирского райна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60000,00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24.08.2004</w:t>
            </w:r>
          </w:p>
        </w:tc>
      </w:tr>
      <w:tr w:rsidR="008A5CA9" w:rsidRPr="00C774C2" w:rsidTr="008C5182">
        <w:trPr>
          <w:trHeight w:val="702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13:15:0308004:17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Болотниково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сельскохозяйственного производства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2805,00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13.10.2004</w:t>
            </w:r>
          </w:p>
        </w:tc>
      </w:tr>
      <w:tr w:rsidR="008A5CA9" w:rsidRPr="00C774C2" w:rsidTr="008C5182">
        <w:trPr>
          <w:trHeight w:val="3249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13:15:0308004:244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размещения и эксплуатации объектов трубопроводного транспорта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1184,00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24.10.2013</w:t>
            </w:r>
          </w:p>
        </w:tc>
      </w:tr>
      <w:tr w:rsidR="008A5CA9" w:rsidRPr="00C774C2" w:rsidTr="008C5182">
        <w:trPr>
          <w:trHeight w:val="1269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13:15:0308004:246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Болотниковское сельское поселение, ГТС пруда на ручье безымянном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размещения гидротехнических сооружений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52739,00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31.12.2013</w:t>
            </w:r>
          </w:p>
        </w:tc>
      </w:tr>
      <w:tr w:rsidR="008A5CA9" w:rsidRPr="00C774C2" w:rsidTr="008C5182">
        <w:trPr>
          <w:trHeight w:val="847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13:15:0308004:260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Болотниковское сельское поселение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сельскохозяйственного производства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21.12.2015</w:t>
            </w:r>
          </w:p>
        </w:tc>
      </w:tr>
      <w:tr w:rsidR="008A5CA9" w:rsidRPr="00C774C2" w:rsidTr="008C5182">
        <w:trPr>
          <w:trHeight w:val="984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13:15:0308004:272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Болотниковское сельское поселение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сельскохозяйственного производства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27,00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10.05.2016</w:t>
            </w:r>
          </w:p>
        </w:tc>
      </w:tr>
      <w:tr w:rsidR="008A5CA9" w:rsidRPr="00C774C2" w:rsidTr="008C5182">
        <w:trPr>
          <w:trHeight w:val="3252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13:15:0308004:28</w:t>
            </w:r>
            <w:bookmarkStart w:id="0" w:name="_GoBack"/>
            <w:bookmarkEnd w:id="0"/>
            <w:r w:rsidRPr="008D59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Болотниковское сельское поселение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размещения кладбищ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7200,00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25.01.2018</w:t>
            </w:r>
          </w:p>
        </w:tc>
      </w:tr>
      <w:tr w:rsidR="008A5CA9" w:rsidRPr="00C774C2" w:rsidTr="008C5182">
        <w:trPr>
          <w:trHeight w:val="3255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13:15:0308004:282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Республика, Мордовия, Лямбирский район, Болотниковское сельское поселение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размещения кладбищ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35115,00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25.01.2018</w:t>
            </w:r>
          </w:p>
        </w:tc>
      </w:tr>
      <w:tr w:rsidR="008A5CA9" w:rsidRPr="00C774C2" w:rsidTr="008C5182">
        <w:trPr>
          <w:trHeight w:val="977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13:15:0308004:285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МП "Лямбирагропромхимия"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гражданами садоводства и огородничества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29.06.2018</w:t>
            </w:r>
          </w:p>
        </w:tc>
      </w:tr>
      <w:tr w:rsidR="008A5CA9" w:rsidRPr="00C774C2" w:rsidTr="008C5182">
        <w:trPr>
          <w:trHeight w:val="849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13:15:0308005:34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д. Масловка, ул. Заречная, 14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22.07.2003</w:t>
            </w:r>
          </w:p>
        </w:tc>
      </w:tr>
      <w:tr w:rsidR="008A5CA9" w:rsidRPr="00C774C2" w:rsidTr="008C5182">
        <w:trPr>
          <w:trHeight w:val="1126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13:15:0308005:392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д. Масловка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размещения наземных сооружений кабельных линий электропередачи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16.10.2015</w:t>
            </w:r>
          </w:p>
        </w:tc>
      </w:tr>
      <w:tr w:rsidR="008A5CA9" w:rsidRPr="00C774C2" w:rsidTr="008C5182">
        <w:trPr>
          <w:trHeight w:val="984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13:15:0308005:407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д. Масловка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2073,00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13.12.2016</w:t>
            </w:r>
          </w:p>
        </w:tc>
      </w:tr>
      <w:tr w:rsidR="008A5CA9" w:rsidRPr="00C774C2" w:rsidTr="008C5182">
        <w:trPr>
          <w:trHeight w:val="841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13:15:0308005:527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д. Масловка, ул. Заречная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22.01.2019</w:t>
            </w:r>
          </w:p>
        </w:tc>
      </w:tr>
      <w:tr w:rsidR="008A5CA9" w:rsidRPr="00C774C2" w:rsidTr="008C5182">
        <w:trPr>
          <w:trHeight w:val="839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13:15:0308005:528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д. Масловка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08.02.2019</w:t>
            </w:r>
          </w:p>
        </w:tc>
      </w:tr>
      <w:tr w:rsidR="008A5CA9" w:rsidRPr="00C774C2" w:rsidTr="008C5182">
        <w:trPr>
          <w:trHeight w:val="851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13:15:0308005:90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д. Масловка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3700,00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23.07.2003</w:t>
            </w:r>
          </w:p>
        </w:tc>
      </w:tr>
      <w:tr w:rsidR="008A5CA9" w:rsidRPr="00C774C2" w:rsidTr="008C5182">
        <w:trPr>
          <w:trHeight w:val="835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13:15:0308005:91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д. Масловка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3700,00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23.07.2003</w:t>
            </w:r>
          </w:p>
        </w:tc>
      </w:tr>
      <w:tr w:rsidR="008A5CA9" w:rsidRPr="00C774C2" w:rsidTr="008C5182">
        <w:trPr>
          <w:trHeight w:val="847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13:15:0308005:93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д. Масловка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1700,00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23.07.2003</w:t>
            </w:r>
          </w:p>
        </w:tc>
      </w:tr>
      <w:tr w:rsidR="008A5CA9" w:rsidRPr="00C774C2" w:rsidTr="008C5182">
        <w:trPr>
          <w:trHeight w:val="831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13:15:0308005:94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д. Масловка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23.07.2003</w:t>
            </w:r>
          </w:p>
        </w:tc>
      </w:tr>
      <w:tr w:rsidR="008A5CA9" w:rsidRPr="00C774C2" w:rsidTr="008C5182">
        <w:trPr>
          <w:trHeight w:val="843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13:15:0308006:50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Советское, ул. Советская, уч. 49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15.07.2003</w:t>
            </w:r>
          </w:p>
        </w:tc>
      </w:tr>
      <w:tr w:rsidR="008A5CA9" w:rsidRPr="00C774C2" w:rsidTr="008C5182">
        <w:trPr>
          <w:trHeight w:val="699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13:15:0308006:621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Советское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индивидуальной жилой застройки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08.04.2016</w:t>
            </w:r>
          </w:p>
        </w:tc>
      </w:tr>
      <w:tr w:rsidR="008A5CA9" w:rsidRPr="00C774C2" w:rsidTr="008C5182">
        <w:trPr>
          <w:trHeight w:val="851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13:15:0308007:1019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Болотниково, ул. Зеленая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1600,00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17.03.2010</w:t>
            </w:r>
          </w:p>
        </w:tc>
      </w:tr>
      <w:tr w:rsidR="008A5CA9" w:rsidRPr="00C774C2" w:rsidTr="008C5182">
        <w:trPr>
          <w:trHeight w:val="835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13:15:0308007:1032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Болотниково, ул. Садовая, дом №26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06.07.2011</w:t>
            </w:r>
          </w:p>
        </w:tc>
      </w:tr>
      <w:tr w:rsidR="008A5CA9" w:rsidRPr="00C774C2" w:rsidTr="008C5182">
        <w:trPr>
          <w:trHeight w:val="842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13:15:0308007:1373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Болотниково, ул. Зеленая, д. 20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1800,00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18.11.2014</w:t>
            </w:r>
          </w:p>
        </w:tc>
      </w:tr>
      <w:tr w:rsidR="008A5CA9" w:rsidRPr="00C774C2" w:rsidTr="008C5182">
        <w:trPr>
          <w:trHeight w:val="984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13:15:0308007:1387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Болотниково, ул. Молодежная, дом 1-1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600,00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16.06.2015</w:t>
            </w:r>
          </w:p>
        </w:tc>
      </w:tr>
      <w:tr w:rsidR="008A5CA9" w:rsidRPr="00C774C2" w:rsidTr="008C5182">
        <w:trPr>
          <w:trHeight w:val="841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13:15:0308007:1431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Болотниково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3900,00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21.03.2017</w:t>
            </w:r>
          </w:p>
        </w:tc>
      </w:tr>
      <w:tr w:rsidR="008A5CA9" w:rsidRPr="00C774C2" w:rsidTr="008C5182">
        <w:trPr>
          <w:trHeight w:val="839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13:15:0308007:1432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Болотниково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1200,00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24.04.2017</w:t>
            </w:r>
          </w:p>
        </w:tc>
      </w:tr>
      <w:tr w:rsidR="008A5CA9" w:rsidRPr="00C774C2" w:rsidTr="008C5182">
        <w:trPr>
          <w:trHeight w:val="851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13:15:0308007:589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Болотниково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1500,00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09.07.2003</w:t>
            </w:r>
          </w:p>
        </w:tc>
      </w:tr>
      <w:tr w:rsidR="008A5CA9" w:rsidRPr="00C774C2" w:rsidTr="008C5182">
        <w:trPr>
          <w:trHeight w:val="835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13:15:0308009:146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Мельцапино, ул. Подлесная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5900,00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05.04.2010</w:t>
            </w:r>
          </w:p>
        </w:tc>
      </w:tr>
      <w:tr w:rsidR="008A5CA9" w:rsidRPr="00C774C2" w:rsidTr="008C5182">
        <w:trPr>
          <w:trHeight w:val="847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13:15:0308009:289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Мельцапино, ул. Подлесная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Категория не установлена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индивидуальной жилой застройки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1500,00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04.09.2020</w:t>
            </w:r>
          </w:p>
        </w:tc>
      </w:tr>
      <w:tr w:rsidR="008A5CA9" w:rsidRPr="00C774C2" w:rsidTr="008C5182">
        <w:trPr>
          <w:trHeight w:val="831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13:15:0308009:43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с. Мельцапино, ул. Подлесная, дом 76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1500,00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21.07.2003</w:t>
            </w:r>
          </w:p>
        </w:tc>
      </w:tr>
      <w:tr w:rsidR="008A5CA9" w:rsidRPr="00C774C2" w:rsidTr="008C5182">
        <w:trPr>
          <w:trHeight w:val="1268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13:15:0308011:510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 с/т "Автомобилист" ТО "Мордовавтотранс" на землях совхоза "Путь Ленина"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гражданами садоводства и огородничества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12.01.2006</w:t>
            </w:r>
          </w:p>
        </w:tc>
      </w:tr>
      <w:tr w:rsidR="008A5CA9" w:rsidRPr="00C774C2" w:rsidTr="008C5182">
        <w:trPr>
          <w:trHeight w:val="833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13:15:0308011:542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с/т "Автомобилист"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гражданами садоводства и огородничества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12.01.2006</w:t>
            </w:r>
          </w:p>
        </w:tc>
      </w:tr>
      <w:tr w:rsidR="008A5CA9" w:rsidRPr="00C774C2" w:rsidTr="008C5182">
        <w:trPr>
          <w:trHeight w:val="1129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13:15:0308051:327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садоводческое товарищество "Зеленый сад"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гражданами садоводства и огородничества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800,00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06.03.2019</w:t>
            </w:r>
          </w:p>
        </w:tc>
      </w:tr>
      <w:tr w:rsidR="008A5CA9" w:rsidRPr="00C774C2" w:rsidTr="008C5182">
        <w:trPr>
          <w:trHeight w:val="1126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13:15:0308051:328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садоводческое товарищество "Зеленый сад"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Земли сельскохозяйственного назначения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гражданами садоводства и огородничества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06.03.2019</w:t>
            </w:r>
          </w:p>
        </w:tc>
      </w:tr>
      <w:tr w:rsidR="008A5CA9" w:rsidRPr="00C774C2" w:rsidTr="008C5182">
        <w:trPr>
          <w:trHeight w:val="1552"/>
        </w:trPr>
        <w:tc>
          <w:tcPr>
            <w:tcW w:w="11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13:15:0308051:329</w:t>
            </w:r>
          </w:p>
        </w:tc>
        <w:tc>
          <w:tcPr>
            <w:tcW w:w="1167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95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Республика Мордовия, Лямбирский район, садоводческое товарищество "Биохимик" на землях с/х "Путь Ленина" Лямбирского района</w:t>
            </w:r>
          </w:p>
        </w:tc>
        <w:tc>
          <w:tcPr>
            <w:tcW w:w="1843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Категория не установлена</w:t>
            </w:r>
          </w:p>
        </w:tc>
        <w:tc>
          <w:tcPr>
            <w:tcW w:w="1701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Для ведения гражданами садоводства и огородничества</w:t>
            </w:r>
          </w:p>
        </w:tc>
        <w:tc>
          <w:tcPr>
            <w:tcW w:w="1134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76" w:type="dxa"/>
          </w:tcPr>
          <w:p w:rsidR="008A5CA9" w:rsidRPr="008D5937" w:rsidRDefault="008A5CA9" w:rsidP="00417C0B">
            <w:pPr>
              <w:rPr>
                <w:color w:val="000000"/>
                <w:sz w:val="18"/>
                <w:szCs w:val="18"/>
              </w:rPr>
            </w:pPr>
            <w:r w:rsidRPr="008D5937">
              <w:rPr>
                <w:color w:val="000000"/>
                <w:sz w:val="18"/>
                <w:szCs w:val="18"/>
              </w:rPr>
              <w:t>16.12.2019</w:t>
            </w:r>
          </w:p>
        </w:tc>
      </w:tr>
    </w:tbl>
    <w:p w:rsidR="008A5CA9" w:rsidRPr="00064EC7" w:rsidRDefault="008A5CA9" w:rsidP="00417C0B">
      <w:pPr>
        <w:tabs>
          <w:tab w:val="left" w:pos="207"/>
        </w:tabs>
      </w:pPr>
    </w:p>
    <w:sectPr w:rsidR="008A5CA9" w:rsidRPr="00064EC7" w:rsidSect="00417C0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CA9" w:rsidRDefault="008A5CA9" w:rsidP="00CF114D">
      <w:r>
        <w:separator/>
      </w:r>
    </w:p>
  </w:endnote>
  <w:endnote w:type="continuationSeparator" w:id="0">
    <w:p w:rsidR="008A5CA9" w:rsidRDefault="008A5CA9" w:rsidP="00CF1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CA9" w:rsidRDefault="008A5CA9" w:rsidP="00CF114D">
      <w:r>
        <w:separator/>
      </w:r>
    </w:p>
  </w:footnote>
  <w:footnote w:type="continuationSeparator" w:id="0">
    <w:p w:rsidR="008A5CA9" w:rsidRDefault="008A5CA9" w:rsidP="00CF11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08E"/>
    <w:rsid w:val="00064EC7"/>
    <w:rsid w:val="000C24E0"/>
    <w:rsid w:val="001B4A25"/>
    <w:rsid w:val="001D30DA"/>
    <w:rsid w:val="0020474D"/>
    <w:rsid w:val="003048C7"/>
    <w:rsid w:val="00304E4B"/>
    <w:rsid w:val="003346A0"/>
    <w:rsid w:val="00375EDD"/>
    <w:rsid w:val="00417C0B"/>
    <w:rsid w:val="00475DD7"/>
    <w:rsid w:val="0052447E"/>
    <w:rsid w:val="00531788"/>
    <w:rsid w:val="005F7F39"/>
    <w:rsid w:val="00611864"/>
    <w:rsid w:val="00612CF8"/>
    <w:rsid w:val="006A0924"/>
    <w:rsid w:val="007477C9"/>
    <w:rsid w:val="0078051F"/>
    <w:rsid w:val="007D320B"/>
    <w:rsid w:val="008750BD"/>
    <w:rsid w:val="008A5CA9"/>
    <w:rsid w:val="008B7004"/>
    <w:rsid w:val="008C5182"/>
    <w:rsid w:val="008C6DFB"/>
    <w:rsid w:val="008D5937"/>
    <w:rsid w:val="00A20FBC"/>
    <w:rsid w:val="00A946E2"/>
    <w:rsid w:val="00B632AB"/>
    <w:rsid w:val="00BA768C"/>
    <w:rsid w:val="00C774C2"/>
    <w:rsid w:val="00CE108E"/>
    <w:rsid w:val="00CF114D"/>
    <w:rsid w:val="00EA2FEF"/>
    <w:rsid w:val="00F35007"/>
    <w:rsid w:val="00F41E48"/>
    <w:rsid w:val="00F4706F"/>
    <w:rsid w:val="00FA7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00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35007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CF114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F114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CF114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F114D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CF114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EA2FE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EA2FEF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29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6</Pages>
  <Words>1350</Words>
  <Characters>7696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Карабанов</dc:creator>
  <cp:keywords/>
  <dc:description/>
  <cp:lastModifiedBy>Боладм-1</cp:lastModifiedBy>
  <cp:revision>17</cp:revision>
  <cp:lastPrinted>2021-04-01T08:44:00Z</cp:lastPrinted>
  <dcterms:created xsi:type="dcterms:W3CDTF">2021-03-02T07:31:00Z</dcterms:created>
  <dcterms:modified xsi:type="dcterms:W3CDTF">2021-11-15T08:09:00Z</dcterms:modified>
</cp:coreProperties>
</file>