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6CE" w:rsidRPr="00BD2E8F" w:rsidRDefault="002B06CE" w:rsidP="00171B12">
      <w:pPr>
        <w:jc w:val="center"/>
        <w:rPr>
          <w:rFonts w:ascii="Times New Roman" w:hAnsi="Times New Roman"/>
          <w:b/>
          <w:sz w:val="28"/>
          <w:szCs w:val="28"/>
        </w:rPr>
      </w:pPr>
      <w:r w:rsidRPr="00BD2E8F">
        <w:rPr>
          <w:rFonts w:ascii="Times New Roman" w:hAnsi="Times New Roman"/>
          <w:b/>
          <w:sz w:val="28"/>
          <w:szCs w:val="28"/>
        </w:rPr>
        <w:t>ПРОТОКОЛ</w:t>
      </w:r>
    </w:p>
    <w:p w:rsidR="002B06CE" w:rsidRPr="00BD2E8F" w:rsidRDefault="002B06CE" w:rsidP="00171B12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color w:val="091B06"/>
          <w:sz w:val="28"/>
          <w:szCs w:val="28"/>
        </w:rPr>
      </w:pPr>
      <w:r w:rsidRPr="00BD2E8F">
        <w:rPr>
          <w:b/>
          <w:sz w:val="28"/>
          <w:szCs w:val="28"/>
        </w:rPr>
        <w:t xml:space="preserve">Заседания комиссии </w:t>
      </w:r>
      <w:r w:rsidRPr="00BD2E8F">
        <w:rPr>
          <w:b/>
          <w:color w:val="091B06"/>
          <w:sz w:val="28"/>
          <w:szCs w:val="28"/>
        </w:rPr>
        <w:t>по подготовке предложений о внесении изменений</w:t>
      </w:r>
    </w:p>
    <w:p w:rsidR="002B06CE" w:rsidRPr="00BD2E8F" w:rsidRDefault="002B06CE" w:rsidP="00171B12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BD2E8F">
        <w:rPr>
          <w:b/>
          <w:color w:val="091B06"/>
          <w:sz w:val="28"/>
          <w:szCs w:val="28"/>
        </w:rPr>
        <w:t xml:space="preserve">в генеральный план </w:t>
      </w:r>
      <w:r w:rsidRPr="00BD2E8F">
        <w:rPr>
          <w:b/>
          <w:sz w:val="28"/>
          <w:szCs w:val="28"/>
        </w:rPr>
        <w:t>Берсеневского сельского поселения Лямбирского муниципального района Республики Мордовия</w:t>
      </w:r>
    </w:p>
    <w:p w:rsidR="002B06CE" w:rsidRDefault="002B06CE" w:rsidP="00171B12">
      <w:pPr>
        <w:rPr>
          <w:rFonts w:ascii="Times New Roman" w:hAnsi="Times New Roman"/>
          <w:sz w:val="28"/>
          <w:szCs w:val="28"/>
        </w:rPr>
      </w:pPr>
    </w:p>
    <w:p w:rsidR="002B06CE" w:rsidRDefault="002B06CE" w:rsidP="00171B1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03.09.2021</w:t>
      </w:r>
    </w:p>
    <w:p w:rsidR="002B06CE" w:rsidRDefault="002B06CE" w:rsidP="00171B1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15:00</w:t>
      </w:r>
    </w:p>
    <w:p w:rsidR="002B06CE" w:rsidRDefault="002B06CE" w:rsidP="00171B12">
      <w:pPr>
        <w:rPr>
          <w:rFonts w:ascii="Times New Roman" w:hAnsi="Times New Roman"/>
          <w:sz w:val="28"/>
          <w:szCs w:val="28"/>
        </w:rPr>
      </w:pPr>
      <w:r w:rsidRPr="006E7A4B">
        <w:rPr>
          <w:rFonts w:ascii="Times New Roman" w:hAnsi="Times New Roman"/>
          <w:b/>
          <w:sz w:val="28"/>
          <w:szCs w:val="28"/>
        </w:rPr>
        <w:t>Место проведения</w:t>
      </w:r>
      <w:r>
        <w:rPr>
          <w:rFonts w:ascii="Times New Roman" w:hAnsi="Times New Roman"/>
          <w:sz w:val="28"/>
          <w:szCs w:val="28"/>
        </w:rPr>
        <w:t xml:space="preserve">: Республика Мордовия, Лямбирский муниципальный район с.Берсеневка, ул.Советская, 64а. (Администрация Берсеневского сельского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поселения Лямбирского муниципального района Республики Мордовия).</w:t>
      </w:r>
    </w:p>
    <w:p w:rsidR="002B06CE" w:rsidRDefault="002B06CE" w:rsidP="00171B12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Pr="006E7A4B" w:rsidRDefault="002B06CE" w:rsidP="006E7A4B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6E7A4B">
        <w:rPr>
          <w:b/>
          <w:sz w:val="28"/>
          <w:szCs w:val="28"/>
        </w:rPr>
        <w:t xml:space="preserve">Присутствующие: </w:t>
      </w:r>
    </w:p>
    <w:p w:rsidR="002B06CE" w:rsidRDefault="002B06CE" w:rsidP="006E7A4B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Председатель комиссии - Родионова Надежда Николаевна-Глава Берсеневского сельского поселения;</w:t>
      </w:r>
    </w:p>
    <w:p w:rsidR="002B06CE" w:rsidRDefault="002B06CE" w:rsidP="006E7A4B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Заместитель председателя-Лемяскина Ольга Александровна-Главный специалист администрации</w:t>
      </w:r>
      <w:r w:rsidRPr="00171B12">
        <w:rPr>
          <w:sz w:val="28"/>
          <w:szCs w:val="28"/>
        </w:rPr>
        <w:t xml:space="preserve"> </w:t>
      </w:r>
      <w:r>
        <w:rPr>
          <w:sz w:val="28"/>
          <w:szCs w:val="28"/>
        </w:rPr>
        <w:t>Берсеневского сельского поселения;</w:t>
      </w:r>
    </w:p>
    <w:p w:rsidR="002B06CE" w:rsidRDefault="002B06CE" w:rsidP="006E7A4B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Секретарь - Бурлакова Наталья Юрьевна - Заместитель Главы администрации Берсеневского сельского поселения;</w:t>
      </w:r>
    </w:p>
    <w:p w:rsidR="002B06CE" w:rsidRPr="006E7A4B" w:rsidRDefault="002B06CE" w:rsidP="006E7A4B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6E7A4B">
        <w:rPr>
          <w:b/>
          <w:sz w:val="28"/>
          <w:szCs w:val="28"/>
        </w:rPr>
        <w:t>Члены комиссии:</w:t>
      </w:r>
    </w:p>
    <w:p w:rsidR="002B06CE" w:rsidRPr="006E7A4B" w:rsidRDefault="002B06CE" w:rsidP="006E7A4B">
      <w:pPr>
        <w:ind w:firstLine="284"/>
        <w:rPr>
          <w:rFonts w:ascii="Times New Roman" w:hAnsi="Times New Roman"/>
          <w:sz w:val="28"/>
          <w:szCs w:val="28"/>
          <w:lang w:eastAsia="ru-RU"/>
        </w:rPr>
      </w:pPr>
      <w:r w:rsidRPr="006E7A4B">
        <w:rPr>
          <w:rFonts w:ascii="Times New Roman" w:hAnsi="Times New Roman"/>
          <w:sz w:val="28"/>
          <w:szCs w:val="28"/>
          <w:lang w:eastAsia="ru-RU"/>
        </w:rPr>
        <w:t xml:space="preserve">Рожаев Е.В.-Заместитель Главы Лямбирского муниципального района </w:t>
      </w:r>
      <w:r w:rsidRPr="006E7A4B">
        <w:rPr>
          <w:rFonts w:ascii="Times New Roman" w:hAnsi="Times New Roman"/>
          <w:sz w:val="28"/>
          <w:szCs w:val="28"/>
        </w:rPr>
        <w:t>по вопросам строительства, жилищно-коммунального и дорожного хозяйства - Начальник Управления по вопросам строительства, жилищно-коммунального и дорожного хозяйства (по согласованию);</w:t>
      </w:r>
    </w:p>
    <w:p w:rsidR="002B06CE" w:rsidRPr="006E7A4B" w:rsidRDefault="002B06CE" w:rsidP="006E7A4B">
      <w:pPr>
        <w:ind w:firstLine="284"/>
        <w:rPr>
          <w:rFonts w:ascii="Times New Roman" w:hAnsi="Times New Roman"/>
          <w:sz w:val="28"/>
          <w:szCs w:val="28"/>
        </w:rPr>
      </w:pPr>
      <w:r w:rsidRPr="006E7A4B">
        <w:rPr>
          <w:rFonts w:ascii="Times New Roman" w:hAnsi="Times New Roman"/>
          <w:sz w:val="28"/>
          <w:szCs w:val="28"/>
          <w:lang w:eastAsia="ru-RU"/>
        </w:rPr>
        <w:t>Курмакаев Р.Ф.-</w:t>
      </w:r>
      <w:r w:rsidRPr="006E7A4B">
        <w:rPr>
          <w:rFonts w:ascii="Times New Roman" w:hAnsi="Times New Roman"/>
          <w:sz w:val="28"/>
          <w:szCs w:val="28"/>
        </w:rPr>
        <w:t>Начальник Управления имущественных и земельных отношений Администрации Лямбирского муниципального района (по согласованию);</w:t>
      </w:r>
    </w:p>
    <w:p w:rsidR="002B06CE" w:rsidRPr="006E7A4B" w:rsidRDefault="002B06CE" w:rsidP="006E7A4B">
      <w:pPr>
        <w:ind w:firstLine="284"/>
        <w:rPr>
          <w:rFonts w:ascii="Times New Roman" w:hAnsi="Times New Roman"/>
          <w:sz w:val="28"/>
          <w:szCs w:val="28"/>
        </w:rPr>
      </w:pPr>
      <w:r w:rsidRPr="006E7A4B">
        <w:rPr>
          <w:rFonts w:ascii="Times New Roman" w:hAnsi="Times New Roman"/>
          <w:sz w:val="28"/>
          <w:szCs w:val="28"/>
        </w:rPr>
        <w:t>Сесоров А.В.-Начальник Управления по организационно-правовой работе и делопроизводству Администрации Лямбирского муниципального района (по согласованию);</w:t>
      </w:r>
    </w:p>
    <w:p w:rsidR="002B06CE" w:rsidRPr="006E7A4B" w:rsidRDefault="002B06CE" w:rsidP="006E7A4B">
      <w:pPr>
        <w:rPr>
          <w:rFonts w:ascii="Times New Roman" w:hAnsi="Times New Roman"/>
          <w:sz w:val="28"/>
          <w:szCs w:val="28"/>
        </w:rPr>
      </w:pPr>
      <w:r w:rsidRPr="006E7A4B">
        <w:rPr>
          <w:rFonts w:ascii="Times New Roman" w:hAnsi="Times New Roman"/>
          <w:sz w:val="28"/>
          <w:szCs w:val="28"/>
        </w:rPr>
        <w:t xml:space="preserve">     Негодова О.В.- Филиал №4 «Берсеневский сельский клуб» МАУ «Культурно-спортивный центр «Алмаз» Заведующая филиалом;</w:t>
      </w:r>
    </w:p>
    <w:p w:rsidR="002B06CE" w:rsidRDefault="002B06CE" w:rsidP="006E7A4B">
      <w:pPr>
        <w:rPr>
          <w:rFonts w:ascii="Times New Roman" w:hAnsi="Times New Roman"/>
          <w:sz w:val="28"/>
          <w:szCs w:val="28"/>
        </w:rPr>
      </w:pPr>
      <w:r w:rsidRPr="006E7A4B">
        <w:rPr>
          <w:rFonts w:ascii="Times New Roman" w:hAnsi="Times New Roman"/>
          <w:sz w:val="28"/>
          <w:szCs w:val="28"/>
        </w:rPr>
        <w:t xml:space="preserve">    Мишкин Валерий Васильевич- МОУ «Берсеневская средняя общеобр</w:t>
      </w:r>
      <w:r>
        <w:rPr>
          <w:rFonts w:ascii="Times New Roman" w:hAnsi="Times New Roman"/>
          <w:sz w:val="28"/>
          <w:szCs w:val="28"/>
        </w:rPr>
        <w:t>а</w:t>
      </w:r>
      <w:r w:rsidRPr="006E7A4B">
        <w:rPr>
          <w:rFonts w:ascii="Times New Roman" w:hAnsi="Times New Roman"/>
          <w:sz w:val="28"/>
          <w:szCs w:val="28"/>
        </w:rPr>
        <w:t>зовательная школа» заместитель директора по воспитательной работе.</w:t>
      </w:r>
    </w:p>
    <w:p w:rsidR="002B06CE" w:rsidRPr="00271785" w:rsidRDefault="002B06CE" w:rsidP="006E7A4B">
      <w:pPr>
        <w:rPr>
          <w:rFonts w:ascii="Times New Roman" w:hAnsi="Times New Roman"/>
          <w:sz w:val="28"/>
          <w:szCs w:val="28"/>
        </w:rPr>
      </w:pPr>
      <w:r w:rsidRPr="006E7A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Основание для заседания комиссии:</w:t>
      </w:r>
    </w:p>
    <w:p w:rsidR="002B06CE" w:rsidRPr="00271785" w:rsidRDefault="002B06CE" w:rsidP="00482154">
      <w:pPr>
        <w:rPr>
          <w:sz w:val="28"/>
          <w:szCs w:val="28"/>
        </w:rPr>
      </w:pPr>
      <w:r w:rsidRPr="00271785">
        <w:rPr>
          <w:rFonts w:ascii="Times New Roman" w:hAnsi="Times New Roman"/>
          <w:sz w:val="28"/>
          <w:szCs w:val="28"/>
        </w:rPr>
        <w:t>Комиссия действует в соответствии с Постановлением № 236а от 18.08.2021г.</w:t>
      </w:r>
      <w:r w:rsidRPr="00271785">
        <w:rPr>
          <w:sz w:val="28"/>
          <w:szCs w:val="28"/>
        </w:rPr>
        <w:t xml:space="preserve"> Администрации Берсеневского сельского поселения Лямбирского муниципального района Республики Мордовия.</w:t>
      </w:r>
    </w:p>
    <w:p w:rsidR="002B06CE" w:rsidRDefault="002B06CE" w:rsidP="006E7A4B">
      <w:pPr>
        <w:pStyle w:val="NormalWeb"/>
        <w:shd w:val="clear" w:color="auto" w:fill="FFFFFF"/>
        <w:spacing w:before="45" w:beforeAutospacing="0" w:after="45" w:afterAutospacing="0"/>
        <w:jc w:val="both"/>
        <w:rPr>
          <w:sz w:val="28"/>
          <w:szCs w:val="28"/>
        </w:rPr>
      </w:pPr>
    </w:p>
    <w:p w:rsidR="002B06CE" w:rsidRPr="004D4E4D" w:rsidRDefault="002B06CE" w:rsidP="006E7A4B">
      <w:pPr>
        <w:pStyle w:val="NormalWeb"/>
        <w:shd w:val="clear" w:color="auto" w:fill="FFFFFF"/>
        <w:spacing w:before="45" w:beforeAutospacing="0" w:after="45" w:afterAutospacing="0"/>
        <w:jc w:val="both"/>
        <w:rPr>
          <w:sz w:val="28"/>
          <w:szCs w:val="28"/>
        </w:rPr>
      </w:pPr>
    </w:p>
    <w:p w:rsidR="002B06CE" w:rsidRDefault="002B06CE" w:rsidP="001666FF">
      <w:pPr>
        <w:rPr>
          <w:rFonts w:ascii="Times New Roman" w:hAnsi="Times New Roman"/>
          <w:b/>
          <w:sz w:val="28"/>
          <w:szCs w:val="28"/>
        </w:rPr>
      </w:pPr>
      <w:r w:rsidRPr="006E7A4B">
        <w:rPr>
          <w:rFonts w:ascii="Times New Roman" w:hAnsi="Times New Roman"/>
          <w:b/>
          <w:sz w:val="28"/>
          <w:szCs w:val="28"/>
        </w:rPr>
        <w:t>Повестка дня:</w:t>
      </w:r>
    </w:p>
    <w:p w:rsidR="002B06CE" w:rsidRPr="001666FF" w:rsidRDefault="002B06CE" w:rsidP="001666FF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666FF">
        <w:rPr>
          <w:sz w:val="28"/>
          <w:szCs w:val="28"/>
        </w:rPr>
        <w:t xml:space="preserve">Рассмотрение поступивших </w:t>
      </w:r>
      <w:r>
        <w:rPr>
          <w:sz w:val="28"/>
          <w:szCs w:val="28"/>
        </w:rPr>
        <w:t>заявлений от граждан,</w:t>
      </w:r>
      <w:r w:rsidRPr="001666FF">
        <w:rPr>
          <w:sz w:val="28"/>
          <w:szCs w:val="28"/>
        </w:rPr>
        <w:t xml:space="preserve"> для</w:t>
      </w:r>
      <w:r>
        <w:rPr>
          <w:sz w:val="28"/>
          <w:szCs w:val="28"/>
        </w:rPr>
        <w:t xml:space="preserve"> </w:t>
      </w:r>
      <w:r w:rsidRPr="001666FF">
        <w:rPr>
          <w:sz w:val="28"/>
          <w:szCs w:val="28"/>
        </w:rPr>
        <w:t>подготовки проекта внесений изменений в генеральный план Берсеневского сельского поселения Лямбирского муниципального района Республики Мордовия.</w:t>
      </w:r>
    </w:p>
    <w:p w:rsidR="002B06CE" w:rsidRDefault="002B06CE" w:rsidP="006E7A4B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32054">
        <w:rPr>
          <w:sz w:val="28"/>
          <w:szCs w:val="28"/>
        </w:rPr>
        <w:t>Председатель комиссии Родионова Н.Н. ознакомила</w:t>
      </w:r>
      <w:r>
        <w:rPr>
          <w:sz w:val="28"/>
          <w:szCs w:val="28"/>
        </w:rPr>
        <w:t xml:space="preserve"> членов комиссии с поступившим заявлением следующих граждан: </w:t>
      </w:r>
    </w:p>
    <w:p w:rsidR="002B06CE" w:rsidRDefault="002B06CE" w:rsidP="006E7A4B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Default="002B06CE" w:rsidP="006E7A4B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24B3C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Демаковой Р.А и Максутовой Г.К.собственников земельных участков с кадастровыми номерами </w:t>
      </w:r>
      <w:r w:rsidRPr="00E32054">
        <w:rPr>
          <w:sz w:val="28"/>
          <w:szCs w:val="28"/>
        </w:rPr>
        <w:t xml:space="preserve">13:15:0107001:1991; 13:15:0107001:333 с видом разрешенного использования «для сельскохозяйственного производства» </w:t>
      </w:r>
      <w:r>
        <w:rPr>
          <w:sz w:val="28"/>
          <w:szCs w:val="28"/>
        </w:rPr>
        <w:t>о включении их земель в границу населенного пункта</w:t>
      </w:r>
      <w:r w:rsidRPr="00E32054">
        <w:rPr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>.</w:t>
      </w:r>
    </w:p>
    <w:p w:rsidR="002B06CE" w:rsidRDefault="002B06CE" w:rsidP="006E7A4B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Комиссия ознакомилась с заявлением Демаковой Р.А и Максутовой Г.К. о внесении их земельных участков в границу населенного пункта  </w:t>
      </w:r>
      <w:r w:rsidRPr="00E32054">
        <w:rPr>
          <w:sz w:val="28"/>
          <w:szCs w:val="28"/>
        </w:rPr>
        <w:t>Берсеневского сельского поселения</w:t>
      </w:r>
      <w:r>
        <w:rPr>
          <w:sz w:val="28"/>
          <w:szCs w:val="28"/>
        </w:rPr>
        <w:t>.</w:t>
      </w:r>
    </w:p>
    <w:p w:rsidR="002B06CE" w:rsidRPr="00130840" w:rsidRDefault="002B06CE" w:rsidP="006E7A4B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30840">
        <w:rPr>
          <w:b/>
          <w:sz w:val="28"/>
          <w:szCs w:val="28"/>
        </w:rPr>
        <w:t>Проголосовали:</w:t>
      </w:r>
    </w:p>
    <w:p w:rsidR="002B06CE" w:rsidRDefault="002B06CE" w:rsidP="006E7A4B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«за»-3голоса</w:t>
      </w:r>
    </w:p>
    <w:p w:rsidR="002B06CE" w:rsidRDefault="002B06CE" w:rsidP="006E7A4B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«против»-5голосов</w:t>
      </w:r>
    </w:p>
    <w:p w:rsidR="002B06CE" w:rsidRDefault="002B06CE" w:rsidP="006E7A4B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«воздержалось»-0</w:t>
      </w:r>
    </w:p>
    <w:p w:rsidR="002B06CE" w:rsidRPr="00E32054" w:rsidRDefault="002B06CE" w:rsidP="006E7A4B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Default="002B06CE" w:rsidP="006E7A4B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30840">
        <w:rPr>
          <w:b/>
          <w:sz w:val="28"/>
          <w:szCs w:val="28"/>
        </w:rPr>
        <w:t>Комиссия рекомендовала:</w:t>
      </w:r>
      <w:r w:rsidRPr="00130840">
        <w:rPr>
          <w:sz w:val="28"/>
          <w:szCs w:val="28"/>
        </w:rPr>
        <w:t xml:space="preserve"> З</w:t>
      </w:r>
      <w:r>
        <w:rPr>
          <w:sz w:val="28"/>
          <w:szCs w:val="28"/>
        </w:rPr>
        <w:t>емельные участки Демаковой Р.А и Максутовой Г.К. не включать в границу населенного пункта</w:t>
      </w:r>
      <w:r w:rsidRPr="00E32054">
        <w:rPr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, в виду отсутствия инфраструктуры этих участков и в связи с отсутствием бюджетных средств у </w:t>
      </w:r>
      <w:r w:rsidRPr="00E32054">
        <w:rPr>
          <w:sz w:val="28"/>
          <w:szCs w:val="28"/>
        </w:rPr>
        <w:t>Берсеневского сельского поселения</w:t>
      </w:r>
      <w:r>
        <w:rPr>
          <w:sz w:val="28"/>
          <w:szCs w:val="28"/>
        </w:rPr>
        <w:t xml:space="preserve"> для развития новых территорий.</w:t>
      </w:r>
    </w:p>
    <w:p w:rsidR="002B06CE" w:rsidRDefault="002B06CE" w:rsidP="006E7A4B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Pr="00E32054" w:rsidRDefault="002B06CE" w:rsidP="00171B12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  <w:highlight w:val="yellow"/>
        </w:rPr>
      </w:pPr>
      <w:r w:rsidRPr="00724B3C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 w:rsidRPr="00724B3C">
        <w:rPr>
          <w:sz w:val="28"/>
          <w:szCs w:val="28"/>
        </w:rPr>
        <w:t>На комиссию поступило заявление Абросимовой Е.Н.</w:t>
      </w:r>
    </w:p>
    <w:p w:rsidR="002B06CE" w:rsidRDefault="002B06CE" w:rsidP="00171B12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24B3C">
        <w:rPr>
          <w:sz w:val="28"/>
          <w:szCs w:val="28"/>
        </w:rPr>
        <w:t>об исключении</w:t>
      </w:r>
      <w:r>
        <w:rPr>
          <w:sz w:val="28"/>
          <w:szCs w:val="28"/>
        </w:rPr>
        <w:t xml:space="preserve"> её</w:t>
      </w:r>
      <w:r w:rsidRPr="00724B3C">
        <w:rPr>
          <w:sz w:val="28"/>
          <w:szCs w:val="28"/>
        </w:rPr>
        <w:t xml:space="preserve"> земельного участка с кадастровым номером 13:15:0107001:339 из зоны «земли сельскохозяйственного назначения» с последующим включением в зону «Земли промышленности, энергетики, транспорта, связи, радиовещания, телевидения, информатики, земли для обеспечения космической деятельности земли обороны, безопасности и земли иного специального назначения»</w:t>
      </w:r>
      <w:r>
        <w:rPr>
          <w:sz w:val="28"/>
          <w:szCs w:val="28"/>
        </w:rPr>
        <w:t>.</w:t>
      </w:r>
    </w:p>
    <w:p w:rsidR="002B06CE" w:rsidRDefault="002B06CE" w:rsidP="00171B12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Комиссия изучила заявление</w:t>
      </w:r>
      <w:r w:rsidRPr="00724B3C">
        <w:rPr>
          <w:sz w:val="28"/>
          <w:szCs w:val="28"/>
        </w:rPr>
        <w:t xml:space="preserve"> Абросимовой Е.Н.</w:t>
      </w:r>
      <w:r>
        <w:rPr>
          <w:sz w:val="28"/>
          <w:szCs w:val="28"/>
        </w:rPr>
        <w:t xml:space="preserve"> о переводе земель из одной категории в другую.</w:t>
      </w:r>
    </w:p>
    <w:p w:rsidR="002B06CE" w:rsidRPr="00130840" w:rsidRDefault="002B06CE" w:rsidP="00724B3C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724B3C">
        <w:rPr>
          <w:sz w:val="28"/>
          <w:szCs w:val="28"/>
        </w:rPr>
        <w:t xml:space="preserve"> </w:t>
      </w:r>
      <w:r w:rsidRPr="00130840">
        <w:rPr>
          <w:b/>
          <w:sz w:val="28"/>
          <w:szCs w:val="28"/>
        </w:rPr>
        <w:t>Проголосовали:</w:t>
      </w:r>
    </w:p>
    <w:p w:rsidR="002B06CE" w:rsidRDefault="002B06CE" w:rsidP="00724B3C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«за»-0</w:t>
      </w:r>
    </w:p>
    <w:p w:rsidR="002B06CE" w:rsidRDefault="002B06CE" w:rsidP="00724B3C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«против»-8голосов</w:t>
      </w:r>
    </w:p>
    <w:p w:rsidR="002B06CE" w:rsidRDefault="002B06CE" w:rsidP="00724B3C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«воздержалось»-0</w:t>
      </w:r>
    </w:p>
    <w:p w:rsidR="002B06CE" w:rsidRPr="00E32054" w:rsidRDefault="002B06CE" w:rsidP="00724B3C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  <w:highlight w:val="yellow"/>
        </w:rPr>
      </w:pPr>
      <w:r w:rsidRPr="00130840">
        <w:rPr>
          <w:b/>
          <w:sz w:val="28"/>
          <w:szCs w:val="28"/>
        </w:rPr>
        <w:t>Комиссия рекомендовала:</w:t>
      </w:r>
      <w:r>
        <w:rPr>
          <w:b/>
          <w:sz w:val="28"/>
          <w:szCs w:val="28"/>
        </w:rPr>
        <w:t xml:space="preserve"> </w:t>
      </w:r>
      <w:r w:rsidRPr="00724B3C">
        <w:rPr>
          <w:sz w:val="28"/>
          <w:szCs w:val="28"/>
        </w:rPr>
        <w:t>Абросимовой Е.Н.</w:t>
      </w:r>
      <w:r>
        <w:rPr>
          <w:sz w:val="28"/>
          <w:szCs w:val="28"/>
        </w:rPr>
        <w:t xml:space="preserve"> обосновать перевод своего земельного участка с одной категории в другую и цель его перевода. При представлении дополнительных документов заявление</w:t>
      </w:r>
      <w:r w:rsidRPr="006C0DD1">
        <w:rPr>
          <w:sz w:val="28"/>
          <w:szCs w:val="28"/>
        </w:rPr>
        <w:t xml:space="preserve"> </w:t>
      </w:r>
      <w:r w:rsidRPr="00724B3C">
        <w:rPr>
          <w:sz w:val="28"/>
          <w:szCs w:val="28"/>
        </w:rPr>
        <w:t>Абросимовой Е.Н.</w:t>
      </w:r>
      <w:r>
        <w:rPr>
          <w:sz w:val="28"/>
          <w:szCs w:val="28"/>
        </w:rPr>
        <w:t xml:space="preserve"> будет рассмотрено по существу заявленного.</w:t>
      </w:r>
    </w:p>
    <w:p w:rsidR="002B06CE" w:rsidRDefault="002B06CE" w:rsidP="00171B12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2B06CE" w:rsidRDefault="002B06CE" w:rsidP="00171B12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3BD2">
        <w:rPr>
          <w:b/>
          <w:sz w:val="28"/>
          <w:szCs w:val="28"/>
        </w:rPr>
        <w:t>3.</w:t>
      </w:r>
      <w:r w:rsidRPr="00563BD2">
        <w:rPr>
          <w:sz w:val="28"/>
          <w:szCs w:val="28"/>
        </w:rPr>
        <w:t xml:space="preserve"> </w:t>
      </w:r>
      <w:r w:rsidRPr="00724B3C">
        <w:rPr>
          <w:sz w:val="28"/>
          <w:szCs w:val="28"/>
        </w:rPr>
        <w:t xml:space="preserve">На комиссию поступило </w:t>
      </w:r>
      <w:r>
        <w:rPr>
          <w:sz w:val="28"/>
          <w:szCs w:val="28"/>
        </w:rPr>
        <w:t xml:space="preserve">ряд заявлений о переводе земельных  </w:t>
      </w:r>
      <w:r w:rsidRPr="00563BD2">
        <w:rPr>
          <w:sz w:val="28"/>
          <w:szCs w:val="28"/>
        </w:rPr>
        <w:t>участков</w:t>
      </w:r>
      <w:r w:rsidRPr="00724B3C">
        <w:rPr>
          <w:sz w:val="28"/>
          <w:szCs w:val="28"/>
        </w:rPr>
        <w:t xml:space="preserve"> </w:t>
      </w:r>
      <w:r w:rsidRPr="00563BD2">
        <w:rPr>
          <w:sz w:val="28"/>
          <w:szCs w:val="28"/>
        </w:rPr>
        <w:t>из категории «земли сельскохозяйственного назначения» в категорию «земли населенных пунктов»</w:t>
      </w:r>
      <w:r>
        <w:rPr>
          <w:sz w:val="28"/>
          <w:szCs w:val="28"/>
        </w:rPr>
        <w:t xml:space="preserve"> от следующих граждан:</w:t>
      </w:r>
    </w:p>
    <w:p w:rsidR="002B06CE" w:rsidRPr="00724B3C" w:rsidRDefault="002B06CE" w:rsidP="00171B12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3BD2">
        <w:rPr>
          <w:sz w:val="28"/>
          <w:szCs w:val="28"/>
        </w:rPr>
        <w:t xml:space="preserve"> Столяровой  В.А.</w:t>
      </w:r>
    </w:p>
    <w:p w:rsidR="002B06CE" w:rsidRPr="00563BD2" w:rsidRDefault="002B06CE" w:rsidP="00E26FED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3BD2">
        <w:rPr>
          <w:sz w:val="28"/>
          <w:szCs w:val="28"/>
        </w:rPr>
        <w:t>кадастровые номера: 13:15:0107003:6410- 13:15:0107003:6433</w:t>
      </w:r>
    </w:p>
    <w:p w:rsidR="002B06CE" w:rsidRDefault="002B06CE" w:rsidP="00CF0F1D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3BD2">
        <w:rPr>
          <w:sz w:val="28"/>
          <w:szCs w:val="28"/>
        </w:rPr>
        <w:t>Столярова П.М.</w:t>
      </w:r>
    </w:p>
    <w:p w:rsidR="002B06CE" w:rsidRPr="00563BD2" w:rsidRDefault="002B06CE" w:rsidP="00CF0F1D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3BD2">
        <w:rPr>
          <w:sz w:val="28"/>
          <w:szCs w:val="28"/>
        </w:rPr>
        <w:t>кадастровы</w:t>
      </w:r>
      <w:r>
        <w:rPr>
          <w:sz w:val="28"/>
          <w:szCs w:val="28"/>
        </w:rPr>
        <w:t>е</w:t>
      </w:r>
      <w:r w:rsidRPr="00563BD2">
        <w:rPr>
          <w:sz w:val="28"/>
          <w:szCs w:val="28"/>
        </w:rPr>
        <w:t xml:space="preserve"> номер</w:t>
      </w:r>
      <w:r>
        <w:rPr>
          <w:sz w:val="28"/>
          <w:szCs w:val="28"/>
        </w:rPr>
        <w:t>а</w:t>
      </w:r>
      <w:r w:rsidRPr="00563BD2">
        <w:rPr>
          <w:sz w:val="28"/>
          <w:szCs w:val="28"/>
        </w:rPr>
        <w:t>:</w:t>
      </w:r>
      <w:r w:rsidRPr="00CC206A">
        <w:rPr>
          <w:sz w:val="28"/>
          <w:szCs w:val="28"/>
        </w:rPr>
        <w:t xml:space="preserve"> </w:t>
      </w:r>
      <w:r w:rsidRPr="00563BD2">
        <w:rPr>
          <w:sz w:val="28"/>
          <w:szCs w:val="28"/>
        </w:rPr>
        <w:t>13:15:0000000:352</w:t>
      </w:r>
      <w:r>
        <w:rPr>
          <w:sz w:val="28"/>
          <w:szCs w:val="28"/>
        </w:rPr>
        <w:t>-13:15:0107001:1391</w:t>
      </w:r>
    </w:p>
    <w:p w:rsidR="002B06CE" w:rsidRDefault="002B06CE" w:rsidP="001A7C0F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Моисеева М.Ю., Кузьмина Ю.В.</w:t>
      </w:r>
    </w:p>
    <w:p w:rsidR="002B06CE" w:rsidRDefault="002B06CE" w:rsidP="001A7C0F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3BD2">
        <w:rPr>
          <w:sz w:val="28"/>
          <w:szCs w:val="28"/>
        </w:rPr>
        <w:t>кадастровы</w:t>
      </w:r>
      <w:r>
        <w:rPr>
          <w:sz w:val="28"/>
          <w:szCs w:val="28"/>
        </w:rPr>
        <w:t>е</w:t>
      </w:r>
      <w:r w:rsidRPr="00563BD2">
        <w:rPr>
          <w:sz w:val="28"/>
          <w:szCs w:val="28"/>
        </w:rPr>
        <w:t xml:space="preserve"> номер</w:t>
      </w:r>
      <w:r>
        <w:rPr>
          <w:sz w:val="28"/>
          <w:szCs w:val="28"/>
        </w:rPr>
        <w:t>а</w:t>
      </w:r>
      <w:r w:rsidRPr="00563BD2">
        <w:rPr>
          <w:sz w:val="28"/>
          <w:szCs w:val="28"/>
        </w:rPr>
        <w:t>:</w:t>
      </w:r>
      <w:r>
        <w:rPr>
          <w:sz w:val="28"/>
          <w:szCs w:val="28"/>
        </w:rPr>
        <w:t xml:space="preserve"> 13:15:0107001:3341-13:15:0107001:3400, 13:15:0107001:2118-13:15:0107001:2213</w:t>
      </w:r>
    </w:p>
    <w:p w:rsidR="002B06CE" w:rsidRDefault="002B06CE" w:rsidP="001A7C0F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Беляковой Н.А. </w:t>
      </w:r>
    </w:p>
    <w:p w:rsidR="002B06CE" w:rsidRDefault="002B06CE" w:rsidP="00AB4B90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</w:t>
      </w:r>
      <w:r w:rsidRPr="00563BD2">
        <w:rPr>
          <w:sz w:val="28"/>
          <w:szCs w:val="28"/>
        </w:rPr>
        <w:t>адастровы</w:t>
      </w:r>
      <w:r>
        <w:rPr>
          <w:sz w:val="28"/>
          <w:szCs w:val="28"/>
        </w:rPr>
        <w:t xml:space="preserve">й </w:t>
      </w:r>
      <w:r w:rsidRPr="00563BD2">
        <w:rPr>
          <w:sz w:val="28"/>
          <w:szCs w:val="28"/>
        </w:rPr>
        <w:t>номер:</w:t>
      </w:r>
      <w:r>
        <w:rPr>
          <w:sz w:val="28"/>
          <w:szCs w:val="28"/>
        </w:rPr>
        <w:t xml:space="preserve"> 13:15:0107001:2267</w:t>
      </w:r>
    </w:p>
    <w:p w:rsidR="002B06CE" w:rsidRDefault="002B06CE" w:rsidP="00AB4B90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Сыроваткиной И.А.</w:t>
      </w:r>
    </w:p>
    <w:p w:rsidR="002B06CE" w:rsidRDefault="002B06CE" w:rsidP="001F7191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</w:t>
      </w:r>
      <w:r w:rsidRPr="00563BD2">
        <w:rPr>
          <w:sz w:val="28"/>
          <w:szCs w:val="28"/>
        </w:rPr>
        <w:t>адастровы</w:t>
      </w:r>
      <w:r>
        <w:rPr>
          <w:sz w:val="28"/>
          <w:szCs w:val="28"/>
        </w:rPr>
        <w:t xml:space="preserve">й </w:t>
      </w:r>
      <w:r w:rsidRPr="00563BD2">
        <w:rPr>
          <w:sz w:val="28"/>
          <w:szCs w:val="28"/>
        </w:rPr>
        <w:t>номер:</w:t>
      </w:r>
      <w:r>
        <w:rPr>
          <w:sz w:val="28"/>
          <w:szCs w:val="28"/>
        </w:rPr>
        <w:t xml:space="preserve"> 13:15:0107001:2230</w:t>
      </w:r>
    </w:p>
    <w:p w:rsidR="002B06CE" w:rsidRDefault="002B06CE" w:rsidP="0050299E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Богданова С.А.  </w:t>
      </w:r>
    </w:p>
    <w:p w:rsidR="002B06CE" w:rsidRDefault="002B06CE" w:rsidP="0050299E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3BD2">
        <w:rPr>
          <w:sz w:val="28"/>
          <w:szCs w:val="28"/>
        </w:rPr>
        <w:t>кадастровы</w:t>
      </w:r>
      <w:r>
        <w:rPr>
          <w:sz w:val="28"/>
          <w:szCs w:val="28"/>
        </w:rPr>
        <w:t>е</w:t>
      </w:r>
      <w:r w:rsidRPr="00563BD2">
        <w:rPr>
          <w:sz w:val="28"/>
          <w:szCs w:val="28"/>
        </w:rPr>
        <w:t xml:space="preserve"> номер</w:t>
      </w:r>
      <w:r>
        <w:rPr>
          <w:sz w:val="28"/>
          <w:szCs w:val="28"/>
        </w:rPr>
        <w:t>а</w:t>
      </w:r>
      <w:r w:rsidRPr="00563BD2">
        <w:rPr>
          <w:sz w:val="28"/>
          <w:szCs w:val="28"/>
        </w:rPr>
        <w:t>:</w:t>
      </w:r>
      <w:r>
        <w:rPr>
          <w:sz w:val="28"/>
          <w:szCs w:val="28"/>
        </w:rPr>
        <w:t xml:space="preserve"> 13:15:0107001:7,</w:t>
      </w:r>
      <w:r w:rsidRPr="0050299E">
        <w:rPr>
          <w:sz w:val="28"/>
          <w:szCs w:val="28"/>
        </w:rPr>
        <w:t xml:space="preserve"> </w:t>
      </w:r>
      <w:r>
        <w:rPr>
          <w:sz w:val="28"/>
          <w:szCs w:val="28"/>
        </w:rPr>
        <w:t>13:15:0107001:1395</w:t>
      </w:r>
    </w:p>
    <w:p w:rsidR="002B06CE" w:rsidRDefault="002B06CE" w:rsidP="0050299E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Зубарева Ю.И.</w:t>
      </w:r>
    </w:p>
    <w:p w:rsidR="002B06CE" w:rsidRDefault="002B06CE" w:rsidP="0050299E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</w:t>
      </w:r>
      <w:r w:rsidRPr="00563BD2">
        <w:rPr>
          <w:sz w:val="28"/>
          <w:szCs w:val="28"/>
        </w:rPr>
        <w:t>адастровы</w:t>
      </w:r>
      <w:r>
        <w:rPr>
          <w:sz w:val="28"/>
          <w:szCs w:val="28"/>
        </w:rPr>
        <w:t xml:space="preserve">й </w:t>
      </w:r>
      <w:r w:rsidRPr="00563BD2">
        <w:rPr>
          <w:sz w:val="28"/>
          <w:szCs w:val="28"/>
        </w:rPr>
        <w:t>номер:</w:t>
      </w:r>
      <w:r>
        <w:rPr>
          <w:sz w:val="28"/>
          <w:szCs w:val="28"/>
        </w:rPr>
        <w:t xml:space="preserve"> 13:15:0107003:6408</w:t>
      </w:r>
    </w:p>
    <w:p w:rsidR="002B06CE" w:rsidRDefault="002B06CE" w:rsidP="0050299E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Живоедовой Т.В.</w:t>
      </w:r>
    </w:p>
    <w:p w:rsidR="002B06CE" w:rsidRDefault="002B06CE" w:rsidP="0050299E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63BD2">
        <w:rPr>
          <w:sz w:val="28"/>
          <w:szCs w:val="28"/>
        </w:rPr>
        <w:t>кадастровы</w:t>
      </w:r>
      <w:r>
        <w:rPr>
          <w:sz w:val="28"/>
          <w:szCs w:val="28"/>
        </w:rPr>
        <w:t>е</w:t>
      </w:r>
      <w:r w:rsidRPr="00563BD2">
        <w:rPr>
          <w:sz w:val="28"/>
          <w:szCs w:val="28"/>
        </w:rPr>
        <w:t xml:space="preserve"> номер</w:t>
      </w:r>
      <w:r>
        <w:rPr>
          <w:sz w:val="28"/>
          <w:szCs w:val="28"/>
        </w:rPr>
        <w:t>а</w:t>
      </w:r>
      <w:r w:rsidRPr="00563BD2">
        <w:rPr>
          <w:sz w:val="28"/>
          <w:szCs w:val="28"/>
        </w:rPr>
        <w:t>:</w:t>
      </w:r>
      <w:r>
        <w:rPr>
          <w:sz w:val="28"/>
          <w:szCs w:val="28"/>
        </w:rPr>
        <w:t xml:space="preserve"> 13:15:0107003:6406 ,</w:t>
      </w:r>
      <w:r w:rsidRPr="00903D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13:15:0107003:6435   </w:t>
      </w:r>
    </w:p>
    <w:p w:rsidR="002B06CE" w:rsidRDefault="002B06CE" w:rsidP="0050299E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Столярова Г.В.</w:t>
      </w:r>
    </w:p>
    <w:p w:rsidR="002B06CE" w:rsidRDefault="002B06CE" w:rsidP="0050299E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кадастровые номера 13:15:0107001:2758, 13:15:0107001:2757</w:t>
      </w:r>
    </w:p>
    <w:p w:rsidR="002B06CE" w:rsidRDefault="002B06CE" w:rsidP="0050299E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Родионова С.Ю.</w:t>
      </w:r>
    </w:p>
    <w:p w:rsidR="002B06CE" w:rsidRDefault="002B06CE" w:rsidP="0050299E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</w:t>
      </w:r>
      <w:r w:rsidRPr="00563BD2">
        <w:rPr>
          <w:sz w:val="28"/>
          <w:szCs w:val="28"/>
        </w:rPr>
        <w:t>адастровы</w:t>
      </w:r>
      <w:r>
        <w:rPr>
          <w:sz w:val="28"/>
          <w:szCs w:val="28"/>
        </w:rPr>
        <w:t xml:space="preserve">й </w:t>
      </w:r>
      <w:r w:rsidRPr="00563BD2">
        <w:rPr>
          <w:sz w:val="28"/>
          <w:szCs w:val="28"/>
        </w:rPr>
        <w:t>номер:</w:t>
      </w:r>
      <w:r>
        <w:rPr>
          <w:sz w:val="28"/>
          <w:szCs w:val="28"/>
        </w:rPr>
        <w:t xml:space="preserve"> 13:15:0107001:2774</w:t>
      </w:r>
    </w:p>
    <w:p w:rsidR="002B06CE" w:rsidRDefault="002B06CE" w:rsidP="0050299E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Сазановой В.И. </w:t>
      </w:r>
    </w:p>
    <w:p w:rsidR="002B06CE" w:rsidRDefault="002B06CE" w:rsidP="0050299E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кадастровый номер 13:15:0107001:0224</w:t>
      </w:r>
    </w:p>
    <w:p w:rsidR="002B06CE" w:rsidRDefault="002B06CE" w:rsidP="0050299E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Венчаковой Л.А. </w:t>
      </w:r>
    </w:p>
    <w:p w:rsidR="002B06CE" w:rsidRDefault="002B06CE" w:rsidP="0050299E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Кадастровые номера 13:15:0107001:2689-13:15:0107001:2709</w:t>
      </w:r>
    </w:p>
    <w:p w:rsidR="002B06CE" w:rsidRDefault="002B06CE" w:rsidP="0050299E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Шемотырова О.В</w:t>
      </w:r>
    </w:p>
    <w:p w:rsidR="002B06CE" w:rsidRDefault="002B06CE" w:rsidP="0050299E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Кадастровые номера</w:t>
      </w:r>
    </w:p>
    <w:p w:rsidR="002B06CE" w:rsidRDefault="002B06CE" w:rsidP="0050299E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13:15:0107001:1895-13:15:0107001:1929,13:15:0107001:2033-13:15:0107001:2080</w:t>
      </w:r>
    </w:p>
    <w:p w:rsidR="002B06CE" w:rsidRDefault="002B06CE" w:rsidP="0040229D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Бикеевой Н.И.   </w:t>
      </w:r>
    </w:p>
    <w:p w:rsidR="002B06CE" w:rsidRDefault="002B06CE" w:rsidP="00C801EF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Кадастровые номера 13:15:0107001:2762-13:15:0107001:2791</w:t>
      </w:r>
    </w:p>
    <w:p w:rsidR="002B06CE" w:rsidRDefault="002B06CE" w:rsidP="0040229D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Лебедевой Н.И.  </w:t>
      </w:r>
    </w:p>
    <w:p w:rsidR="002B06CE" w:rsidRDefault="002B06CE" w:rsidP="0040229D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Кадастровые номера  13:15:0107001:2656-13:15:0107001:2667</w:t>
      </w:r>
    </w:p>
    <w:p w:rsidR="002B06CE" w:rsidRDefault="002B06CE" w:rsidP="00E07933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Демковой Л.П.  </w:t>
      </w:r>
    </w:p>
    <w:p w:rsidR="002B06CE" w:rsidRDefault="002B06CE" w:rsidP="00E07933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кадастровые номера 13:15:0107001:2679-13:15:0107001:2685</w:t>
      </w:r>
    </w:p>
    <w:p w:rsidR="002B06CE" w:rsidRDefault="002B06CE" w:rsidP="00E07933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Лебедева Н.Н. </w:t>
      </w:r>
    </w:p>
    <w:p w:rsidR="002B06CE" w:rsidRDefault="002B06CE" w:rsidP="00E07933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кадастровые номера  13:15:0107001:2500-13:15:0107001:2522, 13:15:0107001:2705, 13:15:0107001:2704</w:t>
      </w:r>
    </w:p>
    <w:p w:rsidR="002B06CE" w:rsidRDefault="002B06CE" w:rsidP="002F4BE0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Неськиной И.В.  </w:t>
      </w:r>
    </w:p>
    <w:p w:rsidR="002B06CE" w:rsidRDefault="002B06CE" w:rsidP="002F4BE0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кадастровый номер 13:15:0107001:1539  </w:t>
      </w:r>
    </w:p>
    <w:p w:rsidR="002B06CE" w:rsidRDefault="002B06CE" w:rsidP="002F4BE0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Антошиной А.В.</w:t>
      </w:r>
    </w:p>
    <w:p w:rsidR="002B06CE" w:rsidRDefault="002B06CE" w:rsidP="002F4BE0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кадастровый номер 13:15:0107001:1393</w:t>
      </w:r>
    </w:p>
    <w:p w:rsidR="002B06CE" w:rsidRDefault="002B06CE" w:rsidP="002F4BE0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Сыркиной М.И.  </w:t>
      </w:r>
    </w:p>
    <w:p w:rsidR="002B06CE" w:rsidRDefault="002B06CE" w:rsidP="002F4BE0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кадастровый номер 13:15:0107001:2307</w:t>
      </w:r>
    </w:p>
    <w:p w:rsidR="002B06CE" w:rsidRDefault="002B06CE" w:rsidP="002F4BE0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Саункиной Н.Н. </w:t>
      </w:r>
    </w:p>
    <w:p w:rsidR="002B06CE" w:rsidRDefault="002B06CE" w:rsidP="002F4BE0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кадастровые номера  13:15:0107031:519-13:15:0107031:526, 13:15:0107001:527-13:15:0107001:532, 13:15:0107001:2798, 13:15:0107001:4</w:t>
      </w:r>
    </w:p>
    <w:p w:rsidR="002B06CE" w:rsidRDefault="002B06CE" w:rsidP="00A2643D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Ватетина Д.С. </w:t>
      </w:r>
    </w:p>
    <w:p w:rsidR="002B06CE" w:rsidRDefault="002B06CE" w:rsidP="00A2643D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кадастровый номер 13:15:0107001:2736</w:t>
      </w:r>
    </w:p>
    <w:p w:rsidR="002B06CE" w:rsidRDefault="002B06CE" w:rsidP="0025042D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Венчакова В.П. </w:t>
      </w:r>
    </w:p>
    <w:p w:rsidR="002B06CE" w:rsidRDefault="002B06CE" w:rsidP="0025042D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кадастровый номер 13:15:0107001:933</w:t>
      </w:r>
    </w:p>
    <w:p w:rsidR="002B06CE" w:rsidRDefault="002B06CE" w:rsidP="00905650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Финаева К.Н. </w:t>
      </w:r>
    </w:p>
    <w:p w:rsidR="002B06CE" w:rsidRDefault="002B06CE" w:rsidP="00905650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кадастровый номер 13:15:0000000:84</w:t>
      </w:r>
    </w:p>
    <w:p w:rsidR="002B06CE" w:rsidRDefault="002B06CE" w:rsidP="00FD6C86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Кошелевой Н.И.</w:t>
      </w:r>
    </w:p>
    <w:p w:rsidR="002B06CE" w:rsidRDefault="002B06CE" w:rsidP="00FD6C86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кадастровые номера  13:15:0107001:2240, 13:15:0107001:2241, 13:15:0107001:2242</w:t>
      </w:r>
    </w:p>
    <w:p w:rsidR="002B06CE" w:rsidRDefault="002B06CE" w:rsidP="00FD6C86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Ферстяева Д.И. </w:t>
      </w:r>
    </w:p>
    <w:p w:rsidR="002B06CE" w:rsidRDefault="002B06CE" w:rsidP="00FD6C86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кадастровый номер 13:15:0107031:518</w:t>
      </w:r>
    </w:p>
    <w:p w:rsidR="002B06CE" w:rsidRDefault="002B06CE" w:rsidP="004E192F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Подгорнова М.К. </w:t>
      </w:r>
    </w:p>
    <w:p w:rsidR="002B06CE" w:rsidRDefault="002B06CE" w:rsidP="004E192F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кадастровые номера 13:15:0107001:1941-13:15:0107001:1951, 13:15:0107001:2868-13:15:0107001:2869</w:t>
      </w:r>
    </w:p>
    <w:p w:rsidR="002B06CE" w:rsidRDefault="002B06CE" w:rsidP="004E192F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Комиссия изучила все заявления граждан о переводе земель из одной категории в другую.</w:t>
      </w:r>
    </w:p>
    <w:p w:rsidR="002B06CE" w:rsidRPr="00130840" w:rsidRDefault="002B06CE" w:rsidP="00515306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30840">
        <w:rPr>
          <w:b/>
          <w:sz w:val="28"/>
          <w:szCs w:val="28"/>
        </w:rPr>
        <w:t>Проголосовали:</w:t>
      </w:r>
    </w:p>
    <w:p w:rsidR="002B06CE" w:rsidRDefault="002B06CE" w:rsidP="00515306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«за»-0</w:t>
      </w:r>
    </w:p>
    <w:p w:rsidR="002B06CE" w:rsidRDefault="002B06CE" w:rsidP="00515306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«против»-8голосов</w:t>
      </w:r>
    </w:p>
    <w:p w:rsidR="002B06CE" w:rsidRDefault="002B06CE" w:rsidP="00515306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«воздержалось»-0</w:t>
      </w:r>
    </w:p>
    <w:p w:rsidR="002B06CE" w:rsidRPr="003A6C3C" w:rsidRDefault="002B06CE" w:rsidP="00515306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30840">
        <w:rPr>
          <w:b/>
          <w:sz w:val="28"/>
          <w:szCs w:val="28"/>
        </w:rPr>
        <w:t>Комиссия рекомендовала:</w:t>
      </w:r>
      <w:r>
        <w:rPr>
          <w:b/>
          <w:sz w:val="28"/>
          <w:szCs w:val="28"/>
        </w:rPr>
        <w:t xml:space="preserve"> </w:t>
      </w:r>
      <w:r w:rsidRPr="003A6C3C">
        <w:rPr>
          <w:sz w:val="28"/>
          <w:szCs w:val="28"/>
        </w:rPr>
        <w:t>Обосновать перевод из одной категории в другую или создать СНТ</w:t>
      </w:r>
      <w:r>
        <w:rPr>
          <w:sz w:val="28"/>
          <w:szCs w:val="28"/>
        </w:rPr>
        <w:t>(Садоводческое некоммерческое товарищество)</w:t>
      </w:r>
    </w:p>
    <w:p w:rsidR="002B06CE" w:rsidRDefault="002B06CE" w:rsidP="00171B12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Pr="003A6C3C" w:rsidRDefault="002B06CE" w:rsidP="00C15A58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A6C3C"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 xml:space="preserve"> </w:t>
      </w:r>
      <w:r w:rsidRPr="003A6C3C">
        <w:rPr>
          <w:sz w:val="28"/>
          <w:szCs w:val="28"/>
        </w:rPr>
        <w:t xml:space="preserve">В </w:t>
      </w:r>
      <w:r>
        <w:rPr>
          <w:sz w:val="28"/>
          <w:szCs w:val="28"/>
        </w:rPr>
        <w:t>комиссию поступило заявление граждан Закурдаевой Г.П. и Чаиркина В.И.</w:t>
      </w:r>
      <w:r w:rsidRPr="003A6C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переводе земельных  </w:t>
      </w:r>
      <w:r w:rsidRPr="00563BD2">
        <w:rPr>
          <w:sz w:val="28"/>
          <w:szCs w:val="28"/>
        </w:rPr>
        <w:t>участков</w:t>
      </w:r>
      <w:r w:rsidRPr="00724B3C">
        <w:rPr>
          <w:sz w:val="28"/>
          <w:szCs w:val="28"/>
        </w:rPr>
        <w:t xml:space="preserve"> </w:t>
      </w:r>
      <w:r w:rsidRPr="00563BD2">
        <w:rPr>
          <w:sz w:val="28"/>
          <w:szCs w:val="28"/>
        </w:rPr>
        <w:t>из категории «земли сельскохозяйственного назначения» в категорию «земли населенных пунктов»</w:t>
      </w:r>
      <w:r>
        <w:rPr>
          <w:sz w:val="28"/>
          <w:szCs w:val="28"/>
        </w:rPr>
        <w:t>. Комиссия рассмотрела данные заявления о переводе земельных участков с кадастровым номером</w:t>
      </w:r>
      <w:r w:rsidRPr="003A6C3C">
        <w:rPr>
          <w:sz w:val="28"/>
          <w:szCs w:val="28"/>
        </w:rPr>
        <w:t xml:space="preserve"> </w:t>
      </w:r>
      <w:r>
        <w:rPr>
          <w:sz w:val="28"/>
          <w:szCs w:val="28"/>
        </w:rPr>
        <w:t>13:15:0107001:299-</w:t>
      </w:r>
      <w:r w:rsidRPr="003A6C3C">
        <w:rPr>
          <w:sz w:val="28"/>
          <w:szCs w:val="28"/>
        </w:rPr>
        <w:t xml:space="preserve"> </w:t>
      </w:r>
      <w:r>
        <w:rPr>
          <w:sz w:val="28"/>
          <w:szCs w:val="28"/>
        </w:rPr>
        <w:t>Закурдаевой Г.П, кадастровым номером 13:15:0107001:1799-</w:t>
      </w:r>
      <w:r w:rsidRPr="003A6C3C">
        <w:rPr>
          <w:sz w:val="28"/>
          <w:szCs w:val="28"/>
        </w:rPr>
        <w:t xml:space="preserve"> </w:t>
      </w:r>
      <w:r>
        <w:rPr>
          <w:sz w:val="28"/>
          <w:szCs w:val="28"/>
        </w:rPr>
        <w:t>Чаиркин В.И. из категории «земли сельскохозяйственного назначения» в категорию «земли населенных пунктов»</w:t>
      </w:r>
    </w:p>
    <w:p w:rsidR="002B06CE" w:rsidRPr="00130840" w:rsidRDefault="002B06CE" w:rsidP="00C06241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30840">
        <w:rPr>
          <w:b/>
          <w:sz w:val="28"/>
          <w:szCs w:val="28"/>
        </w:rPr>
        <w:t>Проголосовали:</w:t>
      </w:r>
    </w:p>
    <w:p w:rsidR="002B06CE" w:rsidRDefault="002B06CE" w:rsidP="00C06241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«за»-</w:t>
      </w:r>
      <w:r w:rsidRPr="00C06241">
        <w:rPr>
          <w:sz w:val="28"/>
          <w:szCs w:val="28"/>
        </w:rPr>
        <w:t xml:space="preserve"> </w:t>
      </w:r>
      <w:r>
        <w:rPr>
          <w:sz w:val="28"/>
          <w:szCs w:val="28"/>
        </w:rPr>
        <w:t>8голосов</w:t>
      </w:r>
    </w:p>
    <w:p w:rsidR="002B06CE" w:rsidRDefault="002B06CE" w:rsidP="00C06241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«против»-0</w:t>
      </w:r>
    </w:p>
    <w:p w:rsidR="002B06CE" w:rsidRDefault="002B06CE" w:rsidP="00C06241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«воздержалось»-0</w:t>
      </w:r>
    </w:p>
    <w:p w:rsidR="002B06CE" w:rsidRDefault="002B06CE" w:rsidP="00C15A58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Комиссия считает целесообразным включить данные земельные участки в границу населенного пункта </w:t>
      </w:r>
      <w:r w:rsidRPr="00E32054">
        <w:rPr>
          <w:sz w:val="28"/>
          <w:szCs w:val="28"/>
        </w:rPr>
        <w:t>Берсеневского сельского поселения</w:t>
      </w:r>
      <w:r>
        <w:rPr>
          <w:sz w:val="28"/>
          <w:szCs w:val="28"/>
        </w:rPr>
        <w:t>.</w:t>
      </w:r>
    </w:p>
    <w:p w:rsidR="002B06CE" w:rsidRDefault="002B06CE" w:rsidP="00C15A58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Pr="00C06241" w:rsidRDefault="002B06CE" w:rsidP="00083A85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C06241">
        <w:rPr>
          <w:b/>
          <w:sz w:val="28"/>
          <w:szCs w:val="28"/>
        </w:rPr>
        <w:t>5.</w:t>
      </w:r>
      <w:r w:rsidRPr="00C06241">
        <w:rPr>
          <w:sz w:val="28"/>
          <w:szCs w:val="28"/>
        </w:rPr>
        <w:t xml:space="preserve"> </w:t>
      </w:r>
      <w:r w:rsidRPr="003A6C3C">
        <w:rPr>
          <w:sz w:val="28"/>
          <w:szCs w:val="28"/>
        </w:rPr>
        <w:t xml:space="preserve">В </w:t>
      </w:r>
      <w:r>
        <w:rPr>
          <w:sz w:val="28"/>
          <w:szCs w:val="28"/>
        </w:rPr>
        <w:t>комиссию поступило заявление от Семина А.В. о переводе земельного участка  с кадастровым номером 13:15:0107001:934 , из категории «земли сельскохозяйственного назначения» в категорию «земли населенных пунктов».</w:t>
      </w:r>
    </w:p>
    <w:p w:rsidR="002B06CE" w:rsidRDefault="002B06CE" w:rsidP="00083A85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Комиссия рассмотрела данное заявление и пришла к выводу, что земельный участок с кадастровым номером 13:15:0107001:934 в реестре отсутствует. В связи с чем рассмотрение заявления не подлежит.</w:t>
      </w:r>
    </w:p>
    <w:p w:rsidR="002B06CE" w:rsidRDefault="002B06CE" w:rsidP="00083A85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Default="002B06CE" w:rsidP="00083A85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Все заявления граждан по урегулированию земельных вопросов рассмотрены.</w:t>
      </w:r>
    </w:p>
    <w:p w:rsidR="002B06CE" w:rsidRDefault="002B06CE" w:rsidP="00083A85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Замечаний и предложений со стороны членов комиссии не поступило.</w:t>
      </w:r>
    </w:p>
    <w:p w:rsidR="002B06CE" w:rsidRDefault="002B06CE" w:rsidP="00C32D41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Default="002B06CE" w:rsidP="00C32D41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2B06CE" w:rsidRDefault="002B06CE" w:rsidP="00C32D41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2B06CE" w:rsidRDefault="002B06CE" w:rsidP="00C32D41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2B06CE" w:rsidRDefault="002B06CE" w:rsidP="00C32D41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2B06CE" w:rsidRPr="00F41C22" w:rsidRDefault="002B06CE" w:rsidP="00C32D41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2B06CE" w:rsidRDefault="002B06CE" w:rsidP="007E11BC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Default="002B06CE" w:rsidP="00083A85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Default="002B06CE" w:rsidP="00083A85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Родионова Н.Н.</w:t>
      </w:r>
    </w:p>
    <w:p w:rsidR="002B06CE" w:rsidRDefault="002B06CE" w:rsidP="00083A85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Default="002B06CE" w:rsidP="00FF42CD">
      <w:pPr>
        <w:pStyle w:val="NormalWeb"/>
        <w:shd w:val="clear" w:color="auto" w:fill="FFFFFF"/>
        <w:tabs>
          <w:tab w:val="left" w:pos="7515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Зам. председателя                                                                        Лемяскина О.А.</w:t>
      </w:r>
    </w:p>
    <w:p w:rsidR="002B06CE" w:rsidRDefault="002B06CE" w:rsidP="00083A85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Default="002B06CE" w:rsidP="00FF42CD">
      <w:pPr>
        <w:pStyle w:val="NormalWeb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Бурлакова Н.Ю.</w:t>
      </w:r>
    </w:p>
    <w:p w:rsidR="002B06CE" w:rsidRDefault="002B06CE" w:rsidP="00FF42CD">
      <w:pPr>
        <w:pStyle w:val="NormalWeb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</w:p>
    <w:p w:rsidR="002B06CE" w:rsidRDefault="002B06CE" w:rsidP="00FF42CD">
      <w:pPr>
        <w:pStyle w:val="NormalWeb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Члены комиссии</w:t>
      </w:r>
    </w:p>
    <w:p w:rsidR="002B06CE" w:rsidRDefault="002B06CE" w:rsidP="00FF42CD">
      <w:pPr>
        <w:pStyle w:val="NormalWeb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</w:p>
    <w:p w:rsidR="002B06CE" w:rsidRDefault="002B06CE" w:rsidP="00FF42CD">
      <w:pPr>
        <w:pStyle w:val="NormalWeb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  <w:t>Рожаев Е.В.</w:t>
      </w:r>
    </w:p>
    <w:p w:rsidR="002B06CE" w:rsidRDefault="002B06CE" w:rsidP="00FF42CD">
      <w:pPr>
        <w:pStyle w:val="NormalWeb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</w:p>
    <w:p w:rsidR="002B06CE" w:rsidRDefault="002B06CE" w:rsidP="00FF42CD">
      <w:pPr>
        <w:pStyle w:val="NormalWeb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  <w:t>Курмакаев Р.Ф.</w:t>
      </w:r>
    </w:p>
    <w:p w:rsidR="002B06CE" w:rsidRDefault="002B06CE" w:rsidP="00FF42CD">
      <w:pPr>
        <w:pStyle w:val="NormalWeb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</w:p>
    <w:p w:rsidR="002B06CE" w:rsidRDefault="002B06CE" w:rsidP="00FF42CD">
      <w:pPr>
        <w:pStyle w:val="NormalWeb"/>
        <w:shd w:val="clear" w:color="auto" w:fill="FFFFFF"/>
        <w:tabs>
          <w:tab w:val="left" w:pos="747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  <w:t>Сессоров А.В.</w:t>
      </w:r>
    </w:p>
    <w:p w:rsidR="002B06CE" w:rsidRPr="00166D6E" w:rsidRDefault="002B06CE" w:rsidP="00171B12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Pr="0092025B" w:rsidRDefault="002B06CE" w:rsidP="00FF42CD">
      <w:pPr>
        <w:pStyle w:val="NormalWeb"/>
        <w:shd w:val="clear" w:color="auto" w:fill="FFFFFF"/>
        <w:tabs>
          <w:tab w:val="left" w:pos="765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Негодова О.В.</w:t>
      </w:r>
    </w:p>
    <w:p w:rsidR="002B06CE" w:rsidRDefault="002B06CE" w:rsidP="00171B12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B06CE" w:rsidRDefault="002B06CE" w:rsidP="00FF42CD">
      <w:pPr>
        <w:pStyle w:val="NormalWeb"/>
        <w:shd w:val="clear" w:color="auto" w:fill="FFFFFF"/>
        <w:tabs>
          <w:tab w:val="left" w:pos="759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  <w:t>Мишкин В.В.</w:t>
      </w:r>
    </w:p>
    <w:p w:rsidR="002B06CE" w:rsidRDefault="002B06CE" w:rsidP="00171B12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Default="002B06CE" w:rsidP="00171B12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Default="002B06CE" w:rsidP="00171B12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B06CE" w:rsidRDefault="002B06CE" w:rsidP="00171B12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Pr="00171B12" w:rsidRDefault="002B06CE" w:rsidP="00171B12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B06CE" w:rsidRPr="00171B12" w:rsidRDefault="002B06CE" w:rsidP="00171B12">
      <w:pPr>
        <w:rPr>
          <w:rFonts w:ascii="Times New Roman" w:hAnsi="Times New Roman"/>
          <w:sz w:val="28"/>
          <w:szCs w:val="28"/>
        </w:rPr>
      </w:pPr>
    </w:p>
    <w:sectPr w:rsidR="002B06CE" w:rsidRPr="00171B12" w:rsidSect="00171B1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10C4"/>
    <w:rsid w:val="00042B44"/>
    <w:rsid w:val="00042FD4"/>
    <w:rsid w:val="00083A85"/>
    <w:rsid w:val="00097D76"/>
    <w:rsid w:val="000C47A5"/>
    <w:rsid w:val="00130840"/>
    <w:rsid w:val="00153AB6"/>
    <w:rsid w:val="001666FF"/>
    <w:rsid w:val="00166D6E"/>
    <w:rsid w:val="00171B12"/>
    <w:rsid w:val="00185E2B"/>
    <w:rsid w:val="001A7C0F"/>
    <w:rsid w:val="001D5C1A"/>
    <w:rsid w:val="001F67D1"/>
    <w:rsid w:val="001F7191"/>
    <w:rsid w:val="0025042D"/>
    <w:rsid w:val="00271785"/>
    <w:rsid w:val="00273E43"/>
    <w:rsid w:val="002B06CE"/>
    <w:rsid w:val="002B7F2F"/>
    <w:rsid w:val="002F4BE0"/>
    <w:rsid w:val="00375222"/>
    <w:rsid w:val="0039378C"/>
    <w:rsid w:val="003A6C3C"/>
    <w:rsid w:val="0040229D"/>
    <w:rsid w:val="004720F5"/>
    <w:rsid w:val="0047390E"/>
    <w:rsid w:val="00482154"/>
    <w:rsid w:val="004A1AD1"/>
    <w:rsid w:val="004A4E8E"/>
    <w:rsid w:val="004D4E4D"/>
    <w:rsid w:val="004E192F"/>
    <w:rsid w:val="0050299E"/>
    <w:rsid w:val="00515306"/>
    <w:rsid w:val="005262AA"/>
    <w:rsid w:val="00563BD2"/>
    <w:rsid w:val="00586B33"/>
    <w:rsid w:val="005A31B7"/>
    <w:rsid w:val="00655990"/>
    <w:rsid w:val="00672412"/>
    <w:rsid w:val="0068704A"/>
    <w:rsid w:val="006C0DD1"/>
    <w:rsid w:val="006D531A"/>
    <w:rsid w:val="006E7A4B"/>
    <w:rsid w:val="00724B3C"/>
    <w:rsid w:val="00771175"/>
    <w:rsid w:val="007B428A"/>
    <w:rsid w:val="007D17EA"/>
    <w:rsid w:val="007D6A25"/>
    <w:rsid w:val="007E11BC"/>
    <w:rsid w:val="007F6A26"/>
    <w:rsid w:val="00814ABE"/>
    <w:rsid w:val="00836E96"/>
    <w:rsid w:val="00843C9B"/>
    <w:rsid w:val="00862A51"/>
    <w:rsid w:val="00903D35"/>
    <w:rsid w:val="00905650"/>
    <w:rsid w:val="00915E2E"/>
    <w:rsid w:val="0092025B"/>
    <w:rsid w:val="009415AF"/>
    <w:rsid w:val="00994F0C"/>
    <w:rsid w:val="00A2643D"/>
    <w:rsid w:val="00AB4B90"/>
    <w:rsid w:val="00AF315C"/>
    <w:rsid w:val="00B2084C"/>
    <w:rsid w:val="00BB10C4"/>
    <w:rsid w:val="00BD2E8F"/>
    <w:rsid w:val="00BD47B6"/>
    <w:rsid w:val="00BE09DC"/>
    <w:rsid w:val="00C06241"/>
    <w:rsid w:val="00C15A58"/>
    <w:rsid w:val="00C32D41"/>
    <w:rsid w:val="00C514F2"/>
    <w:rsid w:val="00C77CCE"/>
    <w:rsid w:val="00C801EF"/>
    <w:rsid w:val="00CA4CAC"/>
    <w:rsid w:val="00CC206A"/>
    <w:rsid w:val="00CD7A83"/>
    <w:rsid w:val="00CF0F1D"/>
    <w:rsid w:val="00D20184"/>
    <w:rsid w:val="00D30693"/>
    <w:rsid w:val="00D33F7F"/>
    <w:rsid w:val="00DC0A3A"/>
    <w:rsid w:val="00E07933"/>
    <w:rsid w:val="00E26FED"/>
    <w:rsid w:val="00E32054"/>
    <w:rsid w:val="00E3581F"/>
    <w:rsid w:val="00F15C2A"/>
    <w:rsid w:val="00F41C22"/>
    <w:rsid w:val="00F666D4"/>
    <w:rsid w:val="00FC3A66"/>
    <w:rsid w:val="00FD6C86"/>
    <w:rsid w:val="00FF4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2A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171B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93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37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137</TotalTime>
  <Pages>5</Pages>
  <Words>1185</Words>
  <Characters>6757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 Bersenevka</cp:lastModifiedBy>
  <cp:revision>16</cp:revision>
  <cp:lastPrinted>2021-09-16T13:07:00Z</cp:lastPrinted>
  <dcterms:created xsi:type="dcterms:W3CDTF">2021-09-16T10:57:00Z</dcterms:created>
  <dcterms:modified xsi:type="dcterms:W3CDTF">2021-09-16T13:27:00Z</dcterms:modified>
</cp:coreProperties>
</file>