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9A" w:rsidRPr="00A26548" w:rsidRDefault="00355B9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БОЛОТНИКОВСКОГО</w:t>
      </w:r>
      <w:r w:rsidRPr="00A2654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355B9A" w:rsidRPr="00A26548" w:rsidRDefault="00355B9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  <w:r w:rsidRPr="00A26548">
        <w:rPr>
          <w:rFonts w:ascii="Times New Roman" w:hAnsi="Times New Roman"/>
          <w:b/>
          <w:sz w:val="28"/>
          <w:szCs w:val="28"/>
        </w:rPr>
        <w:br/>
        <w:t>РЕСПУБЛИКИ МОРДОВИЯ</w:t>
      </w:r>
    </w:p>
    <w:p w:rsidR="00355B9A" w:rsidRPr="00A26548" w:rsidRDefault="00355B9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55B9A" w:rsidRPr="00A26548" w:rsidRDefault="00355B9A" w:rsidP="00A26548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26548">
        <w:rPr>
          <w:rFonts w:ascii="Times New Roman" w:hAnsi="Times New Roman"/>
          <w:b/>
          <w:sz w:val="28"/>
          <w:szCs w:val="28"/>
        </w:rPr>
        <w:t>ПОСТАНОВЛЕНИЕ</w:t>
      </w:r>
    </w:p>
    <w:p w:rsidR="00355B9A" w:rsidRPr="003F76E4" w:rsidRDefault="00355B9A" w:rsidP="00A26548">
      <w:pPr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p w:rsidR="00355B9A" w:rsidRPr="00A26548" w:rsidRDefault="00355B9A" w:rsidP="00A26548">
      <w:pPr>
        <w:contextualSpacing/>
        <w:rPr>
          <w:rFonts w:ascii="Times New Roman" w:hAnsi="Times New Roman"/>
          <w:sz w:val="28"/>
          <w:szCs w:val="28"/>
        </w:rPr>
      </w:pPr>
      <w:r w:rsidRPr="00A26548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01</w:t>
      </w:r>
      <w:r w:rsidRPr="00A26548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февраля</w:t>
      </w:r>
      <w:r w:rsidRPr="00A26548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A26548">
        <w:rPr>
          <w:rFonts w:ascii="Times New Roman" w:hAnsi="Times New Roman"/>
          <w:sz w:val="28"/>
          <w:szCs w:val="28"/>
        </w:rPr>
        <w:t xml:space="preserve">г.                                                       </w:t>
      </w:r>
      <w:r w:rsidRPr="00A26548">
        <w:rPr>
          <w:rFonts w:ascii="Times New Roman" w:hAnsi="Times New Roman"/>
          <w:sz w:val="28"/>
          <w:szCs w:val="28"/>
        </w:rPr>
        <w:tab/>
      </w:r>
      <w:r w:rsidRPr="00A26548">
        <w:rPr>
          <w:rFonts w:ascii="Times New Roman" w:hAnsi="Times New Roman"/>
          <w:sz w:val="28"/>
          <w:szCs w:val="28"/>
        </w:rPr>
        <w:tab/>
      </w:r>
      <w:r w:rsidRPr="00A26548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№7</w:t>
      </w:r>
    </w:p>
    <w:p w:rsidR="00355B9A" w:rsidRPr="00A26548" w:rsidRDefault="00355B9A" w:rsidP="00A26548">
      <w:pPr>
        <w:contextualSpacing/>
        <w:rPr>
          <w:rFonts w:ascii="Times New Roman" w:hAnsi="Times New Roman"/>
          <w:sz w:val="28"/>
          <w:szCs w:val="28"/>
        </w:rPr>
      </w:pPr>
      <w:r w:rsidRPr="00A26548">
        <w:rPr>
          <w:rFonts w:ascii="Times New Roman" w:hAnsi="Times New Roman"/>
          <w:sz w:val="28"/>
          <w:szCs w:val="28"/>
        </w:rPr>
        <w:t xml:space="preserve">                                                         с.</w:t>
      </w:r>
      <w:r>
        <w:rPr>
          <w:rFonts w:ascii="Times New Roman" w:hAnsi="Times New Roman"/>
          <w:sz w:val="28"/>
          <w:szCs w:val="28"/>
        </w:rPr>
        <w:t>Болотниково</w:t>
      </w:r>
    </w:p>
    <w:p w:rsidR="00355B9A" w:rsidRPr="003F76E4" w:rsidRDefault="00355B9A" w:rsidP="00A2654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76E4">
        <w:rPr>
          <w:rFonts w:ascii="Times New Roman" w:hAnsi="Times New Roman"/>
          <w:b/>
          <w:bCs/>
          <w:sz w:val="28"/>
          <w:szCs w:val="28"/>
        </w:rPr>
        <w:t xml:space="preserve">О создании комиссии по предупреждению и ликвидации чрезвычайных ситуаций и обеспечению пожарной безопасности в </w:t>
      </w:r>
      <w:r>
        <w:rPr>
          <w:rFonts w:ascii="Times New Roman" w:hAnsi="Times New Roman"/>
          <w:b/>
          <w:bCs/>
          <w:sz w:val="28"/>
          <w:szCs w:val="28"/>
        </w:rPr>
        <w:t>Болотниковском</w:t>
      </w:r>
      <w:r w:rsidRPr="003F76E4">
        <w:rPr>
          <w:rFonts w:ascii="Times New Roman" w:hAnsi="Times New Roman"/>
          <w:b/>
          <w:bCs/>
          <w:sz w:val="28"/>
          <w:szCs w:val="28"/>
        </w:rPr>
        <w:t xml:space="preserve"> сельском поселении Лямбирского муниципального района</w:t>
      </w:r>
    </w:p>
    <w:p w:rsidR="00355B9A" w:rsidRPr="003F76E4" w:rsidRDefault="00355B9A" w:rsidP="00A26548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Arial" w:hAnsi="Arial" w:cs="Arial"/>
          <w:sz w:val="28"/>
          <w:szCs w:val="28"/>
        </w:rPr>
      </w:pPr>
    </w:p>
    <w:p w:rsidR="00355B9A" w:rsidRPr="003F76E4" w:rsidRDefault="00355B9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F76E4">
        <w:rPr>
          <w:rFonts w:ascii="Times New Roman" w:hAnsi="Times New Roman"/>
          <w:sz w:val="28"/>
          <w:szCs w:val="28"/>
        </w:rPr>
        <w:t xml:space="preserve">В целях проведения предупредительно-профилактических и спасательных мероприятий, защиты населения, жилых и хозяйственных объектов, предотвращения возникновения и ликвидации чрезвычайных ситуаций на территории </w:t>
      </w:r>
      <w:r>
        <w:rPr>
          <w:rFonts w:ascii="Times New Roman" w:hAnsi="Times New Roman"/>
          <w:sz w:val="28"/>
          <w:szCs w:val="28"/>
        </w:rPr>
        <w:t>Болотниковского</w:t>
      </w:r>
      <w:r w:rsidRPr="003F76E4">
        <w:rPr>
          <w:rFonts w:ascii="Times New Roman" w:hAnsi="Times New Roman"/>
          <w:sz w:val="28"/>
          <w:szCs w:val="28"/>
        </w:rPr>
        <w:t xml:space="preserve">  сельского поселения Лямбирского муниципального района Республики Мордовия постановляю:</w:t>
      </w:r>
    </w:p>
    <w:p w:rsidR="00355B9A" w:rsidRPr="003F76E4" w:rsidRDefault="00355B9A" w:rsidP="001F72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  </w:t>
      </w:r>
      <w:r w:rsidRPr="003F76E4">
        <w:rPr>
          <w:rFonts w:ascii="Times New Roman" w:hAnsi="Times New Roman"/>
          <w:sz w:val="28"/>
          <w:szCs w:val="28"/>
        </w:rPr>
        <w:t xml:space="preserve">1. </w:t>
      </w:r>
      <w:bookmarkEnd w:id="0"/>
      <w:r w:rsidRPr="003F76E4">
        <w:rPr>
          <w:rFonts w:ascii="Times New Roman" w:hAnsi="Times New Roman"/>
          <w:sz w:val="28"/>
          <w:szCs w:val="28"/>
        </w:rPr>
        <w:t xml:space="preserve">Создать комиссию по </w:t>
      </w:r>
      <w:bookmarkStart w:id="1" w:name="sub_4501"/>
      <w:r w:rsidRPr="003F76E4">
        <w:rPr>
          <w:rFonts w:ascii="Times New Roman" w:hAnsi="Times New Roman"/>
          <w:bCs/>
          <w:sz w:val="28"/>
          <w:szCs w:val="28"/>
        </w:rPr>
        <w:t>предупреждению и ликвидации чрезвычайных ситуаций и обеспечению пожарной безопасности</w:t>
      </w:r>
      <w:r w:rsidRPr="003F76E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F76E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Cs/>
          <w:sz w:val="28"/>
          <w:szCs w:val="28"/>
        </w:rPr>
        <w:t xml:space="preserve">Болотниковского </w:t>
      </w:r>
      <w:r w:rsidRPr="003F76E4">
        <w:rPr>
          <w:rFonts w:ascii="Times New Roman" w:hAnsi="Times New Roman"/>
          <w:bCs/>
          <w:sz w:val="28"/>
          <w:szCs w:val="28"/>
        </w:rPr>
        <w:t>сельского поселения Лямбирского муниципального района</w:t>
      </w:r>
      <w:r w:rsidRPr="003F76E4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3F76E4">
        <w:rPr>
          <w:rFonts w:ascii="Times New Roman" w:hAnsi="Times New Roman"/>
          <w:sz w:val="28"/>
          <w:szCs w:val="28"/>
        </w:rPr>
        <w:t>в следующем составе:</w:t>
      </w:r>
    </w:p>
    <w:p w:rsidR="00355B9A" w:rsidRPr="003F76E4" w:rsidRDefault="00355B9A" w:rsidP="00CE191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110"/>
        <w:gridCol w:w="7100"/>
      </w:tblGrid>
      <w:tr w:rsidR="00355B9A" w:rsidRPr="0057145E" w:rsidTr="00CE191A">
        <w:tc>
          <w:tcPr>
            <w:tcW w:w="311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Чекалдаева Е.А.</w:t>
            </w:r>
          </w:p>
        </w:tc>
        <w:tc>
          <w:tcPr>
            <w:tcW w:w="710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Глава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поселения, председатель комиссии</w:t>
            </w:r>
          </w:p>
        </w:tc>
      </w:tr>
      <w:tr w:rsidR="00355B9A" w:rsidRPr="0057145E" w:rsidTr="00CE191A">
        <w:tc>
          <w:tcPr>
            <w:tcW w:w="311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Шлукина О.А.</w:t>
            </w:r>
          </w:p>
        </w:tc>
        <w:tc>
          <w:tcPr>
            <w:tcW w:w="7100" w:type="dxa"/>
          </w:tcPr>
          <w:p w:rsidR="00355B9A" w:rsidRPr="0057145E" w:rsidRDefault="00355B9A" w:rsidP="003F76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зам. главы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поселения, зам. председателя комиссии </w:t>
            </w:r>
          </w:p>
        </w:tc>
      </w:tr>
      <w:tr w:rsidR="00355B9A" w:rsidRPr="0057145E" w:rsidTr="00CE191A">
        <w:tc>
          <w:tcPr>
            <w:tcW w:w="311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00" w:type="dxa"/>
          </w:tcPr>
          <w:p w:rsidR="00355B9A" w:rsidRPr="0057145E" w:rsidRDefault="00355B9A" w:rsidP="00CE19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Cs/>
                <w:color w:val="26282F"/>
                <w:sz w:val="28"/>
                <w:szCs w:val="28"/>
              </w:rPr>
              <w:t>Члены комиссии:</w:t>
            </w:r>
          </w:p>
        </w:tc>
      </w:tr>
      <w:tr w:rsidR="00355B9A" w:rsidRPr="0057145E" w:rsidTr="00CE191A">
        <w:tc>
          <w:tcPr>
            <w:tcW w:w="311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Самарова Н.Р.</w:t>
            </w:r>
          </w:p>
        </w:tc>
        <w:tc>
          <w:tcPr>
            <w:tcW w:w="710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депутат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  <w:tr w:rsidR="00355B9A" w:rsidRPr="0057145E" w:rsidTr="00CE191A">
        <w:tc>
          <w:tcPr>
            <w:tcW w:w="311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Шиманова Л.А.</w:t>
            </w:r>
          </w:p>
        </w:tc>
        <w:tc>
          <w:tcPr>
            <w:tcW w:w="710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депутат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  <w:tr w:rsidR="00355B9A" w:rsidRPr="0057145E" w:rsidTr="00CE191A">
        <w:tc>
          <w:tcPr>
            <w:tcW w:w="311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Семенов Е.А.</w:t>
            </w:r>
          </w:p>
        </w:tc>
        <w:tc>
          <w:tcPr>
            <w:tcW w:w="7100" w:type="dxa"/>
          </w:tcPr>
          <w:p w:rsidR="00355B9A" w:rsidRPr="0057145E" w:rsidRDefault="00355B9A" w:rsidP="006E79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145E">
              <w:rPr>
                <w:rFonts w:ascii="Times New Roman" w:hAnsi="Times New Roman"/>
                <w:sz w:val="28"/>
                <w:szCs w:val="28"/>
              </w:rPr>
              <w:t xml:space="preserve">- депутат </w:t>
            </w:r>
            <w:r>
              <w:rPr>
                <w:rFonts w:ascii="Times New Roman" w:hAnsi="Times New Roman"/>
                <w:sz w:val="28"/>
                <w:szCs w:val="28"/>
              </w:rPr>
              <w:t>Болотниковского</w:t>
            </w:r>
            <w:r w:rsidRPr="0057145E">
              <w:rPr>
                <w:rFonts w:ascii="Times New Roman" w:hAnsi="Times New Roman"/>
                <w:sz w:val="28"/>
                <w:szCs w:val="28"/>
              </w:rPr>
              <w:t xml:space="preserve"> сельского поселения (по согласованию)</w:t>
            </w:r>
          </w:p>
        </w:tc>
      </w:tr>
    </w:tbl>
    <w:p w:rsidR="00355B9A" w:rsidRDefault="00355B9A" w:rsidP="001F72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3"/>
      <w:r>
        <w:rPr>
          <w:rFonts w:ascii="Times New Roman" w:hAnsi="Times New Roman"/>
          <w:sz w:val="28"/>
          <w:szCs w:val="28"/>
        </w:rPr>
        <w:t xml:space="preserve">           </w:t>
      </w:r>
      <w:r w:rsidRPr="003F76E4">
        <w:rPr>
          <w:rFonts w:ascii="Times New Roman" w:hAnsi="Times New Roman"/>
          <w:sz w:val="28"/>
          <w:szCs w:val="28"/>
        </w:rPr>
        <w:t xml:space="preserve">2. Комиссии по </w:t>
      </w:r>
      <w:r w:rsidRPr="003F76E4">
        <w:rPr>
          <w:rFonts w:ascii="Times New Roman" w:hAnsi="Times New Roman"/>
          <w:bCs/>
          <w:sz w:val="28"/>
          <w:szCs w:val="28"/>
        </w:rPr>
        <w:t>предупреждению и ликвидации чрезвычайных ситуаций и обеспечению пожарной безопасности</w:t>
      </w:r>
      <w:r w:rsidRPr="003F76E4">
        <w:rPr>
          <w:rFonts w:ascii="Times New Roman" w:hAnsi="Times New Roman"/>
          <w:sz w:val="28"/>
          <w:szCs w:val="28"/>
        </w:rPr>
        <w:t xml:space="preserve">, в зависимости от складывающейся обстановки, оперативно принимать необходимые меры для предотвращения </w:t>
      </w:r>
      <w:bookmarkStart w:id="3" w:name="sub_4"/>
      <w:bookmarkEnd w:id="2"/>
      <w:r w:rsidRPr="003F76E4">
        <w:rPr>
          <w:rFonts w:ascii="Times New Roman" w:hAnsi="Times New Roman"/>
          <w:sz w:val="28"/>
          <w:szCs w:val="28"/>
        </w:rPr>
        <w:t xml:space="preserve">возникновения и ликвидации чрезвычайных ситуаций на территории </w:t>
      </w:r>
      <w:r>
        <w:rPr>
          <w:rFonts w:ascii="Times New Roman" w:hAnsi="Times New Roman"/>
          <w:sz w:val="28"/>
          <w:szCs w:val="28"/>
        </w:rPr>
        <w:t>Болотниковского</w:t>
      </w:r>
      <w:r w:rsidRPr="003F76E4">
        <w:rPr>
          <w:rFonts w:ascii="Times New Roman" w:hAnsi="Times New Roman"/>
          <w:sz w:val="28"/>
          <w:szCs w:val="28"/>
        </w:rPr>
        <w:t xml:space="preserve">  сельского поселения Лямбирского муниципального района Республики Мордовия.</w:t>
      </w:r>
    </w:p>
    <w:p w:rsidR="00355B9A" w:rsidRPr="001F722D" w:rsidRDefault="00355B9A" w:rsidP="001F722D">
      <w:pPr>
        <w:autoSpaceDE w:val="0"/>
        <w:autoSpaceDN w:val="0"/>
        <w:adjustRightInd w:val="0"/>
        <w:spacing w:before="108" w:after="108" w:line="240" w:lineRule="auto"/>
        <w:contextualSpacing/>
        <w:jc w:val="both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 Признать утратившим силу постановление Болотниковского сельского поселения Лямбирского муниципального района от 15.01.2021г. №3/2 «</w:t>
      </w:r>
      <w:r w:rsidRPr="001F722D">
        <w:rPr>
          <w:rFonts w:ascii="Times New Roman" w:hAnsi="Times New Roman"/>
          <w:bCs/>
          <w:sz w:val="28"/>
          <w:szCs w:val="28"/>
        </w:rPr>
        <w:t>О создании комиссии по предупреждению и ликвидации чрезвычайных ситуаций и обеспечению пожарной безопасности в Болотниковском сельском поселении Лямбирского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</w:p>
    <w:p w:rsidR="00355B9A" w:rsidRPr="003F76E4" w:rsidRDefault="00355B9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F76E4">
        <w:rPr>
          <w:rFonts w:ascii="Times New Roman" w:hAnsi="Times New Roman"/>
          <w:sz w:val="28"/>
          <w:szCs w:val="28"/>
        </w:rPr>
        <w:t>3. Контроль за выполнением настоящего постановления оставляю за собой.</w:t>
      </w:r>
    </w:p>
    <w:bookmarkEnd w:id="3"/>
    <w:p w:rsidR="00355B9A" w:rsidRPr="003F76E4" w:rsidRDefault="00355B9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355B9A" w:rsidRPr="0057145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5B9A" w:rsidRDefault="00355B9A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Болотниковского</w:t>
            </w:r>
          </w:p>
          <w:p w:rsidR="00355B9A" w:rsidRPr="0057145E" w:rsidRDefault="00355B9A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5B9A" w:rsidRPr="0057145E" w:rsidRDefault="00355B9A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145E">
              <w:rPr>
                <w:rFonts w:ascii="Times New Roman" w:hAnsi="Times New Roman"/>
                <w:b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Е.А. Чекалдаева</w:t>
            </w:r>
          </w:p>
        </w:tc>
      </w:tr>
    </w:tbl>
    <w:p w:rsidR="00355B9A" w:rsidRDefault="00355B9A" w:rsidP="003F76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55B9A" w:rsidSect="003F76E4">
      <w:pgSz w:w="11900" w:h="16800"/>
      <w:pgMar w:top="709" w:right="800" w:bottom="426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A"/>
    <w:rsid w:val="00013961"/>
    <w:rsid w:val="00115279"/>
    <w:rsid w:val="00196B7C"/>
    <w:rsid w:val="001C539F"/>
    <w:rsid w:val="001F6D98"/>
    <w:rsid w:val="001F722D"/>
    <w:rsid w:val="00204169"/>
    <w:rsid w:val="0024369A"/>
    <w:rsid w:val="0025717D"/>
    <w:rsid w:val="00270560"/>
    <w:rsid w:val="00282FBF"/>
    <w:rsid w:val="003407C1"/>
    <w:rsid w:val="00355B9A"/>
    <w:rsid w:val="00366ADC"/>
    <w:rsid w:val="00371D9E"/>
    <w:rsid w:val="00390280"/>
    <w:rsid w:val="003C2934"/>
    <w:rsid w:val="003F2213"/>
    <w:rsid w:val="003F76E4"/>
    <w:rsid w:val="004578EB"/>
    <w:rsid w:val="004F0664"/>
    <w:rsid w:val="004F6A3C"/>
    <w:rsid w:val="005109B4"/>
    <w:rsid w:val="00512C4D"/>
    <w:rsid w:val="00533518"/>
    <w:rsid w:val="005362DF"/>
    <w:rsid w:val="005448F2"/>
    <w:rsid w:val="0057145E"/>
    <w:rsid w:val="005B6C99"/>
    <w:rsid w:val="006A5DB5"/>
    <w:rsid w:val="006E1F4B"/>
    <w:rsid w:val="006E797A"/>
    <w:rsid w:val="0078497E"/>
    <w:rsid w:val="00821D02"/>
    <w:rsid w:val="008560C2"/>
    <w:rsid w:val="00883841"/>
    <w:rsid w:val="008D4468"/>
    <w:rsid w:val="008E229B"/>
    <w:rsid w:val="009219A4"/>
    <w:rsid w:val="009D3DD2"/>
    <w:rsid w:val="00A26548"/>
    <w:rsid w:val="00A31E84"/>
    <w:rsid w:val="00A7128F"/>
    <w:rsid w:val="00AA17FA"/>
    <w:rsid w:val="00B46C15"/>
    <w:rsid w:val="00B957F3"/>
    <w:rsid w:val="00C77C62"/>
    <w:rsid w:val="00CE191A"/>
    <w:rsid w:val="00D47C2E"/>
    <w:rsid w:val="00D50AD2"/>
    <w:rsid w:val="00D518FA"/>
    <w:rsid w:val="00D62369"/>
    <w:rsid w:val="00DC087A"/>
    <w:rsid w:val="00DE5FA8"/>
    <w:rsid w:val="00EA4468"/>
    <w:rsid w:val="00EB0237"/>
    <w:rsid w:val="00EB2C47"/>
    <w:rsid w:val="00FD0ABF"/>
    <w:rsid w:val="00FE4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17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18F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18FA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Цветовое выделение"/>
    <w:uiPriority w:val="99"/>
    <w:rsid w:val="00D518FA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D518FA"/>
    <w:rPr>
      <w:rFonts w:cs="Times New Roman"/>
      <w:bCs/>
      <w:color w:val="106BBE"/>
      <w:szCs w:val="26"/>
    </w:rPr>
  </w:style>
  <w:style w:type="paragraph" w:customStyle="1" w:styleId="a1">
    <w:name w:val="Нормальный (таблица)"/>
    <w:basedOn w:val="Normal"/>
    <w:next w:val="Normal"/>
    <w:uiPriority w:val="99"/>
    <w:rsid w:val="00D518F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D518F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53351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24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344</Words>
  <Characters>1961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</dc:title>
  <dc:subject/>
  <dc:creator>home</dc:creator>
  <cp:keywords/>
  <dc:description/>
  <cp:lastModifiedBy>Боладм-1</cp:lastModifiedBy>
  <cp:revision>5</cp:revision>
  <cp:lastPrinted>2021-04-21T08:14:00Z</cp:lastPrinted>
  <dcterms:created xsi:type="dcterms:W3CDTF">2021-04-21T08:15:00Z</dcterms:created>
  <dcterms:modified xsi:type="dcterms:W3CDTF">2022-02-07T09:50:00Z</dcterms:modified>
</cp:coreProperties>
</file>