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6FBB" w:rsidRPr="002819E6" w:rsidRDefault="00E96FBB" w:rsidP="00254B8C">
      <w:pPr>
        <w:jc w:val="center"/>
        <w:rPr>
          <w:b/>
          <w:szCs w:val="28"/>
        </w:rPr>
      </w:pPr>
      <w:r w:rsidRPr="002819E6">
        <w:rPr>
          <w:b/>
          <w:szCs w:val="28"/>
        </w:rPr>
        <w:t>Республика Мордовия</w:t>
      </w:r>
    </w:p>
    <w:p w:rsidR="00E96FBB" w:rsidRPr="002819E6" w:rsidRDefault="00E96FBB" w:rsidP="00254B8C">
      <w:pPr>
        <w:jc w:val="center"/>
        <w:rPr>
          <w:b/>
          <w:szCs w:val="28"/>
        </w:rPr>
      </w:pPr>
      <w:r w:rsidRPr="002819E6">
        <w:rPr>
          <w:b/>
          <w:szCs w:val="28"/>
        </w:rPr>
        <w:t>Лямбирского муниципального района</w:t>
      </w:r>
    </w:p>
    <w:p w:rsidR="00E96FBB" w:rsidRDefault="00E96FBB" w:rsidP="00254B8C">
      <w:pPr>
        <w:jc w:val="center"/>
        <w:rPr>
          <w:szCs w:val="28"/>
        </w:rPr>
      </w:pPr>
      <w:r w:rsidRPr="002819E6">
        <w:rPr>
          <w:b/>
          <w:szCs w:val="28"/>
        </w:rPr>
        <w:t>Администрация Болотниковского сельского поселения</w:t>
      </w:r>
    </w:p>
    <w:p w:rsidR="00E96FBB" w:rsidRDefault="00E96FBB" w:rsidP="00254B8C">
      <w:pPr>
        <w:rPr>
          <w:b/>
          <w:szCs w:val="28"/>
        </w:rPr>
      </w:pPr>
    </w:p>
    <w:p w:rsidR="00E96FBB" w:rsidRPr="003F0F23" w:rsidRDefault="00E96FBB" w:rsidP="00254B8C">
      <w:pPr>
        <w:jc w:val="center"/>
        <w:rPr>
          <w:b/>
          <w:szCs w:val="28"/>
        </w:rPr>
      </w:pPr>
      <w:r w:rsidRPr="00F84142">
        <w:rPr>
          <w:b/>
          <w:sz w:val="32"/>
          <w:szCs w:val="32"/>
        </w:rPr>
        <w:t>П О С Т А Н О В Л Е Н И Е</w:t>
      </w:r>
    </w:p>
    <w:p w:rsidR="00E96FBB" w:rsidRPr="00F329A4" w:rsidRDefault="00E96FBB" w:rsidP="00254B8C">
      <w:pPr>
        <w:ind w:right="-143"/>
        <w:rPr>
          <w:szCs w:val="28"/>
          <w:u w:val="single"/>
        </w:rPr>
      </w:pPr>
      <w:r w:rsidRPr="00F84142">
        <w:rPr>
          <w:szCs w:val="28"/>
        </w:rPr>
        <w:t xml:space="preserve">  </w:t>
      </w:r>
      <w:r>
        <w:rPr>
          <w:szCs w:val="28"/>
        </w:rPr>
        <w:t xml:space="preserve">от </w:t>
      </w:r>
      <w:r w:rsidRPr="00F84142">
        <w:rPr>
          <w:szCs w:val="28"/>
        </w:rPr>
        <w:t>«</w:t>
      </w:r>
      <w:r>
        <w:rPr>
          <w:szCs w:val="28"/>
        </w:rPr>
        <w:t>16</w:t>
      </w:r>
      <w:r w:rsidRPr="00F84142">
        <w:rPr>
          <w:szCs w:val="28"/>
        </w:rPr>
        <w:t xml:space="preserve">» </w:t>
      </w:r>
      <w:r>
        <w:rPr>
          <w:szCs w:val="28"/>
        </w:rPr>
        <w:t>сентября</w:t>
      </w:r>
      <w:r w:rsidRPr="00F84142">
        <w:rPr>
          <w:szCs w:val="28"/>
        </w:rPr>
        <w:t xml:space="preserve">  20</w:t>
      </w:r>
      <w:r>
        <w:rPr>
          <w:szCs w:val="28"/>
        </w:rPr>
        <w:t>22</w:t>
      </w:r>
      <w:r w:rsidRPr="00F84142">
        <w:rPr>
          <w:szCs w:val="28"/>
        </w:rPr>
        <w:t xml:space="preserve">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</w:t>
      </w:r>
      <w:r>
        <w:rPr>
          <w:szCs w:val="28"/>
        </w:rPr>
        <w:tab/>
      </w:r>
      <w:r w:rsidRPr="00F84142">
        <w:rPr>
          <w:szCs w:val="28"/>
        </w:rPr>
        <w:t xml:space="preserve">                           </w:t>
      </w:r>
      <w:r>
        <w:rPr>
          <w:szCs w:val="28"/>
        </w:rPr>
        <w:t xml:space="preserve">                </w:t>
      </w:r>
      <w:r w:rsidRPr="00F84142">
        <w:rPr>
          <w:szCs w:val="28"/>
        </w:rPr>
        <w:t xml:space="preserve"> №</w:t>
      </w:r>
      <w:r>
        <w:rPr>
          <w:szCs w:val="28"/>
        </w:rPr>
        <w:t>53</w:t>
      </w:r>
    </w:p>
    <w:p w:rsidR="00E96FBB" w:rsidRPr="00F84142" w:rsidRDefault="00E96FBB" w:rsidP="00254B8C">
      <w:pPr>
        <w:jc w:val="center"/>
        <w:rPr>
          <w:sz w:val="24"/>
          <w:szCs w:val="24"/>
        </w:rPr>
      </w:pPr>
      <w:r>
        <w:rPr>
          <w:sz w:val="24"/>
          <w:szCs w:val="24"/>
        </w:rPr>
        <w:t>с. Болотниково</w:t>
      </w:r>
      <w:r w:rsidRPr="00F84142">
        <w:rPr>
          <w:sz w:val="24"/>
          <w:szCs w:val="24"/>
        </w:rPr>
        <w:t xml:space="preserve">  </w:t>
      </w:r>
    </w:p>
    <w:p w:rsidR="00E96FBB" w:rsidRDefault="00E96FBB" w:rsidP="00254B8C">
      <w:pPr>
        <w:tabs>
          <w:tab w:val="left" w:pos="4140"/>
        </w:tabs>
        <w:rPr>
          <w:sz w:val="24"/>
        </w:rPr>
      </w:pPr>
      <w:r>
        <w:rPr>
          <w:sz w:val="24"/>
        </w:rPr>
        <w:tab/>
      </w:r>
    </w:p>
    <w:p w:rsidR="00E96FBB" w:rsidRDefault="00E96FBB" w:rsidP="008B095A">
      <w:pPr>
        <w:shd w:val="clear" w:color="auto" w:fill="FFFFFF"/>
        <w:suppressAutoHyphens/>
        <w:ind w:right="-1"/>
        <w:jc w:val="center"/>
        <w:rPr>
          <w:b/>
          <w:iCs/>
          <w:szCs w:val="28"/>
          <w:lang w:eastAsia="ar-SA"/>
        </w:rPr>
      </w:pPr>
      <w:r>
        <w:rPr>
          <w:b/>
          <w:iCs/>
          <w:szCs w:val="28"/>
          <w:lang w:eastAsia="ar-SA"/>
        </w:rPr>
        <w:t>О признании утратившим силу Постановление Болотниковского сельского поселения Лямбирского муниципального района от 12.09.2022г. №52 «Об установлении особого противопожарного режима на территории Болотниковского сельского поселения Лямбирского муниципального района»</w:t>
      </w:r>
    </w:p>
    <w:p w:rsidR="00E96FBB" w:rsidRDefault="00E96FBB" w:rsidP="00254B8C">
      <w:pPr>
        <w:shd w:val="clear" w:color="auto" w:fill="FFFFFF"/>
        <w:suppressAutoHyphens/>
        <w:ind w:right="-1"/>
        <w:jc w:val="both"/>
        <w:rPr>
          <w:szCs w:val="28"/>
          <w:lang w:eastAsia="ar-SA"/>
        </w:rPr>
      </w:pPr>
    </w:p>
    <w:p w:rsidR="00E96FBB" w:rsidRDefault="00E96FBB" w:rsidP="00254B8C">
      <w:pPr>
        <w:suppressAutoHyphens/>
        <w:jc w:val="both"/>
        <w:rPr>
          <w:szCs w:val="28"/>
          <w:lang w:eastAsia="ar-SA"/>
        </w:rPr>
      </w:pPr>
      <w:r>
        <w:rPr>
          <w:szCs w:val="28"/>
          <w:lang w:eastAsia="ar-SA"/>
        </w:rPr>
        <w:t xml:space="preserve">          В связи со снижением пожарной опасности и установлении по данным Мордовского ЦГМС – филиала ФГБУ «Верхнее-Волжское УГМС» 1-го класса пожарной опасности, в соответствии с Федерального закона  от 21.12.2004 г. №69 -ФЗ «О пожарной безопасности», руководствуясь  статьями 30,31 Устава Болотниковского сельского поселения, п о с т а н о в л я е т:</w:t>
      </w:r>
    </w:p>
    <w:p w:rsidR="00E96FBB" w:rsidRPr="008B095A" w:rsidRDefault="00E96FBB" w:rsidP="008B095A">
      <w:pPr>
        <w:shd w:val="clear" w:color="auto" w:fill="FFFFFF"/>
        <w:suppressAutoHyphens/>
        <w:ind w:right="-1"/>
        <w:jc w:val="both"/>
        <w:rPr>
          <w:iCs/>
          <w:szCs w:val="28"/>
          <w:lang w:eastAsia="ar-SA"/>
        </w:rPr>
      </w:pPr>
      <w:r>
        <w:rPr>
          <w:szCs w:val="28"/>
          <w:lang w:eastAsia="ar-SA"/>
        </w:rPr>
        <w:t xml:space="preserve">            1. Признать </w:t>
      </w:r>
      <w:r w:rsidRPr="008B095A">
        <w:rPr>
          <w:iCs/>
          <w:szCs w:val="28"/>
          <w:lang w:eastAsia="ar-SA"/>
        </w:rPr>
        <w:t xml:space="preserve">утратившим силу </w:t>
      </w:r>
      <w:r>
        <w:rPr>
          <w:iCs/>
          <w:szCs w:val="28"/>
          <w:lang w:eastAsia="ar-SA"/>
        </w:rPr>
        <w:t>п</w:t>
      </w:r>
      <w:r w:rsidRPr="008B095A">
        <w:rPr>
          <w:iCs/>
          <w:szCs w:val="28"/>
          <w:lang w:eastAsia="ar-SA"/>
        </w:rPr>
        <w:t>остановление Болотниковского сельского поселения Лямбирского муниципального района от 12.09.2022г. №52 «Об установлении особого противопожарного режима на территории Болотниковского сельского поселения Лямбирского муниципального района»</w:t>
      </w:r>
      <w:r>
        <w:rPr>
          <w:iCs/>
          <w:szCs w:val="28"/>
          <w:lang w:eastAsia="ar-SA"/>
        </w:rPr>
        <w:t xml:space="preserve"> с 20.09.2022г.</w:t>
      </w:r>
    </w:p>
    <w:p w:rsidR="00E96FBB" w:rsidRDefault="00E96FBB" w:rsidP="005E1008">
      <w:pPr>
        <w:jc w:val="both"/>
        <w:rPr>
          <w:szCs w:val="28"/>
          <w:lang w:eastAsia="ar-SA"/>
        </w:rPr>
      </w:pPr>
      <w:r>
        <w:rPr>
          <w:szCs w:val="28"/>
          <w:lang w:eastAsia="ar-SA"/>
        </w:rPr>
        <w:t xml:space="preserve">            2. Настоящее постановление подлежит размещению на официальном сайте Болотниковского сельского поселения Лямбирского муниципального района.</w:t>
      </w:r>
    </w:p>
    <w:p w:rsidR="00E96FBB" w:rsidRPr="00F84142" w:rsidRDefault="00E96FBB" w:rsidP="00254B8C">
      <w:pPr>
        <w:suppressAutoHyphens/>
        <w:jc w:val="both"/>
        <w:rPr>
          <w:szCs w:val="28"/>
          <w:lang w:eastAsia="ar-SA"/>
        </w:rPr>
      </w:pPr>
    </w:p>
    <w:p w:rsidR="00E96FBB" w:rsidRDefault="00E96FBB" w:rsidP="004344CB">
      <w:pPr>
        <w:rPr>
          <w:b/>
          <w:szCs w:val="28"/>
          <w:lang w:eastAsia="ar-SA"/>
        </w:rPr>
      </w:pPr>
      <w:r w:rsidRPr="00770B84">
        <w:rPr>
          <w:b/>
          <w:szCs w:val="28"/>
          <w:lang w:eastAsia="ar-SA"/>
        </w:rPr>
        <w:t xml:space="preserve">Глава </w:t>
      </w:r>
      <w:r>
        <w:rPr>
          <w:b/>
          <w:szCs w:val="28"/>
          <w:lang w:eastAsia="ar-SA"/>
        </w:rPr>
        <w:t xml:space="preserve">Болотниковского </w:t>
      </w:r>
    </w:p>
    <w:p w:rsidR="00E96FBB" w:rsidRPr="00F7707B" w:rsidRDefault="00E96FBB" w:rsidP="004344CB">
      <w:r>
        <w:rPr>
          <w:b/>
          <w:szCs w:val="28"/>
          <w:lang w:eastAsia="ar-SA"/>
        </w:rPr>
        <w:t>сельского поселения:</w:t>
      </w:r>
      <w:r w:rsidRPr="00770B84">
        <w:rPr>
          <w:b/>
          <w:szCs w:val="28"/>
          <w:lang w:eastAsia="ar-SA"/>
        </w:rPr>
        <w:t xml:space="preserve">        </w:t>
      </w:r>
      <w:r>
        <w:rPr>
          <w:b/>
          <w:szCs w:val="28"/>
          <w:lang w:eastAsia="ar-SA"/>
        </w:rPr>
        <w:t xml:space="preserve">  </w:t>
      </w:r>
      <w:r w:rsidRPr="00770B84">
        <w:rPr>
          <w:b/>
          <w:szCs w:val="28"/>
          <w:lang w:eastAsia="ar-SA"/>
        </w:rPr>
        <w:t xml:space="preserve">      </w:t>
      </w:r>
      <w:r>
        <w:rPr>
          <w:b/>
          <w:szCs w:val="28"/>
          <w:lang w:eastAsia="ar-SA"/>
        </w:rPr>
        <w:t xml:space="preserve">                                                          Е.А.Чекалдаева</w:t>
      </w:r>
    </w:p>
    <w:p w:rsidR="00E96FBB" w:rsidRDefault="00E96FBB" w:rsidP="00254B8C">
      <w:pPr>
        <w:jc w:val="center"/>
        <w:rPr>
          <w:b/>
          <w:szCs w:val="28"/>
        </w:rPr>
      </w:pPr>
      <w:r>
        <w:rPr>
          <w:b/>
          <w:szCs w:val="28"/>
        </w:rPr>
        <w:t xml:space="preserve"> </w:t>
      </w:r>
    </w:p>
    <w:p w:rsidR="00E96FBB" w:rsidRDefault="00E96FBB" w:rsidP="00254B8C">
      <w:pPr>
        <w:jc w:val="center"/>
        <w:rPr>
          <w:b/>
          <w:szCs w:val="28"/>
        </w:rPr>
      </w:pPr>
    </w:p>
    <w:p w:rsidR="00E96FBB" w:rsidRDefault="00E96FBB" w:rsidP="00254B8C">
      <w:pPr>
        <w:jc w:val="center"/>
        <w:rPr>
          <w:b/>
          <w:szCs w:val="28"/>
        </w:rPr>
      </w:pPr>
    </w:p>
    <w:p w:rsidR="00E96FBB" w:rsidRDefault="00E96FBB" w:rsidP="00254B8C">
      <w:pPr>
        <w:jc w:val="center"/>
        <w:rPr>
          <w:b/>
          <w:szCs w:val="28"/>
        </w:rPr>
      </w:pPr>
    </w:p>
    <w:p w:rsidR="00E96FBB" w:rsidRDefault="00E96FBB" w:rsidP="00254B8C">
      <w:pPr>
        <w:jc w:val="center"/>
        <w:rPr>
          <w:b/>
          <w:szCs w:val="28"/>
        </w:rPr>
      </w:pPr>
    </w:p>
    <w:p w:rsidR="00E96FBB" w:rsidRDefault="00E96FBB" w:rsidP="00254B8C">
      <w:pPr>
        <w:jc w:val="center"/>
        <w:rPr>
          <w:b/>
          <w:szCs w:val="28"/>
        </w:rPr>
      </w:pPr>
    </w:p>
    <w:p w:rsidR="00E96FBB" w:rsidRDefault="00E96FBB" w:rsidP="00254B8C">
      <w:pPr>
        <w:jc w:val="center"/>
        <w:rPr>
          <w:b/>
          <w:szCs w:val="28"/>
        </w:rPr>
      </w:pPr>
    </w:p>
    <w:p w:rsidR="00E96FBB" w:rsidRDefault="00E96FBB" w:rsidP="00254B8C">
      <w:pPr>
        <w:jc w:val="center"/>
        <w:rPr>
          <w:b/>
          <w:szCs w:val="28"/>
        </w:rPr>
      </w:pPr>
    </w:p>
    <w:p w:rsidR="00E96FBB" w:rsidRDefault="00E96FBB" w:rsidP="00254B8C">
      <w:pPr>
        <w:jc w:val="center"/>
        <w:rPr>
          <w:b/>
          <w:szCs w:val="28"/>
        </w:rPr>
      </w:pPr>
    </w:p>
    <w:p w:rsidR="00E96FBB" w:rsidRDefault="00E96FBB" w:rsidP="00254B8C">
      <w:pPr>
        <w:jc w:val="center"/>
        <w:rPr>
          <w:b/>
          <w:szCs w:val="28"/>
        </w:rPr>
      </w:pPr>
    </w:p>
    <w:p w:rsidR="00E96FBB" w:rsidRDefault="00E96FBB" w:rsidP="00254B8C">
      <w:pPr>
        <w:jc w:val="center"/>
        <w:rPr>
          <w:b/>
          <w:szCs w:val="28"/>
        </w:rPr>
      </w:pPr>
    </w:p>
    <w:sectPr w:rsidR="00E96FBB" w:rsidSect="004344CB">
      <w:pgSz w:w="11906" w:h="16838"/>
      <w:pgMar w:top="1134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54B8C"/>
    <w:rsid w:val="00030D9A"/>
    <w:rsid w:val="000D31CB"/>
    <w:rsid w:val="000E1001"/>
    <w:rsid w:val="00135019"/>
    <w:rsid w:val="00155FE4"/>
    <w:rsid w:val="00176CF0"/>
    <w:rsid w:val="001B2AF1"/>
    <w:rsid w:val="001B51E9"/>
    <w:rsid w:val="001C68B6"/>
    <w:rsid w:val="00201634"/>
    <w:rsid w:val="002160E9"/>
    <w:rsid w:val="00254B8C"/>
    <w:rsid w:val="002819E6"/>
    <w:rsid w:val="003D35DC"/>
    <w:rsid w:val="003F0F23"/>
    <w:rsid w:val="00415762"/>
    <w:rsid w:val="004179B4"/>
    <w:rsid w:val="004344CB"/>
    <w:rsid w:val="004451A3"/>
    <w:rsid w:val="004A2059"/>
    <w:rsid w:val="00592E7C"/>
    <w:rsid w:val="005D628D"/>
    <w:rsid w:val="005E1008"/>
    <w:rsid w:val="00692641"/>
    <w:rsid w:val="006D0FE0"/>
    <w:rsid w:val="006D109A"/>
    <w:rsid w:val="006F6EB8"/>
    <w:rsid w:val="00770B84"/>
    <w:rsid w:val="007C3106"/>
    <w:rsid w:val="00892445"/>
    <w:rsid w:val="008A4CA0"/>
    <w:rsid w:val="008B095A"/>
    <w:rsid w:val="008C00DC"/>
    <w:rsid w:val="008F5D8E"/>
    <w:rsid w:val="00974989"/>
    <w:rsid w:val="009B2B71"/>
    <w:rsid w:val="00A15749"/>
    <w:rsid w:val="00A32841"/>
    <w:rsid w:val="00A348DA"/>
    <w:rsid w:val="00A44522"/>
    <w:rsid w:val="00A60616"/>
    <w:rsid w:val="00A727A8"/>
    <w:rsid w:val="00A84CE4"/>
    <w:rsid w:val="00AB7C20"/>
    <w:rsid w:val="00B004C9"/>
    <w:rsid w:val="00B62DDC"/>
    <w:rsid w:val="00B85228"/>
    <w:rsid w:val="00BA4233"/>
    <w:rsid w:val="00BB4A6D"/>
    <w:rsid w:val="00BF5948"/>
    <w:rsid w:val="00C26649"/>
    <w:rsid w:val="00CD21DE"/>
    <w:rsid w:val="00D13CFA"/>
    <w:rsid w:val="00D6533D"/>
    <w:rsid w:val="00D731D0"/>
    <w:rsid w:val="00E37CB7"/>
    <w:rsid w:val="00E84DCE"/>
    <w:rsid w:val="00E96FBB"/>
    <w:rsid w:val="00EF2F08"/>
    <w:rsid w:val="00F01366"/>
    <w:rsid w:val="00F25653"/>
    <w:rsid w:val="00F329A4"/>
    <w:rsid w:val="00F43917"/>
    <w:rsid w:val="00F7707B"/>
    <w:rsid w:val="00F8055F"/>
    <w:rsid w:val="00F841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4B8C"/>
    <w:rPr>
      <w:rFonts w:ascii="Times New Roman" w:eastAsia="Times New Roman" w:hAnsi="Times New Roman"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6F6EB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F6EB8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593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210</TotalTime>
  <Pages>1</Pages>
  <Words>217</Words>
  <Characters>1241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Боладм-1</cp:lastModifiedBy>
  <cp:revision>30</cp:revision>
  <cp:lastPrinted>2022-09-06T06:17:00Z</cp:lastPrinted>
  <dcterms:created xsi:type="dcterms:W3CDTF">2017-06-13T13:18:00Z</dcterms:created>
  <dcterms:modified xsi:type="dcterms:W3CDTF">2022-09-20T13:24:00Z</dcterms:modified>
</cp:coreProperties>
</file>