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C59" w:rsidRDefault="00886C59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БОЛОТНИКОВСКОГО СЕЛЬСКОГО ПОСЕЛЕНИЯ </w:t>
      </w:r>
    </w:p>
    <w:p w:rsidR="00886C59" w:rsidRPr="009D34C4" w:rsidRDefault="00886C59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886C59" w:rsidRPr="00034282" w:rsidRDefault="00886C59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886C59" w:rsidRDefault="00886C59" w:rsidP="00E153B5">
      <w:pPr>
        <w:spacing w:line="360" w:lineRule="auto"/>
        <w:jc w:val="center"/>
        <w:rPr>
          <w:b/>
          <w:sz w:val="40"/>
          <w:szCs w:val="40"/>
        </w:rPr>
      </w:pPr>
    </w:p>
    <w:p w:rsidR="00886C59" w:rsidRPr="00B252A4" w:rsidRDefault="00886C59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886C59" w:rsidRPr="002057C9" w:rsidRDefault="00886C59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«27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№12/1</w:t>
      </w:r>
    </w:p>
    <w:p w:rsidR="00886C59" w:rsidRDefault="00886C59" w:rsidP="00E153B5">
      <w:pPr>
        <w:spacing w:line="360" w:lineRule="auto"/>
        <w:jc w:val="center"/>
        <w:rPr>
          <w:sz w:val="28"/>
          <w:szCs w:val="28"/>
        </w:rPr>
      </w:pPr>
    </w:p>
    <w:p w:rsidR="00886C59" w:rsidRDefault="00886C59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>
        <w:rPr>
          <w:sz w:val="20"/>
          <w:szCs w:val="20"/>
        </w:rPr>
        <w:t xml:space="preserve"> Болотниково</w:t>
      </w:r>
    </w:p>
    <w:p w:rsidR="00886C59" w:rsidRPr="009D34C4" w:rsidRDefault="00886C59" w:rsidP="00E153B5">
      <w:pPr>
        <w:jc w:val="center"/>
        <w:rPr>
          <w:sz w:val="20"/>
          <w:szCs w:val="20"/>
        </w:rPr>
      </w:pPr>
    </w:p>
    <w:p w:rsidR="00886C59" w:rsidRDefault="00886C59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Болотниковского сельского поселения  Лямбирского муниципального района 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2020 года</w:t>
      </w:r>
    </w:p>
    <w:p w:rsidR="00886C59" w:rsidRDefault="00886C59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886C59" w:rsidRDefault="00886C59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886C59" w:rsidRPr="001063FB" w:rsidRDefault="00886C59" w:rsidP="00E153B5">
      <w:pPr>
        <w:pStyle w:val="Title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224490">
        <w:rPr>
          <w:b w:val="0"/>
          <w:szCs w:val="28"/>
          <w:highlight w:val="yellow"/>
          <w:shd w:val="clear" w:color="auto" w:fill="FFFFFF"/>
        </w:rPr>
        <w:t>решением Совета депутатов Болотниковского сельского поселения Лямбирского муниципального района от</w:t>
      </w:r>
      <w:r w:rsidRPr="00224490">
        <w:rPr>
          <w:b w:val="0"/>
          <w:szCs w:val="28"/>
          <w:shd w:val="clear" w:color="auto" w:fill="FFFFFF"/>
        </w:rPr>
        <w:t xml:space="preserve"> 25.02.2016г. №17/3 «</w:t>
      </w:r>
      <w:r w:rsidRPr="00224490">
        <w:rPr>
          <w:b w:val="0"/>
          <w:szCs w:val="28"/>
          <w:highlight w:val="yellow"/>
          <w:shd w:val="clear" w:color="auto" w:fill="FFFFFF"/>
        </w:rPr>
        <w:t xml:space="preserve">Об утверждении Положения о бюджетном процессе в </w:t>
      </w:r>
      <w:r>
        <w:rPr>
          <w:b w:val="0"/>
          <w:szCs w:val="28"/>
          <w:highlight w:val="yellow"/>
          <w:shd w:val="clear" w:color="auto" w:fill="FFFFFF"/>
        </w:rPr>
        <w:t xml:space="preserve">Болотниковском </w:t>
      </w:r>
      <w:r w:rsidRPr="00224490">
        <w:rPr>
          <w:b w:val="0"/>
          <w:szCs w:val="28"/>
          <w:highlight w:val="yellow"/>
          <w:shd w:val="clear" w:color="auto" w:fill="FFFFFF"/>
        </w:rPr>
        <w:t>сельском поселении Лямбирского муниципального район</w:t>
      </w:r>
      <w:r w:rsidRPr="00224490">
        <w:rPr>
          <w:b w:val="0"/>
          <w:szCs w:val="28"/>
          <w:shd w:val="clear" w:color="auto" w:fill="FFFFFF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 xml:space="preserve">атьей 20 </w:t>
      </w:r>
      <w:r w:rsidRPr="001063FB">
        <w:rPr>
          <w:b w:val="0"/>
          <w:szCs w:val="28"/>
        </w:rPr>
        <w:t xml:space="preserve">Устава </w:t>
      </w:r>
      <w:r>
        <w:rPr>
          <w:b w:val="0"/>
          <w:szCs w:val="28"/>
        </w:rPr>
        <w:t xml:space="preserve">Болотниковского  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>
        <w:rPr>
          <w:b w:val="0"/>
          <w:szCs w:val="28"/>
        </w:rPr>
        <w:t>сельского поселения</w:t>
      </w:r>
    </w:p>
    <w:p w:rsidR="00886C59" w:rsidRPr="007A0461" w:rsidRDefault="00886C59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886C59" w:rsidRDefault="00886C59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Болотниковского сельского поселения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2020 года:</w:t>
      </w:r>
    </w:p>
    <w:p w:rsidR="00886C59" w:rsidRDefault="00886C59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2 068,9 тыс. рублей, </w:t>
      </w:r>
    </w:p>
    <w:p w:rsidR="00886C59" w:rsidRDefault="00886C59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441,9 тыс. рублей, </w:t>
      </w:r>
    </w:p>
    <w:p w:rsidR="00886C59" w:rsidRPr="00B07D0A" w:rsidRDefault="00886C59" w:rsidP="00E153B5">
      <w:pPr>
        <w:ind w:firstLine="709"/>
        <w:jc w:val="both"/>
        <w:rPr>
          <w:sz w:val="28"/>
          <w:szCs w:val="28"/>
          <w:highlight w:val="yellow"/>
        </w:rPr>
      </w:pPr>
      <w:r w:rsidRPr="009D5B58">
        <w:rPr>
          <w:sz w:val="28"/>
          <w:szCs w:val="28"/>
        </w:rPr>
        <w:t xml:space="preserve">с превышением доходов над расходами </w:t>
      </w:r>
      <w:r w:rsidRPr="00B07D0A">
        <w:rPr>
          <w:sz w:val="28"/>
          <w:szCs w:val="28"/>
        </w:rPr>
        <w:t xml:space="preserve">– </w:t>
      </w:r>
      <w:r>
        <w:rPr>
          <w:sz w:val="28"/>
          <w:szCs w:val="28"/>
        </w:rPr>
        <w:t>1 627,0</w:t>
      </w:r>
      <w:r w:rsidRPr="00B07D0A">
        <w:rPr>
          <w:sz w:val="28"/>
          <w:szCs w:val="28"/>
        </w:rPr>
        <w:t xml:space="preserve"> тыс. рублей.</w:t>
      </w:r>
    </w:p>
    <w:p w:rsidR="00886C59" w:rsidRPr="00ED63D2" w:rsidRDefault="00886C59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Болотниковского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2020 года на официальном сайте органов местного самоуправления Болотниковского сельского поселения Лямбирского муниципального района.</w:t>
      </w:r>
    </w:p>
    <w:p w:rsidR="00886C59" w:rsidRDefault="00886C59" w:rsidP="00E153B5">
      <w:pPr>
        <w:ind w:firstLine="720"/>
        <w:rPr>
          <w:sz w:val="28"/>
          <w:szCs w:val="28"/>
        </w:rPr>
      </w:pPr>
    </w:p>
    <w:p w:rsidR="00886C59" w:rsidRDefault="00886C59" w:rsidP="00E153B5">
      <w:pPr>
        <w:rPr>
          <w:sz w:val="28"/>
          <w:szCs w:val="28"/>
        </w:rPr>
      </w:pPr>
    </w:p>
    <w:p w:rsidR="00886C59" w:rsidRDefault="00886C59" w:rsidP="00E153B5">
      <w:pPr>
        <w:rPr>
          <w:sz w:val="28"/>
          <w:szCs w:val="28"/>
        </w:rPr>
      </w:pPr>
    </w:p>
    <w:p w:rsidR="00886C59" w:rsidRDefault="00886C59" w:rsidP="00E153B5">
      <w:pPr>
        <w:rPr>
          <w:sz w:val="28"/>
          <w:szCs w:val="28"/>
        </w:rPr>
      </w:pPr>
    </w:p>
    <w:p w:rsidR="00886C59" w:rsidRDefault="00886C59" w:rsidP="00E153B5">
      <w:pPr>
        <w:rPr>
          <w:sz w:val="28"/>
          <w:szCs w:val="28"/>
        </w:rPr>
      </w:pPr>
    </w:p>
    <w:p w:rsidR="00886C59" w:rsidRDefault="00886C59" w:rsidP="00E153B5">
      <w:pPr>
        <w:rPr>
          <w:sz w:val="28"/>
          <w:szCs w:val="28"/>
        </w:rPr>
      </w:pPr>
    </w:p>
    <w:p w:rsidR="00886C59" w:rsidRDefault="00886C59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а Болотниковского</w:t>
      </w:r>
    </w:p>
    <w:p w:rsidR="00886C59" w:rsidRDefault="00886C59" w:rsidP="001D449B">
      <w:pPr>
        <w:tabs>
          <w:tab w:val="left" w:pos="614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ab/>
        <w:t>Е.А. Чекалдаева</w:t>
      </w:r>
    </w:p>
    <w:p w:rsidR="00886C59" w:rsidRPr="002057C9" w:rsidRDefault="00886C59" w:rsidP="002057C9">
      <w:pPr>
        <w:rPr>
          <w:b/>
          <w:sz w:val="28"/>
          <w:szCs w:val="28"/>
        </w:rPr>
      </w:pPr>
    </w:p>
    <w:sectPr w:rsidR="00886C59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34282"/>
    <w:rsid w:val="00042F59"/>
    <w:rsid w:val="000726C1"/>
    <w:rsid w:val="000E499F"/>
    <w:rsid w:val="000F5E8A"/>
    <w:rsid w:val="001063FB"/>
    <w:rsid w:val="0018625E"/>
    <w:rsid w:val="001D449B"/>
    <w:rsid w:val="002057C9"/>
    <w:rsid w:val="00224490"/>
    <w:rsid w:val="002F0347"/>
    <w:rsid w:val="00330612"/>
    <w:rsid w:val="003B7AC6"/>
    <w:rsid w:val="003E1057"/>
    <w:rsid w:val="004024FA"/>
    <w:rsid w:val="00406F02"/>
    <w:rsid w:val="00417255"/>
    <w:rsid w:val="00432C39"/>
    <w:rsid w:val="00586DD8"/>
    <w:rsid w:val="005D657D"/>
    <w:rsid w:val="005F5C7F"/>
    <w:rsid w:val="00601140"/>
    <w:rsid w:val="0065206A"/>
    <w:rsid w:val="00664367"/>
    <w:rsid w:val="00734F87"/>
    <w:rsid w:val="00735F15"/>
    <w:rsid w:val="007A0461"/>
    <w:rsid w:val="007B2427"/>
    <w:rsid w:val="00886C59"/>
    <w:rsid w:val="00887F2D"/>
    <w:rsid w:val="008B63A3"/>
    <w:rsid w:val="009001A8"/>
    <w:rsid w:val="00914EF9"/>
    <w:rsid w:val="009166E4"/>
    <w:rsid w:val="00941F4B"/>
    <w:rsid w:val="00985A73"/>
    <w:rsid w:val="009D34C4"/>
    <w:rsid w:val="009D5B58"/>
    <w:rsid w:val="009F5876"/>
    <w:rsid w:val="00A922AD"/>
    <w:rsid w:val="00B07D0A"/>
    <w:rsid w:val="00B252A4"/>
    <w:rsid w:val="00C1520A"/>
    <w:rsid w:val="00C713B2"/>
    <w:rsid w:val="00CA6EC9"/>
    <w:rsid w:val="00D31A0B"/>
    <w:rsid w:val="00DA769E"/>
    <w:rsid w:val="00DF4029"/>
    <w:rsid w:val="00E153B5"/>
    <w:rsid w:val="00E46A8D"/>
    <w:rsid w:val="00ED63D2"/>
    <w:rsid w:val="00EF2062"/>
    <w:rsid w:val="00F03297"/>
    <w:rsid w:val="00F20384"/>
    <w:rsid w:val="00F95647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223</Words>
  <Characters>1275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Ильвера Р. Кудрякова</dc:creator>
  <cp:keywords/>
  <dc:description/>
  <cp:lastModifiedBy>Боладм-1</cp:lastModifiedBy>
  <cp:revision>9</cp:revision>
  <cp:lastPrinted>2018-05-15T07:29:00Z</cp:lastPrinted>
  <dcterms:created xsi:type="dcterms:W3CDTF">2019-10-11T06:39:00Z</dcterms:created>
  <dcterms:modified xsi:type="dcterms:W3CDTF">2020-08-06T08:08:00Z</dcterms:modified>
</cp:coreProperties>
</file>