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C5D" w:rsidRDefault="00550C5D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550C5D" w:rsidRPr="009D34C4" w:rsidRDefault="00550C5D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550C5D" w:rsidRPr="00034282" w:rsidRDefault="00550C5D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550C5D" w:rsidRDefault="00550C5D" w:rsidP="00E153B5">
      <w:pPr>
        <w:spacing w:line="360" w:lineRule="auto"/>
        <w:jc w:val="center"/>
        <w:rPr>
          <w:b/>
          <w:sz w:val="40"/>
          <w:szCs w:val="40"/>
        </w:rPr>
      </w:pPr>
    </w:p>
    <w:p w:rsidR="00550C5D" w:rsidRPr="00B252A4" w:rsidRDefault="00550C5D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550C5D" w:rsidRPr="002057C9" w:rsidRDefault="00550C5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21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№23</w:t>
      </w:r>
    </w:p>
    <w:p w:rsidR="00550C5D" w:rsidRDefault="00550C5D" w:rsidP="00E153B5">
      <w:pPr>
        <w:spacing w:line="360" w:lineRule="auto"/>
        <w:jc w:val="center"/>
        <w:rPr>
          <w:sz w:val="28"/>
          <w:szCs w:val="28"/>
        </w:rPr>
      </w:pPr>
    </w:p>
    <w:p w:rsidR="00550C5D" w:rsidRDefault="00550C5D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550C5D" w:rsidRPr="009D34C4" w:rsidRDefault="00550C5D" w:rsidP="00E153B5">
      <w:pPr>
        <w:jc w:val="center"/>
        <w:rPr>
          <w:sz w:val="20"/>
          <w:szCs w:val="20"/>
        </w:rPr>
      </w:pPr>
    </w:p>
    <w:p w:rsidR="00550C5D" w:rsidRDefault="00550C5D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2021 года</w:t>
      </w:r>
    </w:p>
    <w:p w:rsidR="00550C5D" w:rsidRDefault="00550C5D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550C5D" w:rsidRDefault="00550C5D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550C5D" w:rsidRPr="001063FB" w:rsidRDefault="00550C5D" w:rsidP="0044554D">
      <w:pPr>
        <w:pStyle w:val="Title"/>
        <w:shd w:val="clear" w:color="auto" w:fill="FFFFFF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4554D">
        <w:rPr>
          <w:b w:val="0"/>
          <w:szCs w:val="28"/>
          <w:highlight w:val="yellow"/>
          <w:shd w:val="clear" w:color="auto" w:fill="FFFFFF"/>
        </w:rPr>
        <w:t xml:space="preserve">решением Совета депутатов Болотниковского сельского поселения Лямбирского муниципального района </w:t>
      </w:r>
      <w:r>
        <w:rPr>
          <w:b w:val="0"/>
          <w:szCs w:val="28"/>
        </w:rPr>
        <w:t>Республики Мордовия</w:t>
      </w:r>
      <w:r w:rsidRPr="009D5B58">
        <w:rPr>
          <w:b w:val="0"/>
          <w:szCs w:val="28"/>
          <w:highlight w:val="yellow"/>
        </w:rPr>
        <w:t xml:space="preserve"> от</w:t>
      </w:r>
      <w:r>
        <w:rPr>
          <w:b w:val="0"/>
          <w:szCs w:val="28"/>
        </w:rPr>
        <w:t xml:space="preserve"> 26 декабря 2020г. №103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</w:t>
      </w:r>
      <w:bookmarkStart w:id="0" w:name="_GoBack"/>
      <w:bookmarkEnd w:id="0"/>
      <w:r>
        <w:rPr>
          <w:b w:val="0"/>
          <w:szCs w:val="28"/>
          <w:highlight w:val="yellow"/>
        </w:rPr>
        <w:t xml:space="preserve">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550C5D" w:rsidRPr="007A0461" w:rsidRDefault="00550C5D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550C5D" w:rsidRPr="0029748D" w:rsidRDefault="00550C5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года:</w:t>
      </w:r>
    </w:p>
    <w:p w:rsidR="00550C5D" w:rsidRPr="0029748D" w:rsidRDefault="00550C5D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доходам – 679,8 тыс. рублей, </w:t>
      </w:r>
    </w:p>
    <w:p w:rsidR="00550C5D" w:rsidRPr="0029748D" w:rsidRDefault="00550C5D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391,5 тыс. рублей, </w:t>
      </w:r>
    </w:p>
    <w:p w:rsidR="00550C5D" w:rsidRPr="0029748D" w:rsidRDefault="00550C5D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>с превышением доходов над расходами – 288,3 тыс. рублей.</w:t>
      </w:r>
    </w:p>
    <w:p w:rsidR="00550C5D" w:rsidRPr="0029748D" w:rsidRDefault="00550C5D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550C5D" w:rsidRDefault="00550C5D" w:rsidP="00E153B5">
      <w:pPr>
        <w:ind w:firstLine="720"/>
        <w:rPr>
          <w:sz w:val="28"/>
          <w:szCs w:val="28"/>
        </w:rPr>
      </w:pPr>
    </w:p>
    <w:p w:rsidR="00550C5D" w:rsidRDefault="00550C5D" w:rsidP="00E153B5">
      <w:pPr>
        <w:rPr>
          <w:sz w:val="28"/>
          <w:szCs w:val="28"/>
        </w:rPr>
      </w:pPr>
    </w:p>
    <w:p w:rsidR="00550C5D" w:rsidRDefault="00550C5D" w:rsidP="00E153B5">
      <w:pPr>
        <w:rPr>
          <w:sz w:val="28"/>
          <w:szCs w:val="28"/>
        </w:rPr>
      </w:pPr>
    </w:p>
    <w:p w:rsidR="00550C5D" w:rsidRDefault="00550C5D" w:rsidP="00E153B5">
      <w:pPr>
        <w:rPr>
          <w:sz w:val="28"/>
          <w:szCs w:val="28"/>
        </w:rPr>
      </w:pPr>
    </w:p>
    <w:p w:rsidR="00550C5D" w:rsidRDefault="00550C5D" w:rsidP="00E153B5">
      <w:pPr>
        <w:rPr>
          <w:sz w:val="28"/>
          <w:szCs w:val="28"/>
        </w:rPr>
      </w:pPr>
    </w:p>
    <w:p w:rsidR="00550C5D" w:rsidRDefault="00550C5D" w:rsidP="00E153B5">
      <w:pPr>
        <w:rPr>
          <w:sz w:val="28"/>
          <w:szCs w:val="28"/>
        </w:rPr>
      </w:pPr>
    </w:p>
    <w:p w:rsidR="00550C5D" w:rsidRDefault="00550C5D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           </w:t>
      </w:r>
    </w:p>
    <w:p w:rsidR="00550C5D" w:rsidRDefault="00550C5D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                                                                         Е.А. Чекалдаева</w:t>
      </w:r>
    </w:p>
    <w:p w:rsidR="00550C5D" w:rsidRPr="002057C9" w:rsidRDefault="00550C5D" w:rsidP="002057C9">
      <w:pPr>
        <w:rPr>
          <w:b/>
          <w:sz w:val="28"/>
          <w:szCs w:val="28"/>
        </w:rPr>
      </w:pPr>
    </w:p>
    <w:sectPr w:rsidR="00550C5D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2242"/>
    <w:rsid w:val="00034282"/>
    <w:rsid w:val="00042F59"/>
    <w:rsid w:val="000726C1"/>
    <w:rsid w:val="000E499F"/>
    <w:rsid w:val="001063FB"/>
    <w:rsid w:val="002057C9"/>
    <w:rsid w:val="00267649"/>
    <w:rsid w:val="0029748D"/>
    <w:rsid w:val="00303C0D"/>
    <w:rsid w:val="00330612"/>
    <w:rsid w:val="003B7AC6"/>
    <w:rsid w:val="004024FA"/>
    <w:rsid w:val="00406F02"/>
    <w:rsid w:val="00417255"/>
    <w:rsid w:val="00432C39"/>
    <w:rsid w:val="0044554D"/>
    <w:rsid w:val="00550C5D"/>
    <w:rsid w:val="005F5C7F"/>
    <w:rsid w:val="0061320B"/>
    <w:rsid w:val="00734F87"/>
    <w:rsid w:val="00735F15"/>
    <w:rsid w:val="007A0461"/>
    <w:rsid w:val="007B2427"/>
    <w:rsid w:val="00804134"/>
    <w:rsid w:val="00824715"/>
    <w:rsid w:val="009001A8"/>
    <w:rsid w:val="009166E4"/>
    <w:rsid w:val="009418C2"/>
    <w:rsid w:val="00941F4B"/>
    <w:rsid w:val="009D34C4"/>
    <w:rsid w:val="009D5B58"/>
    <w:rsid w:val="00A32B12"/>
    <w:rsid w:val="00A47B25"/>
    <w:rsid w:val="00A77B20"/>
    <w:rsid w:val="00B07D0A"/>
    <w:rsid w:val="00B252A4"/>
    <w:rsid w:val="00BC69EE"/>
    <w:rsid w:val="00C1520A"/>
    <w:rsid w:val="00C55321"/>
    <w:rsid w:val="00C86A90"/>
    <w:rsid w:val="00CA21CD"/>
    <w:rsid w:val="00D31A0B"/>
    <w:rsid w:val="00DA36F7"/>
    <w:rsid w:val="00DF4029"/>
    <w:rsid w:val="00E153B5"/>
    <w:rsid w:val="00E46A8D"/>
    <w:rsid w:val="00EE586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254</Words>
  <Characters>1450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2</cp:revision>
  <cp:lastPrinted>2021-04-14T12:46:00Z</cp:lastPrinted>
  <dcterms:created xsi:type="dcterms:W3CDTF">2021-04-14T12:48:00Z</dcterms:created>
  <dcterms:modified xsi:type="dcterms:W3CDTF">2021-04-14T12:48:00Z</dcterms:modified>
</cp:coreProperties>
</file>