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D1" w:rsidRDefault="00A611D1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A611D1" w:rsidRPr="009D34C4" w:rsidRDefault="00A611D1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A611D1" w:rsidRPr="00034282" w:rsidRDefault="00A611D1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A611D1" w:rsidRDefault="00A611D1" w:rsidP="00E153B5">
      <w:pPr>
        <w:spacing w:line="360" w:lineRule="auto"/>
        <w:jc w:val="center"/>
        <w:rPr>
          <w:b/>
          <w:sz w:val="40"/>
          <w:szCs w:val="40"/>
        </w:rPr>
      </w:pPr>
    </w:p>
    <w:p w:rsidR="00A611D1" w:rsidRPr="00B252A4" w:rsidRDefault="00A611D1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A611D1" w:rsidRPr="002057C9" w:rsidRDefault="00A611D1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«18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22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№24</w:t>
      </w:r>
    </w:p>
    <w:p w:rsidR="00A611D1" w:rsidRDefault="00A611D1" w:rsidP="00E153B5">
      <w:pPr>
        <w:spacing w:line="360" w:lineRule="auto"/>
        <w:jc w:val="center"/>
        <w:rPr>
          <w:sz w:val="28"/>
          <w:szCs w:val="28"/>
        </w:rPr>
      </w:pPr>
    </w:p>
    <w:p w:rsidR="00A611D1" w:rsidRDefault="00A611D1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A611D1" w:rsidRPr="009D34C4" w:rsidRDefault="00A611D1" w:rsidP="00E153B5">
      <w:pPr>
        <w:jc w:val="center"/>
        <w:rPr>
          <w:sz w:val="20"/>
          <w:szCs w:val="20"/>
        </w:rPr>
      </w:pPr>
    </w:p>
    <w:p w:rsidR="00A611D1" w:rsidRDefault="00A611D1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A611D1" w:rsidRDefault="00A611D1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A611D1" w:rsidRDefault="00A611D1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A611D1" w:rsidRPr="001063FB" w:rsidRDefault="00A611D1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 xml:space="preserve">Лямбирского муниципального района </w:t>
      </w:r>
      <w:r>
        <w:rPr>
          <w:b w:val="0"/>
          <w:szCs w:val="28"/>
        </w:rPr>
        <w:t>Республики Мордовия</w:t>
      </w:r>
      <w:r w:rsidRPr="009D5B58">
        <w:rPr>
          <w:b w:val="0"/>
          <w:szCs w:val="28"/>
          <w:highlight w:val="yellow"/>
        </w:rPr>
        <w:t xml:space="preserve"> от</w:t>
      </w:r>
      <w:r>
        <w:rPr>
          <w:b w:val="0"/>
          <w:szCs w:val="28"/>
        </w:rPr>
        <w:t xml:space="preserve"> 26 декабря 2021г. №103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A611D1" w:rsidRPr="007A0461" w:rsidRDefault="00A611D1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A611D1" w:rsidRPr="0029748D" w:rsidRDefault="00A611D1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года:</w:t>
      </w:r>
    </w:p>
    <w:p w:rsidR="00A611D1" w:rsidRPr="0029748D" w:rsidRDefault="00A611D1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</w:t>
      </w:r>
      <w:r>
        <w:rPr>
          <w:sz w:val="28"/>
          <w:szCs w:val="28"/>
        </w:rPr>
        <w:t>471,0</w:t>
      </w:r>
      <w:r w:rsidRPr="0029748D">
        <w:rPr>
          <w:sz w:val="28"/>
          <w:szCs w:val="28"/>
        </w:rPr>
        <w:t xml:space="preserve"> тыс. рублей, </w:t>
      </w:r>
    </w:p>
    <w:p w:rsidR="00A611D1" w:rsidRPr="0029748D" w:rsidRDefault="00A611D1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>
        <w:rPr>
          <w:sz w:val="28"/>
          <w:szCs w:val="28"/>
        </w:rPr>
        <w:t>610,0</w:t>
      </w:r>
      <w:r w:rsidRPr="0029748D">
        <w:rPr>
          <w:sz w:val="28"/>
          <w:szCs w:val="28"/>
        </w:rPr>
        <w:t xml:space="preserve"> тыс. рублей, </w:t>
      </w:r>
    </w:p>
    <w:p w:rsidR="00A611D1" w:rsidRPr="0029748D" w:rsidRDefault="00A611D1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29748D">
        <w:rPr>
          <w:sz w:val="28"/>
          <w:szCs w:val="28"/>
        </w:rPr>
        <w:t xml:space="preserve">ходами – </w:t>
      </w:r>
      <w:r>
        <w:rPr>
          <w:sz w:val="28"/>
          <w:szCs w:val="28"/>
        </w:rPr>
        <w:t>139,0</w:t>
      </w:r>
      <w:bookmarkStart w:id="0" w:name="_GoBack"/>
      <w:bookmarkEnd w:id="0"/>
      <w:r w:rsidRPr="0029748D">
        <w:rPr>
          <w:sz w:val="28"/>
          <w:szCs w:val="28"/>
        </w:rPr>
        <w:t xml:space="preserve"> тыс. рублей.</w:t>
      </w:r>
    </w:p>
    <w:p w:rsidR="00A611D1" w:rsidRPr="0029748D" w:rsidRDefault="00A611D1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A611D1" w:rsidRDefault="00A611D1" w:rsidP="00E153B5">
      <w:pPr>
        <w:ind w:firstLine="720"/>
        <w:rPr>
          <w:sz w:val="28"/>
          <w:szCs w:val="28"/>
        </w:rPr>
      </w:pPr>
    </w:p>
    <w:p w:rsidR="00A611D1" w:rsidRDefault="00A611D1" w:rsidP="00E153B5">
      <w:pPr>
        <w:rPr>
          <w:sz w:val="28"/>
          <w:szCs w:val="28"/>
        </w:rPr>
      </w:pPr>
    </w:p>
    <w:p w:rsidR="00A611D1" w:rsidRDefault="00A611D1" w:rsidP="00E153B5">
      <w:pPr>
        <w:rPr>
          <w:sz w:val="28"/>
          <w:szCs w:val="28"/>
        </w:rPr>
      </w:pPr>
    </w:p>
    <w:p w:rsidR="00A611D1" w:rsidRDefault="00A611D1" w:rsidP="00E153B5">
      <w:pPr>
        <w:rPr>
          <w:sz w:val="28"/>
          <w:szCs w:val="28"/>
        </w:rPr>
      </w:pPr>
    </w:p>
    <w:p w:rsidR="00A611D1" w:rsidRDefault="00A611D1" w:rsidP="00E153B5">
      <w:pPr>
        <w:rPr>
          <w:sz w:val="28"/>
          <w:szCs w:val="28"/>
        </w:rPr>
      </w:pPr>
    </w:p>
    <w:p w:rsidR="00A611D1" w:rsidRDefault="00A611D1" w:rsidP="00E153B5">
      <w:pPr>
        <w:rPr>
          <w:sz w:val="28"/>
          <w:szCs w:val="28"/>
        </w:rPr>
      </w:pPr>
    </w:p>
    <w:p w:rsidR="00A611D1" w:rsidRDefault="00A611D1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Болотниковского</w:t>
      </w:r>
    </w:p>
    <w:p w:rsidR="00A611D1" w:rsidRDefault="00A611D1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             Е.А.Чекалдаева</w:t>
      </w:r>
    </w:p>
    <w:p w:rsidR="00A611D1" w:rsidRPr="002057C9" w:rsidRDefault="00A611D1" w:rsidP="002057C9">
      <w:pPr>
        <w:rPr>
          <w:b/>
          <w:sz w:val="28"/>
          <w:szCs w:val="28"/>
        </w:rPr>
      </w:pPr>
    </w:p>
    <w:sectPr w:rsidR="00A611D1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C59CC"/>
    <w:rsid w:val="000E499F"/>
    <w:rsid w:val="001063FB"/>
    <w:rsid w:val="00134FBA"/>
    <w:rsid w:val="001755F3"/>
    <w:rsid w:val="002057C9"/>
    <w:rsid w:val="00266BC9"/>
    <w:rsid w:val="0029748D"/>
    <w:rsid w:val="00303C0D"/>
    <w:rsid w:val="00330612"/>
    <w:rsid w:val="003B7AC6"/>
    <w:rsid w:val="004024FA"/>
    <w:rsid w:val="00406F02"/>
    <w:rsid w:val="00417255"/>
    <w:rsid w:val="00432C39"/>
    <w:rsid w:val="005F5C7F"/>
    <w:rsid w:val="0061320B"/>
    <w:rsid w:val="00734F87"/>
    <w:rsid w:val="00735F15"/>
    <w:rsid w:val="007A0461"/>
    <w:rsid w:val="007B2427"/>
    <w:rsid w:val="008D10A8"/>
    <w:rsid w:val="009001A8"/>
    <w:rsid w:val="009166E4"/>
    <w:rsid w:val="00941F4B"/>
    <w:rsid w:val="009528AC"/>
    <w:rsid w:val="009D34C4"/>
    <w:rsid w:val="009D5B58"/>
    <w:rsid w:val="00A611D1"/>
    <w:rsid w:val="00A72E20"/>
    <w:rsid w:val="00B07D0A"/>
    <w:rsid w:val="00B252A4"/>
    <w:rsid w:val="00BC69EE"/>
    <w:rsid w:val="00BE7863"/>
    <w:rsid w:val="00C1520A"/>
    <w:rsid w:val="00C87515"/>
    <w:rsid w:val="00CA21CD"/>
    <w:rsid w:val="00D31A0B"/>
    <w:rsid w:val="00DF4029"/>
    <w:rsid w:val="00E153B5"/>
    <w:rsid w:val="00E46A8D"/>
    <w:rsid w:val="00EE586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255</Words>
  <Characters>1460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3</cp:revision>
  <cp:lastPrinted>2022-04-18T08:00:00Z</cp:lastPrinted>
  <dcterms:created xsi:type="dcterms:W3CDTF">2022-04-18T08:01:00Z</dcterms:created>
  <dcterms:modified xsi:type="dcterms:W3CDTF">2022-07-15T11:17:00Z</dcterms:modified>
</cp:coreProperties>
</file>