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AC" w:rsidRDefault="00263CAC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263CAC" w:rsidRPr="009D34C4" w:rsidRDefault="00263CAC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263CAC" w:rsidRPr="00034282" w:rsidRDefault="00263CAC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263CAC" w:rsidRDefault="00263CAC" w:rsidP="00E153B5">
      <w:pPr>
        <w:spacing w:line="360" w:lineRule="auto"/>
        <w:jc w:val="center"/>
        <w:rPr>
          <w:b/>
          <w:sz w:val="40"/>
          <w:szCs w:val="40"/>
        </w:rPr>
      </w:pPr>
    </w:p>
    <w:p w:rsidR="00263CAC" w:rsidRPr="00B252A4" w:rsidRDefault="00263CAC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263CAC" w:rsidRPr="002057C9" w:rsidRDefault="00263CAC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«27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июля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20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№27</w:t>
      </w:r>
    </w:p>
    <w:p w:rsidR="00263CAC" w:rsidRDefault="00263CAC" w:rsidP="00E153B5">
      <w:pPr>
        <w:spacing w:line="360" w:lineRule="auto"/>
        <w:jc w:val="center"/>
        <w:rPr>
          <w:sz w:val="28"/>
          <w:szCs w:val="28"/>
        </w:rPr>
      </w:pPr>
    </w:p>
    <w:p w:rsidR="00263CAC" w:rsidRDefault="00263CAC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263CAC" w:rsidRPr="009D34C4" w:rsidRDefault="00263CAC" w:rsidP="00E153B5">
      <w:pPr>
        <w:jc w:val="center"/>
        <w:rPr>
          <w:sz w:val="20"/>
          <w:szCs w:val="20"/>
        </w:rPr>
      </w:pPr>
    </w:p>
    <w:p w:rsidR="00263CAC" w:rsidRDefault="00263CAC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2020 года</w:t>
      </w:r>
    </w:p>
    <w:p w:rsidR="00263CAC" w:rsidRDefault="00263CAC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263CAC" w:rsidRDefault="00263CAC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263CAC" w:rsidRPr="001063FB" w:rsidRDefault="00263CAC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DC05B8">
        <w:rPr>
          <w:b w:val="0"/>
          <w:szCs w:val="28"/>
          <w:highlight w:val="yellow"/>
          <w:shd w:val="clear" w:color="auto" w:fill="FFFFFF"/>
        </w:rPr>
        <w:t>решением Совета депутатов Болотниковского сельского поселения Лямбирского муниципального района от</w:t>
      </w:r>
      <w:r w:rsidRPr="00DC05B8">
        <w:rPr>
          <w:b w:val="0"/>
          <w:szCs w:val="28"/>
          <w:shd w:val="clear" w:color="auto" w:fill="FFFFFF"/>
        </w:rPr>
        <w:t xml:space="preserve"> 25 февраля 2016г. №17/3 «</w:t>
      </w:r>
      <w:r w:rsidRPr="00DC05B8">
        <w:rPr>
          <w:b w:val="0"/>
          <w:szCs w:val="28"/>
          <w:highlight w:val="yellow"/>
          <w:shd w:val="clear" w:color="auto" w:fill="FFFFFF"/>
        </w:rPr>
        <w:t>Об утверждении Положения о бюджетном процессе в Болотниковском сельском поселении Лямбирского муниципального район</w:t>
      </w:r>
      <w:r w:rsidRPr="00DC05B8">
        <w:rPr>
          <w:b w:val="0"/>
          <w:szCs w:val="28"/>
          <w:shd w:val="clear" w:color="auto" w:fill="FFFFFF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263CAC" w:rsidRPr="007A0461" w:rsidRDefault="00263CAC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263CAC" w:rsidRDefault="00263CAC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F136F1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года:</w:t>
      </w:r>
    </w:p>
    <w:p w:rsidR="00263CAC" w:rsidRDefault="00263CAC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</w:t>
      </w:r>
      <w:r w:rsidRPr="00F136F1">
        <w:rPr>
          <w:sz w:val="28"/>
          <w:szCs w:val="28"/>
        </w:rPr>
        <w:t>5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709,4</w:t>
      </w:r>
      <w:bookmarkStart w:id="0" w:name="_GoBack"/>
      <w:bookmarkEnd w:id="0"/>
      <w:r>
        <w:rPr>
          <w:sz w:val="28"/>
          <w:szCs w:val="28"/>
        </w:rPr>
        <w:t xml:space="preserve"> тыс. рублей, </w:t>
      </w:r>
    </w:p>
    <w:p w:rsidR="00263CAC" w:rsidRDefault="00263CAC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4 403,9 тыс. рублей, </w:t>
      </w:r>
    </w:p>
    <w:p w:rsidR="00263CAC" w:rsidRPr="00B07D0A" w:rsidRDefault="00263CAC" w:rsidP="00E153B5">
      <w:pPr>
        <w:ind w:firstLine="709"/>
        <w:jc w:val="both"/>
        <w:rPr>
          <w:sz w:val="28"/>
          <w:szCs w:val="28"/>
          <w:highlight w:val="yellow"/>
        </w:rPr>
      </w:pPr>
      <w:r w:rsidRPr="009D5B58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>
        <w:rPr>
          <w:sz w:val="28"/>
          <w:szCs w:val="28"/>
        </w:rPr>
        <w:t>1 305,5</w:t>
      </w:r>
      <w:r w:rsidRPr="00B07D0A">
        <w:rPr>
          <w:sz w:val="28"/>
          <w:szCs w:val="28"/>
        </w:rPr>
        <w:t xml:space="preserve"> тыс. рублей.</w:t>
      </w:r>
    </w:p>
    <w:p w:rsidR="00263CAC" w:rsidRPr="00ED63D2" w:rsidRDefault="00263CAC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 на официальном сайте органов местного самоуправления Болотниковского сельского поселения Лямбирского муниципального района.</w:t>
      </w:r>
    </w:p>
    <w:p w:rsidR="00263CAC" w:rsidRDefault="00263CAC" w:rsidP="00E153B5">
      <w:pPr>
        <w:ind w:firstLine="720"/>
        <w:rPr>
          <w:sz w:val="28"/>
          <w:szCs w:val="28"/>
        </w:rPr>
      </w:pPr>
    </w:p>
    <w:p w:rsidR="00263CAC" w:rsidRDefault="00263CAC" w:rsidP="00E153B5">
      <w:pPr>
        <w:rPr>
          <w:sz w:val="28"/>
          <w:szCs w:val="28"/>
        </w:rPr>
      </w:pPr>
    </w:p>
    <w:p w:rsidR="00263CAC" w:rsidRDefault="00263CAC" w:rsidP="00E153B5">
      <w:pPr>
        <w:rPr>
          <w:sz w:val="28"/>
          <w:szCs w:val="28"/>
        </w:rPr>
      </w:pPr>
    </w:p>
    <w:p w:rsidR="00263CAC" w:rsidRDefault="00263CAC" w:rsidP="00E153B5">
      <w:pPr>
        <w:rPr>
          <w:sz w:val="28"/>
          <w:szCs w:val="28"/>
        </w:rPr>
      </w:pPr>
    </w:p>
    <w:p w:rsidR="00263CAC" w:rsidRDefault="00263CAC" w:rsidP="00E153B5">
      <w:pPr>
        <w:rPr>
          <w:sz w:val="28"/>
          <w:szCs w:val="28"/>
        </w:rPr>
      </w:pPr>
    </w:p>
    <w:p w:rsidR="00263CAC" w:rsidRDefault="00263CAC" w:rsidP="00E153B5">
      <w:pPr>
        <w:rPr>
          <w:sz w:val="28"/>
          <w:szCs w:val="28"/>
        </w:rPr>
      </w:pPr>
    </w:p>
    <w:p w:rsidR="00263CAC" w:rsidRDefault="00263CAC" w:rsidP="00BE111D">
      <w:pPr>
        <w:tabs>
          <w:tab w:val="left" w:pos="6324"/>
        </w:tabs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</w:t>
      </w:r>
      <w:r>
        <w:rPr>
          <w:b/>
          <w:sz w:val="28"/>
          <w:szCs w:val="28"/>
        </w:rPr>
        <w:tab/>
        <w:t xml:space="preserve">        </w:t>
      </w:r>
    </w:p>
    <w:p w:rsidR="00263CAC" w:rsidRDefault="00263CAC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Е.А. Чекалдаева</w:t>
      </w:r>
    </w:p>
    <w:p w:rsidR="00263CAC" w:rsidRPr="002057C9" w:rsidRDefault="00263CAC" w:rsidP="002057C9">
      <w:pPr>
        <w:rPr>
          <w:b/>
          <w:sz w:val="28"/>
          <w:szCs w:val="28"/>
        </w:rPr>
      </w:pPr>
    </w:p>
    <w:sectPr w:rsidR="00263CAC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2583F"/>
    <w:rsid w:val="00034282"/>
    <w:rsid w:val="00042F59"/>
    <w:rsid w:val="000726C1"/>
    <w:rsid w:val="000E499F"/>
    <w:rsid w:val="001063FB"/>
    <w:rsid w:val="002057C9"/>
    <w:rsid w:val="00263CAC"/>
    <w:rsid w:val="00330612"/>
    <w:rsid w:val="00330FB1"/>
    <w:rsid w:val="00375C44"/>
    <w:rsid w:val="003B7AC6"/>
    <w:rsid w:val="003C67A1"/>
    <w:rsid w:val="004024FA"/>
    <w:rsid w:val="00406F02"/>
    <w:rsid w:val="00417255"/>
    <w:rsid w:val="00432C39"/>
    <w:rsid w:val="005A35F2"/>
    <w:rsid w:val="005F5C7F"/>
    <w:rsid w:val="0061320B"/>
    <w:rsid w:val="00734F87"/>
    <w:rsid w:val="00735F15"/>
    <w:rsid w:val="007A0461"/>
    <w:rsid w:val="007B2427"/>
    <w:rsid w:val="009001A8"/>
    <w:rsid w:val="009166E4"/>
    <w:rsid w:val="00927491"/>
    <w:rsid w:val="00941F4B"/>
    <w:rsid w:val="00985A73"/>
    <w:rsid w:val="009D34C4"/>
    <w:rsid w:val="009D5B58"/>
    <w:rsid w:val="00AE6B8C"/>
    <w:rsid w:val="00B07D0A"/>
    <w:rsid w:val="00B252A4"/>
    <w:rsid w:val="00BE111D"/>
    <w:rsid w:val="00BE7159"/>
    <w:rsid w:val="00C1520A"/>
    <w:rsid w:val="00CA21CD"/>
    <w:rsid w:val="00D31A0B"/>
    <w:rsid w:val="00DC05B8"/>
    <w:rsid w:val="00DF4029"/>
    <w:rsid w:val="00E153B5"/>
    <w:rsid w:val="00E46A8D"/>
    <w:rsid w:val="00ED63D2"/>
    <w:rsid w:val="00F136F1"/>
    <w:rsid w:val="00F5575D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235</Words>
  <Characters>1345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Боладм-1</cp:lastModifiedBy>
  <cp:revision>8</cp:revision>
  <cp:lastPrinted>2018-05-15T07:29:00Z</cp:lastPrinted>
  <dcterms:created xsi:type="dcterms:W3CDTF">2020-08-05T09:47:00Z</dcterms:created>
  <dcterms:modified xsi:type="dcterms:W3CDTF">2020-08-14T05:58:00Z</dcterms:modified>
</cp:coreProperties>
</file>