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AF" w:rsidRDefault="005E23AF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5E23AF" w:rsidRPr="009D34C4" w:rsidRDefault="005E23AF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5E23AF" w:rsidRPr="00034282" w:rsidRDefault="005E23AF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5E23AF" w:rsidRDefault="005E23AF" w:rsidP="00E153B5">
      <w:pPr>
        <w:spacing w:line="360" w:lineRule="auto"/>
        <w:jc w:val="center"/>
        <w:rPr>
          <w:b/>
          <w:sz w:val="40"/>
          <w:szCs w:val="40"/>
        </w:rPr>
      </w:pPr>
    </w:p>
    <w:p w:rsidR="005E23AF" w:rsidRPr="00B252A4" w:rsidRDefault="005E23AF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5E23AF" w:rsidRPr="002057C9" w:rsidRDefault="005E23AF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«19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№36</w:t>
      </w:r>
    </w:p>
    <w:p w:rsidR="005E23AF" w:rsidRDefault="005E23AF" w:rsidP="00E153B5">
      <w:pPr>
        <w:spacing w:line="360" w:lineRule="auto"/>
        <w:jc w:val="center"/>
        <w:rPr>
          <w:sz w:val="28"/>
          <w:szCs w:val="28"/>
        </w:rPr>
      </w:pPr>
    </w:p>
    <w:p w:rsidR="005E23AF" w:rsidRDefault="005E23AF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5E23AF" w:rsidRPr="009D34C4" w:rsidRDefault="005E23AF" w:rsidP="00E153B5">
      <w:pPr>
        <w:jc w:val="center"/>
        <w:rPr>
          <w:sz w:val="20"/>
          <w:szCs w:val="20"/>
        </w:rPr>
      </w:pPr>
    </w:p>
    <w:p w:rsidR="005E23AF" w:rsidRDefault="005E23AF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5E23AF" w:rsidRDefault="005E23AF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5E23AF" w:rsidRDefault="005E23AF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5E23AF" w:rsidRPr="001063FB" w:rsidRDefault="005E23AF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>Лямбирского муниципального района от</w:t>
      </w:r>
      <w:r>
        <w:rPr>
          <w:b w:val="0"/>
          <w:szCs w:val="28"/>
        </w:rPr>
        <w:t xml:space="preserve"> 29 декабря 2005г. №46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5E23AF" w:rsidRPr="007A0461" w:rsidRDefault="005E23AF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5E23AF" w:rsidRDefault="005E23AF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 года:</w:t>
      </w:r>
      <w:bookmarkStart w:id="0" w:name="_GoBack"/>
      <w:bookmarkEnd w:id="0"/>
    </w:p>
    <w:p w:rsidR="005E23AF" w:rsidRDefault="005E23AF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Pr="00982C46">
        <w:rPr>
          <w:sz w:val="28"/>
          <w:szCs w:val="28"/>
        </w:rPr>
        <w:t>1087.9</w:t>
      </w:r>
      <w:r>
        <w:rPr>
          <w:sz w:val="28"/>
          <w:szCs w:val="28"/>
        </w:rPr>
        <w:t xml:space="preserve"> тыс. рублей, </w:t>
      </w:r>
    </w:p>
    <w:p w:rsidR="005E23AF" w:rsidRDefault="005E23AF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Pr="00601140">
        <w:rPr>
          <w:sz w:val="28"/>
          <w:szCs w:val="28"/>
        </w:rPr>
        <w:t>908.0</w:t>
      </w:r>
      <w:r>
        <w:rPr>
          <w:sz w:val="28"/>
          <w:szCs w:val="28"/>
        </w:rPr>
        <w:t xml:space="preserve"> тыс. рублей, </w:t>
      </w:r>
    </w:p>
    <w:p w:rsidR="005E23AF" w:rsidRPr="00B07D0A" w:rsidRDefault="005E23AF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 w:rsidRPr="00601140">
        <w:rPr>
          <w:sz w:val="28"/>
          <w:szCs w:val="28"/>
        </w:rPr>
        <w:t>179.9</w:t>
      </w:r>
      <w:r w:rsidRPr="00B07D0A">
        <w:rPr>
          <w:sz w:val="28"/>
          <w:szCs w:val="28"/>
        </w:rPr>
        <w:t xml:space="preserve"> тыс. рублей.</w:t>
      </w:r>
    </w:p>
    <w:p w:rsidR="005E23AF" w:rsidRPr="00ED63D2" w:rsidRDefault="005E23AF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5E23AF" w:rsidRDefault="005E23AF" w:rsidP="00E153B5">
      <w:pPr>
        <w:ind w:firstLine="720"/>
        <w:rPr>
          <w:sz w:val="28"/>
          <w:szCs w:val="28"/>
        </w:rPr>
      </w:pPr>
    </w:p>
    <w:p w:rsidR="005E23AF" w:rsidRDefault="005E23AF" w:rsidP="00E153B5">
      <w:pPr>
        <w:rPr>
          <w:sz w:val="28"/>
          <w:szCs w:val="28"/>
        </w:rPr>
      </w:pPr>
    </w:p>
    <w:p w:rsidR="005E23AF" w:rsidRDefault="005E23AF" w:rsidP="00E153B5">
      <w:pPr>
        <w:rPr>
          <w:sz w:val="28"/>
          <w:szCs w:val="28"/>
        </w:rPr>
      </w:pPr>
    </w:p>
    <w:p w:rsidR="005E23AF" w:rsidRDefault="005E23AF" w:rsidP="00E153B5">
      <w:pPr>
        <w:rPr>
          <w:sz w:val="28"/>
          <w:szCs w:val="28"/>
        </w:rPr>
      </w:pPr>
    </w:p>
    <w:p w:rsidR="005E23AF" w:rsidRDefault="005E23AF" w:rsidP="00E153B5">
      <w:pPr>
        <w:rPr>
          <w:sz w:val="28"/>
          <w:szCs w:val="28"/>
        </w:rPr>
      </w:pPr>
    </w:p>
    <w:p w:rsidR="005E23AF" w:rsidRDefault="005E23AF" w:rsidP="00E153B5">
      <w:pPr>
        <w:rPr>
          <w:sz w:val="28"/>
          <w:szCs w:val="28"/>
        </w:rPr>
      </w:pPr>
    </w:p>
    <w:p w:rsidR="005E23AF" w:rsidRDefault="005E23AF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сельского поселения </w:t>
      </w:r>
    </w:p>
    <w:p w:rsidR="005E23AF" w:rsidRPr="002057C9" w:rsidRDefault="005E23A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                          </w:t>
      </w:r>
      <w:r>
        <w:rPr>
          <w:b/>
          <w:sz w:val="28"/>
          <w:szCs w:val="28"/>
        </w:rPr>
        <w:t xml:space="preserve">                   Е.А. Чекалдаева</w:t>
      </w:r>
    </w:p>
    <w:sectPr w:rsidR="005E23AF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D2812"/>
    <w:rsid w:val="000E499F"/>
    <w:rsid w:val="001063FB"/>
    <w:rsid w:val="0018625E"/>
    <w:rsid w:val="002057C9"/>
    <w:rsid w:val="00330612"/>
    <w:rsid w:val="003727EB"/>
    <w:rsid w:val="003B7AC6"/>
    <w:rsid w:val="004024FA"/>
    <w:rsid w:val="00406F02"/>
    <w:rsid w:val="00417255"/>
    <w:rsid w:val="00432C39"/>
    <w:rsid w:val="005E23AF"/>
    <w:rsid w:val="005F5C7F"/>
    <w:rsid w:val="00601140"/>
    <w:rsid w:val="0064746D"/>
    <w:rsid w:val="00734F87"/>
    <w:rsid w:val="00735F15"/>
    <w:rsid w:val="00761444"/>
    <w:rsid w:val="007A0461"/>
    <w:rsid w:val="007B2427"/>
    <w:rsid w:val="008A2ECB"/>
    <w:rsid w:val="009001A8"/>
    <w:rsid w:val="009166E4"/>
    <w:rsid w:val="00941F4B"/>
    <w:rsid w:val="00982C46"/>
    <w:rsid w:val="00985A73"/>
    <w:rsid w:val="009D34C4"/>
    <w:rsid w:val="009D5B58"/>
    <w:rsid w:val="00A74C48"/>
    <w:rsid w:val="00A922AD"/>
    <w:rsid w:val="00B07D0A"/>
    <w:rsid w:val="00B252A4"/>
    <w:rsid w:val="00B3236E"/>
    <w:rsid w:val="00BC32E9"/>
    <w:rsid w:val="00C1520A"/>
    <w:rsid w:val="00C33349"/>
    <w:rsid w:val="00CB3BB5"/>
    <w:rsid w:val="00D31A0B"/>
    <w:rsid w:val="00DF4029"/>
    <w:rsid w:val="00E153B5"/>
    <w:rsid w:val="00E46A8D"/>
    <w:rsid w:val="00E8740E"/>
    <w:rsid w:val="00ED63D2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234</Words>
  <Characters>1340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8</cp:revision>
  <cp:lastPrinted>2019-07-30T09:58:00Z</cp:lastPrinted>
  <dcterms:created xsi:type="dcterms:W3CDTF">2019-07-23T07:21:00Z</dcterms:created>
  <dcterms:modified xsi:type="dcterms:W3CDTF">2019-07-30T09:59:00Z</dcterms:modified>
</cp:coreProperties>
</file>