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942" w:rsidRPr="00BD2E8F" w:rsidRDefault="003E6942" w:rsidP="00171B12">
      <w:pPr>
        <w:jc w:val="center"/>
        <w:rPr>
          <w:rFonts w:ascii="Times New Roman" w:hAnsi="Times New Roman"/>
          <w:b/>
          <w:sz w:val="28"/>
          <w:szCs w:val="28"/>
        </w:rPr>
      </w:pPr>
      <w:r w:rsidRPr="00BD2E8F">
        <w:rPr>
          <w:rFonts w:ascii="Times New Roman" w:hAnsi="Times New Roman"/>
          <w:b/>
          <w:sz w:val="28"/>
          <w:szCs w:val="28"/>
        </w:rPr>
        <w:t>ПРОТОКОЛ</w:t>
      </w:r>
    </w:p>
    <w:p w:rsidR="003E6942" w:rsidRPr="00BD2E8F" w:rsidRDefault="003E6942" w:rsidP="005C73C4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color w:val="091B06"/>
          <w:sz w:val="28"/>
          <w:szCs w:val="28"/>
        </w:rPr>
      </w:pPr>
      <w:r w:rsidRPr="00BD2E8F">
        <w:rPr>
          <w:b/>
          <w:sz w:val="28"/>
          <w:szCs w:val="28"/>
        </w:rPr>
        <w:t xml:space="preserve">Заседания комиссии </w:t>
      </w:r>
      <w:r w:rsidRPr="00BD2E8F">
        <w:rPr>
          <w:b/>
          <w:color w:val="091B06"/>
          <w:sz w:val="28"/>
          <w:szCs w:val="28"/>
        </w:rPr>
        <w:t>по подготовке предложений о внесении изменений</w:t>
      </w:r>
    </w:p>
    <w:p w:rsidR="003E6942" w:rsidRDefault="003E6942" w:rsidP="005C73C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91B06"/>
          <w:sz w:val="28"/>
          <w:szCs w:val="28"/>
          <w:lang w:eastAsia="ru-RU"/>
        </w:rPr>
        <w:t xml:space="preserve">в генеральный план Берсеневского сельского поселения Лямбирского муниципального района </w:t>
      </w:r>
    </w:p>
    <w:p w:rsidR="003E6942" w:rsidRDefault="003E6942" w:rsidP="00171B1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28.12.2022</w:t>
      </w:r>
    </w:p>
    <w:p w:rsidR="003E6942" w:rsidRDefault="003E6942" w:rsidP="00171B1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16:00</w:t>
      </w:r>
    </w:p>
    <w:p w:rsidR="003E6942" w:rsidRDefault="003E6942" w:rsidP="00692938">
      <w:pPr>
        <w:jc w:val="both"/>
        <w:rPr>
          <w:rFonts w:ascii="Times New Roman" w:hAnsi="Times New Roman"/>
          <w:sz w:val="28"/>
          <w:szCs w:val="28"/>
        </w:rPr>
      </w:pPr>
      <w:r w:rsidRPr="006E7A4B">
        <w:rPr>
          <w:rFonts w:ascii="Times New Roman" w:hAnsi="Times New Roman"/>
          <w:b/>
          <w:sz w:val="28"/>
          <w:szCs w:val="28"/>
        </w:rPr>
        <w:t>Место проведения</w:t>
      </w:r>
      <w:r>
        <w:rPr>
          <w:rFonts w:ascii="Times New Roman" w:hAnsi="Times New Roman"/>
          <w:sz w:val="28"/>
          <w:szCs w:val="28"/>
        </w:rPr>
        <w:t>: Республика Мордовия, Лямбирский муниципальный район с.Берсеневка, ул.Советская, 64а. (Администрация Берсеневского сельского поселения Лямбирского муниципального района Республики Мордовия).</w:t>
      </w:r>
    </w:p>
    <w:p w:rsidR="003E6942" w:rsidRDefault="003E6942" w:rsidP="00171B12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E6942" w:rsidRDefault="003E6942" w:rsidP="006E7A4B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6E7A4B">
        <w:rPr>
          <w:b/>
          <w:sz w:val="28"/>
          <w:szCs w:val="28"/>
        </w:rPr>
        <w:t xml:space="preserve">Присутствующие: </w:t>
      </w:r>
    </w:p>
    <w:p w:rsidR="003E6942" w:rsidRPr="006E7A4B" w:rsidRDefault="003E6942" w:rsidP="006E7A4B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3E6942" w:rsidRDefault="003E6942" w:rsidP="0069293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Председатель комиссии - Елисеева Надежда Николаевна-Глава Берсеневского сельского поселения;</w:t>
      </w:r>
    </w:p>
    <w:p w:rsidR="003E6942" w:rsidRDefault="003E6942" w:rsidP="0069293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Заместитель председателя-</w:t>
      </w:r>
      <w:r w:rsidRPr="005C73C4">
        <w:t xml:space="preserve"> </w:t>
      </w:r>
      <w:r w:rsidRPr="005C73C4">
        <w:rPr>
          <w:sz w:val="28"/>
          <w:szCs w:val="28"/>
        </w:rPr>
        <w:t>Ламкин</w:t>
      </w:r>
      <w:r>
        <w:rPr>
          <w:sz w:val="28"/>
          <w:szCs w:val="28"/>
        </w:rPr>
        <w:t xml:space="preserve"> Александр Сергеевич-</w:t>
      </w:r>
      <w:r w:rsidRPr="005C73C4">
        <w:t xml:space="preserve"> </w:t>
      </w:r>
      <w:r w:rsidRPr="005C73C4">
        <w:rPr>
          <w:sz w:val="28"/>
          <w:szCs w:val="28"/>
        </w:rPr>
        <w:t>Юрисконсульт администрации Берсеневского сельского поселения</w:t>
      </w:r>
      <w:r>
        <w:rPr>
          <w:sz w:val="28"/>
          <w:szCs w:val="28"/>
        </w:rPr>
        <w:t>;</w:t>
      </w:r>
    </w:p>
    <w:p w:rsidR="003E6942" w:rsidRDefault="003E6942" w:rsidP="0069293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Секретарь – Краснощекова Наталья Владимировна – Главный специалист администрации Берсеневского сельского поселения;</w:t>
      </w:r>
    </w:p>
    <w:p w:rsidR="003E6942" w:rsidRPr="006E7A4B" w:rsidRDefault="003E6942" w:rsidP="006E7A4B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6E7A4B">
        <w:rPr>
          <w:b/>
          <w:sz w:val="28"/>
          <w:szCs w:val="28"/>
        </w:rPr>
        <w:t>Члены комиссии:</w:t>
      </w:r>
    </w:p>
    <w:p w:rsidR="003E6942" w:rsidRPr="005C73C4" w:rsidRDefault="003E6942" w:rsidP="00692938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5C73C4">
        <w:rPr>
          <w:rFonts w:ascii="Times New Roman" w:hAnsi="Times New Roman"/>
          <w:sz w:val="28"/>
          <w:szCs w:val="28"/>
          <w:lang w:eastAsia="ru-RU"/>
        </w:rPr>
        <w:t>Рожаев Е.В.-Заместитель Главы Лямбирского муниципального района по вопросам строительства, жилищно-коммунального и дорожного хозяйства - Начальник Управления по вопросам строительства, жилищно-коммунального и дорожного хозяйства (по согласованию);</w:t>
      </w:r>
    </w:p>
    <w:p w:rsidR="003E6942" w:rsidRPr="005C73C4" w:rsidRDefault="003E6942" w:rsidP="00692938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5C73C4">
        <w:rPr>
          <w:rFonts w:ascii="Times New Roman" w:hAnsi="Times New Roman"/>
          <w:sz w:val="28"/>
          <w:szCs w:val="28"/>
          <w:lang w:eastAsia="ru-RU"/>
        </w:rPr>
        <w:t>Курмакаев Р.Ф.-Начальник Управления имущественных и земельных отношений Администрации Лямбирского муниципального района (по согласованию);</w:t>
      </w:r>
    </w:p>
    <w:p w:rsidR="003E6942" w:rsidRPr="005C73C4" w:rsidRDefault="003E6942" w:rsidP="00692938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5C73C4">
        <w:rPr>
          <w:rFonts w:ascii="Times New Roman" w:hAnsi="Times New Roman"/>
          <w:sz w:val="28"/>
          <w:szCs w:val="28"/>
          <w:lang w:eastAsia="ru-RU"/>
        </w:rPr>
        <w:t>Сесоров А.В.-Начальник Управления по организационно-правовой работе и делопроизводству Администрации Лямбирского муниципального района (по согласованию);</w:t>
      </w:r>
    </w:p>
    <w:p w:rsidR="003E6942" w:rsidRPr="005C73C4" w:rsidRDefault="003E6942" w:rsidP="00692938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5C73C4">
        <w:rPr>
          <w:rFonts w:ascii="Times New Roman" w:hAnsi="Times New Roman"/>
          <w:sz w:val="28"/>
          <w:szCs w:val="28"/>
          <w:lang w:eastAsia="ru-RU"/>
        </w:rPr>
        <w:t xml:space="preserve">     Негодова О.В.- Филиал №4 «Берсеневский сельский клуб» МАУ «Культурно-спортивный центр «Алмаз» Заведующая филиалом;</w:t>
      </w:r>
    </w:p>
    <w:p w:rsidR="003E6942" w:rsidRPr="00271785" w:rsidRDefault="003E6942" w:rsidP="005C73C4">
      <w:pPr>
        <w:rPr>
          <w:rFonts w:ascii="Times New Roman" w:hAnsi="Times New Roman"/>
          <w:sz w:val="28"/>
          <w:szCs w:val="28"/>
        </w:rPr>
      </w:pPr>
      <w:r w:rsidRPr="005C73C4">
        <w:rPr>
          <w:rFonts w:ascii="Times New Roman" w:hAnsi="Times New Roman"/>
          <w:sz w:val="28"/>
          <w:szCs w:val="28"/>
          <w:lang w:eastAsia="ru-RU"/>
        </w:rPr>
        <w:t xml:space="preserve">    Мишкин Валерий Васильевич- МОУ «Берсеневская средняя общеоброзовательная школа» заместитель директора по воспитательной работе. </w:t>
      </w:r>
      <w:r w:rsidRPr="006E7A4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Основание для заседания комиссии:</w:t>
      </w:r>
    </w:p>
    <w:p w:rsidR="003E6942" w:rsidRPr="005C73C4" w:rsidRDefault="003E6942" w:rsidP="005C73C4">
      <w:pPr>
        <w:jc w:val="both"/>
        <w:rPr>
          <w:rFonts w:ascii="Times New Roman" w:hAnsi="Times New Roman"/>
          <w:sz w:val="28"/>
          <w:szCs w:val="28"/>
        </w:rPr>
      </w:pPr>
      <w:r w:rsidRPr="005C73C4">
        <w:rPr>
          <w:rFonts w:ascii="Times New Roman" w:hAnsi="Times New Roman"/>
          <w:sz w:val="28"/>
          <w:szCs w:val="28"/>
        </w:rPr>
        <w:t>Комиссия действует в соответствии с Постановлением № 442 от 26.12.2022г. Администрации Берсеневского сельского поселения Лямбирского муниципального района Республики Мордовия.</w:t>
      </w:r>
    </w:p>
    <w:p w:rsidR="003E6942" w:rsidRDefault="003E6942" w:rsidP="006E7A4B">
      <w:pPr>
        <w:pStyle w:val="NormalWeb"/>
        <w:shd w:val="clear" w:color="auto" w:fill="FFFFFF"/>
        <w:spacing w:before="45" w:beforeAutospacing="0" w:after="45" w:afterAutospacing="0"/>
        <w:jc w:val="both"/>
        <w:rPr>
          <w:sz w:val="28"/>
          <w:szCs w:val="28"/>
        </w:rPr>
      </w:pPr>
    </w:p>
    <w:p w:rsidR="003E6942" w:rsidRPr="004D4E4D" w:rsidRDefault="003E6942" w:rsidP="006E7A4B">
      <w:pPr>
        <w:pStyle w:val="NormalWeb"/>
        <w:shd w:val="clear" w:color="auto" w:fill="FFFFFF"/>
        <w:spacing w:before="45" w:beforeAutospacing="0" w:after="45" w:afterAutospacing="0"/>
        <w:jc w:val="both"/>
        <w:rPr>
          <w:sz w:val="28"/>
          <w:szCs w:val="28"/>
        </w:rPr>
      </w:pPr>
    </w:p>
    <w:p w:rsidR="003E6942" w:rsidRDefault="003E6942" w:rsidP="001666FF">
      <w:pPr>
        <w:rPr>
          <w:rFonts w:ascii="Times New Roman" w:hAnsi="Times New Roman"/>
          <w:b/>
          <w:sz w:val="28"/>
          <w:szCs w:val="28"/>
        </w:rPr>
      </w:pPr>
      <w:r w:rsidRPr="006E7A4B">
        <w:rPr>
          <w:rFonts w:ascii="Times New Roman" w:hAnsi="Times New Roman"/>
          <w:b/>
          <w:sz w:val="28"/>
          <w:szCs w:val="28"/>
        </w:rPr>
        <w:t>Повестка дня:</w:t>
      </w:r>
    </w:p>
    <w:p w:rsidR="003E6942" w:rsidRPr="001666FF" w:rsidRDefault="003E6942" w:rsidP="00022FC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666FF">
        <w:rPr>
          <w:sz w:val="28"/>
          <w:szCs w:val="28"/>
        </w:rPr>
        <w:t xml:space="preserve">Рассмотрение поступивших </w:t>
      </w:r>
      <w:r>
        <w:rPr>
          <w:sz w:val="28"/>
          <w:szCs w:val="28"/>
        </w:rPr>
        <w:t>заявлений от граждан,</w:t>
      </w:r>
      <w:r w:rsidRPr="001666FF">
        <w:rPr>
          <w:sz w:val="28"/>
          <w:szCs w:val="28"/>
        </w:rPr>
        <w:t xml:space="preserve"> для</w:t>
      </w:r>
      <w:r>
        <w:rPr>
          <w:sz w:val="28"/>
          <w:szCs w:val="28"/>
        </w:rPr>
        <w:t xml:space="preserve"> </w:t>
      </w:r>
      <w:r w:rsidRPr="001666FF">
        <w:rPr>
          <w:sz w:val="28"/>
          <w:szCs w:val="28"/>
        </w:rPr>
        <w:t>подготовки проекта внесений изменений в генеральный план Берсеневского сельского поселения Лямбирского муниципального района Республики Мордовия.</w:t>
      </w:r>
    </w:p>
    <w:p w:rsidR="003E6942" w:rsidRDefault="003E6942" w:rsidP="00022FC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32054"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>Елисеева</w:t>
      </w:r>
      <w:r w:rsidRPr="00E32054">
        <w:rPr>
          <w:sz w:val="28"/>
          <w:szCs w:val="28"/>
        </w:rPr>
        <w:t xml:space="preserve"> Н.Н. ознакомила</w:t>
      </w:r>
      <w:r>
        <w:rPr>
          <w:sz w:val="28"/>
          <w:szCs w:val="28"/>
        </w:rPr>
        <w:t xml:space="preserve"> членов комиссии с поступившими заявлениями  следующих граждан: </w:t>
      </w:r>
    </w:p>
    <w:p w:rsidR="003E6942" w:rsidRPr="00F04371" w:rsidRDefault="003E6942" w:rsidP="00022FC8">
      <w:pPr>
        <w:pStyle w:val="NormalWeb"/>
        <w:shd w:val="clear" w:color="auto" w:fill="FFFFFF"/>
        <w:spacing w:after="0"/>
        <w:jc w:val="both"/>
        <w:rPr>
          <w:sz w:val="28"/>
          <w:szCs w:val="28"/>
        </w:rPr>
      </w:pPr>
      <w:r w:rsidRPr="00724B3C">
        <w:rPr>
          <w:b/>
          <w:sz w:val="28"/>
          <w:szCs w:val="28"/>
        </w:rPr>
        <w:t>1.</w:t>
      </w:r>
      <w:r w:rsidRPr="00F04371">
        <w:rPr>
          <w:sz w:val="28"/>
          <w:szCs w:val="28"/>
        </w:rPr>
        <w:t xml:space="preserve"> Пёстровский Д.Б.: </w:t>
      </w:r>
      <w:r>
        <w:rPr>
          <w:sz w:val="28"/>
          <w:szCs w:val="28"/>
        </w:rPr>
        <w:t xml:space="preserve">о </w:t>
      </w:r>
      <w:r w:rsidRPr="00F04371">
        <w:rPr>
          <w:sz w:val="28"/>
          <w:szCs w:val="28"/>
        </w:rPr>
        <w:t>внес</w:t>
      </w:r>
      <w:r>
        <w:rPr>
          <w:sz w:val="28"/>
          <w:szCs w:val="28"/>
        </w:rPr>
        <w:t>ении</w:t>
      </w:r>
      <w:r w:rsidRPr="00F04371">
        <w:rPr>
          <w:sz w:val="28"/>
          <w:szCs w:val="28"/>
        </w:rPr>
        <w:t xml:space="preserve"> изменени</w:t>
      </w:r>
      <w:r>
        <w:rPr>
          <w:sz w:val="28"/>
          <w:szCs w:val="28"/>
        </w:rPr>
        <w:t>й</w:t>
      </w:r>
      <w:r w:rsidRPr="00F04371">
        <w:rPr>
          <w:sz w:val="28"/>
          <w:szCs w:val="28"/>
        </w:rPr>
        <w:t xml:space="preserve"> в вид разрешенного использования земельного участка с кадастровым номером 13:15:0107001:3252 с «для сельскохозяйственного производства» на вид условно-разрешенного использования «ведение дачного хозяйства», путем внесения изменений в Генеральный план Берсеневского сельского поселения Лямбирского муниципального района Республики Мордовия.</w:t>
      </w:r>
    </w:p>
    <w:p w:rsidR="003E6942" w:rsidRDefault="003E6942" w:rsidP="00022FC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Комиссия ознакомилась с заявлением Пёстровского Д.Б. о </w:t>
      </w:r>
      <w:r w:rsidRPr="00F04371">
        <w:rPr>
          <w:sz w:val="28"/>
          <w:szCs w:val="28"/>
        </w:rPr>
        <w:t>внесении изменений в вид разрешенного использования земельного участка</w:t>
      </w:r>
      <w:r>
        <w:rPr>
          <w:sz w:val="28"/>
          <w:szCs w:val="28"/>
        </w:rPr>
        <w:t xml:space="preserve"> </w:t>
      </w:r>
      <w:r w:rsidRPr="00F04371">
        <w:rPr>
          <w:sz w:val="28"/>
          <w:szCs w:val="28"/>
        </w:rPr>
        <w:t>с кадастровым номером 13:15:0107001:3252</w:t>
      </w:r>
      <w:r>
        <w:rPr>
          <w:sz w:val="28"/>
          <w:szCs w:val="28"/>
        </w:rPr>
        <w:t>.</w:t>
      </w:r>
    </w:p>
    <w:p w:rsidR="003E6942" w:rsidRPr="00130840" w:rsidRDefault="003E6942" w:rsidP="00022FC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130840">
        <w:rPr>
          <w:b/>
          <w:sz w:val="28"/>
          <w:szCs w:val="28"/>
        </w:rPr>
        <w:t>Проголосовали:</w:t>
      </w:r>
    </w:p>
    <w:p w:rsidR="003E6942" w:rsidRDefault="003E6942" w:rsidP="00022FC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«за»-0 голосов</w:t>
      </w:r>
    </w:p>
    <w:p w:rsidR="003E6942" w:rsidRDefault="003E6942" w:rsidP="00022FC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«против»-8 голосов</w:t>
      </w:r>
    </w:p>
    <w:p w:rsidR="003E6942" w:rsidRDefault="003E6942" w:rsidP="00022FC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«воздержалось»- 0</w:t>
      </w:r>
    </w:p>
    <w:p w:rsidR="003E6942" w:rsidRPr="00E32054" w:rsidRDefault="003E6942" w:rsidP="00022FC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E6942" w:rsidRPr="00022FC8" w:rsidRDefault="003E6942" w:rsidP="00022FC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61ACB">
        <w:rPr>
          <w:sz w:val="28"/>
          <w:szCs w:val="28"/>
        </w:rPr>
        <w:t>Комиссия считает</w:t>
      </w:r>
      <w:r w:rsidRPr="0013084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</w:t>
      </w:r>
      <w:r w:rsidRPr="00022FC8">
        <w:rPr>
          <w:sz w:val="28"/>
          <w:szCs w:val="28"/>
        </w:rPr>
        <w:t xml:space="preserve"> вн</w:t>
      </w:r>
      <w:r>
        <w:rPr>
          <w:sz w:val="28"/>
          <w:szCs w:val="28"/>
        </w:rPr>
        <w:t>осить</w:t>
      </w:r>
      <w:r w:rsidRPr="00022FC8">
        <w:rPr>
          <w:sz w:val="28"/>
          <w:szCs w:val="28"/>
        </w:rPr>
        <w:t xml:space="preserve"> изменений в вид разрешенного использования земельного участка</w:t>
      </w:r>
      <w:r>
        <w:rPr>
          <w:sz w:val="28"/>
          <w:szCs w:val="28"/>
        </w:rPr>
        <w:t xml:space="preserve"> Пёстровского Д.Б.</w:t>
      </w:r>
      <w:r w:rsidRPr="00022FC8">
        <w:rPr>
          <w:sz w:val="28"/>
          <w:szCs w:val="28"/>
        </w:rPr>
        <w:t xml:space="preserve"> с кадастровым номером 13:15:0107001:3252 с «для сельскохозяйственного производства» на вид условно-разрешенного использования «ведение дачного хозяйства», путем внесения изменений в Генеральный план Берсеневского сельского поселения Лямбирского муниципального района Республики Мордовия.</w:t>
      </w:r>
    </w:p>
    <w:p w:rsidR="003E6942" w:rsidRDefault="003E6942" w:rsidP="006E7A4B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E6942" w:rsidRDefault="003E6942" w:rsidP="006E7A4B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E6942" w:rsidRPr="00165C45" w:rsidRDefault="003E6942" w:rsidP="00165C45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  <w:highlight w:val="yellow"/>
        </w:rPr>
      </w:pPr>
      <w:r w:rsidRPr="00724B3C">
        <w:rPr>
          <w:b/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 w:rsidRPr="00724B3C">
        <w:rPr>
          <w:sz w:val="28"/>
          <w:szCs w:val="28"/>
        </w:rPr>
        <w:t xml:space="preserve">На комиссию поступило заявление </w:t>
      </w:r>
      <w:r>
        <w:rPr>
          <w:sz w:val="28"/>
          <w:szCs w:val="28"/>
        </w:rPr>
        <w:t>Сардаева</w:t>
      </w:r>
      <w:r w:rsidRPr="00724B3C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724B3C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724B3C">
        <w:rPr>
          <w:sz w:val="28"/>
          <w:szCs w:val="28"/>
        </w:rPr>
        <w:t>.</w:t>
      </w:r>
      <w:r>
        <w:rPr>
          <w:sz w:val="28"/>
          <w:szCs w:val="28"/>
        </w:rPr>
        <w:t xml:space="preserve"> о </w:t>
      </w:r>
      <w:r w:rsidRPr="00022FC8">
        <w:rPr>
          <w:sz w:val="28"/>
          <w:szCs w:val="28"/>
        </w:rPr>
        <w:t>включ</w:t>
      </w:r>
      <w:r>
        <w:rPr>
          <w:sz w:val="28"/>
          <w:szCs w:val="28"/>
        </w:rPr>
        <w:t>ении</w:t>
      </w:r>
      <w:r w:rsidRPr="00022FC8">
        <w:rPr>
          <w:sz w:val="28"/>
          <w:szCs w:val="28"/>
        </w:rPr>
        <w:t xml:space="preserve"> земельн</w:t>
      </w:r>
      <w:r>
        <w:rPr>
          <w:sz w:val="28"/>
          <w:szCs w:val="28"/>
        </w:rPr>
        <w:t>ого</w:t>
      </w:r>
      <w:r w:rsidRPr="00022FC8">
        <w:rPr>
          <w:sz w:val="28"/>
          <w:szCs w:val="28"/>
        </w:rPr>
        <w:t xml:space="preserve"> участ</w:t>
      </w:r>
      <w:r>
        <w:rPr>
          <w:sz w:val="28"/>
          <w:szCs w:val="28"/>
        </w:rPr>
        <w:t>ка</w:t>
      </w:r>
      <w:r w:rsidRPr="00022FC8">
        <w:rPr>
          <w:sz w:val="28"/>
          <w:szCs w:val="28"/>
        </w:rPr>
        <w:t xml:space="preserve"> с кадастровым номером 13:15:0107001:</w:t>
      </w:r>
      <w:r>
        <w:rPr>
          <w:sz w:val="28"/>
          <w:szCs w:val="28"/>
        </w:rPr>
        <w:t>1960</w:t>
      </w:r>
      <w:r w:rsidRPr="00022FC8">
        <w:rPr>
          <w:sz w:val="28"/>
          <w:szCs w:val="28"/>
        </w:rPr>
        <w:t xml:space="preserve"> в черту населенного пункта п. Чекаевский для перспективного развития и застройки под ИЖС</w:t>
      </w:r>
      <w:r>
        <w:rPr>
          <w:sz w:val="28"/>
          <w:szCs w:val="28"/>
        </w:rPr>
        <w:t>.</w:t>
      </w:r>
    </w:p>
    <w:p w:rsidR="003E6942" w:rsidRDefault="003E6942" w:rsidP="00022FC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E6942" w:rsidRDefault="003E6942" w:rsidP="00022FC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Комиссия ознакомилась с заявлением Сардаева</w:t>
      </w:r>
      <w:r w:rsidRPr="00724B3C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724B3C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724B3C">
        <w:rPr>
          <w:sz w:val="28"/>
          <w:szCs w:val="28"/>
        </w:rPr>
        <w:t>.</w:t>
      </w:r>
      <w:r>
        <w:rPr>
          <w:sz w:val="28"/>
          <w:szCs w:val="28"/>
        </w:rPr>
        <w:t xml:space="preserve"> о </w:t>
      </w:r>
      <w:r w:rsidRPr="00022FC8">
        <w:rPr>
          <w:sz w:val="28"/>
          <w:szCs w:val="28"/>
        </w:rPr>
        <w:t>включ</w:t>
      </w:r>
      <w:r>
        <w:rPr>
          <w:sz w:val="28"/>
          <w:szCs w:val="28"/>
        </w:rPr>
        <w:t>ении</w:t>
      </w:r>
      <w:r w:rsidRPr="00022FC8">
        <w:rPr>
          <w:sz w:val="28"/>
          <w:szCs w:val="28"/>
        </w:rPr>
        <w:t xml:space="preserve"> земельн</w:t>
      </w:r>
      <w:r>
        <w:rPr>
          <w:sz w:val="28"/>
          <w:szCs w:val="28"/>
        </w:rPr>
        <w:t>ого</w:t>
      </w:r>
      <w:r w:rsidRPr="00022FC8">
        <w:rPr>
          <w:sz w:val="28"/>
          <w:szCs w:val="28"/>
        </w:rPr>
        <w:t xml:space="preserve"> участ</w:t>
      </w:r>
      <w:r>
        <w:rPr>
          <w:sz w:val="28"/>
          <w:szCs w:val="28"/>
        </w:rPr>
        <w:t xml:space="preserve">ка </w:t>
      </w:r>
      <w:r w:rsidRPr="00022FC8">
        <w:rPr>
          <w:sz w:val="28"/>
          <w:szCs w:val="28"/>
        </w:rPr>
        <w:t>в черту населенного пункта п. Чекаевский</w:t>
      </w:r>
      <w:r>
        <w:rPr>
          <w:sz w:val="28"/>
          <w:szCs w:val="28"/>
        </w:rPr>
        <w:t>.</w:t>
      </w:r>
    </w:p>
    <w:p w:rsidR="003E6942" w:rsidRPr="00130840" w:rsidRDefault="003E6942" w:rsidP="00724B3C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724B3C">
        <w:rPr>
          <w:sz w:val="28"/>
          <w:szCs w:val="28"/>
        </w:rPr>
        <w:t xml:space="preserve"> </w:t>
      </w:r>
      <w:r w:rsidRPr="00130840">
        <w:rPr>
          <w:b/>
          <w:sz w:val="28"/>
          <w:szCs w:val="28"/>
        </w:rPr>
        <w:t>Проголосовали:</w:t>
      </w:r>
    </w:p>
    <w:p w:rsidR="003E6942" w:rsidRDefault="003E6942" w:rsidP="00724B3C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«за» - 0 голосов</w:t>
      </w:r>
    </w:p>
    <w:p w:rsidR="003E6942" w:rsidRDefault="003E6942" w:rsidP="00724B3C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«против» - 8 голосов</w:t>
      </w:r>
    </w:p>
    <w:p w:rsidR="003E6942" w:rsidRDefault="003E6942" w:rsidP="00724B3C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«воздержалось» - 0 голосов</w:t>
      </w:r>
    </w:p>
    <w:p w:rsidR="003E6942" w:rsidRPr="00E32054" w:rsidRDefault="003E6942" w:rsidP="00022FC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  <w:highlight w:val="yellow"/>
        </w:rPr>
      </w:pPr>
      <w:r w:rsidRPr="00161ACB">
        <w:rPr>
          <w:sz w:val="28"/>
          <w:szCs w:val="28"/>
        </w:rPr>
        <w:t>Комиссия считает</w:t>
      </w:r>
      <w:r>
        <w:rPr>
          <w:b/>
          <w:sz w:val="28"/>
          <w:szCs w:val="28"/>
        </w:rPr>
        <w:t xml:space="preserve"> </w:t>
      </w:r>
      <w:r w:rsidRPr="00022FC8">
        <w:rPr>
          <w:sz w:val="28"/>
          <w:szCs w:val="28"/>
        </w:rPr>
        <w:t>не</w:t>
      </w:r>
      <w:r>
        <w:rPr>
          <w:b/>
          <w:sz w:val="28"/>
          <w:szCs w:val="28"/>
        </w:rPr>
        <w:t xml:space="preserve"> </w:t>
      </w:r>
      <w:r w:rsidRPr="00022FC8">
        <w:rPr>
          <w:sz w:val="28"/>
          <w:szCs w:val="28"/>
        </w:rPr>
        <w:t>включ</w:t>
      </w:r>
      <w:r>
        <w:rPr>
          <w:sz w:val="28"/>
          <w:szCs w:val="28"/>
        </w:rPr>
        <w:t>ать</w:t>
      </w:r>
      <w:r w:rsidRPr="00022FC8">
        <w:rPr>
          <w:sz w:val="28"/>
          <w:szCs w:val="28"/>
        </w:rPr>
        <w:t xml:space="preserve"> земельн</w:t>
      </w:r>
      <w:r>
        <w:rPr>
          <w:sz w:val="28"/>
          <w:szCs w:val="28"/>
        </w:rPr>
        <w:t>ый</w:t>
      </w:r>
      <w:r w:rsidRPr="00022FC8">
        <w:rPr>
          <w:sz w:val="28"/>
          <w:szCs w:val="28"/>
        </w:rPr>
        <w:t xml:space="preserve"> участ</w:t>
      </w:r>
      <w:r>
        <w:rPr>
          <w:sz w:val="28"/>
          <w:szCs w:val="28"/>
        </w:rPr>
        <w:t>ок</w:t>
      </w:r>
      <w:r w:rsidRPr="00022FC8">
        <w:rPr>
          <w:sz w:val="28"/>
          <w:szCs w:val="28"/>
        </w:rPr>
        <w:t xml:space="preserve"> с кадастровым номером 13:15:0107001:1960 в черту населенного пункта п. Чекаевский</w:t>
      </w:r>
      <w:r>
        <w:rPr>
          <w:sz w:val="28"/>
          <w:szCs w:val="28"/>
        </w:rPr>
        <w:t>.</w:t>
      </w:r>
    </w:p>
    <w:p w:rsidR="003E6942" w:rsidRDefault="003E6942" w:rsidP="00171B12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3E6942" w:rsidRDefault="003E6942" w:rsidP="00022FC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3BD2">
        <w:rPr>
          <w:b/>
          <w:sz w:val="28"/>
          <w:szCs w:val="28"/>
        </w:rPr>
        <w:t>3.</w:t>
      </w:r>
      <w:r w:rsidRPr="00563BD2">
        <w:rPr>
          <w:sz w:val="28"/>
          <w:szCs w:val="28"/>
        </w:rPr>
        <w:t xml:space="preserve"> </w:t>
      </w:r>
      <w:r w:rsidRPr="00724B3C">
        <w:rPr>
          <w:sz w:val="28"/>
          <w:szCs w:val="28"/>
        </w:rPr>
        <w:t xml:space="preserve">На комиссию поступило </w:t>
      </w:r>
      <w:r>
        <w:rPr>
          <w:sz w:val="28"/>
          <w:szCs w:val="28"/>
        </w:rPr>
        <w:t xml:space="preserve">заявление Мельника А.Ф. об </w:t>
      </w:r>
      <w:r w:rsidRPr="00022FC8">
        <w:rPr>
          <w:sz w:val="28"/>
          <w:szCs w:val="28"/>
        </w:rPr>
        <w:t>измен</w:t>
      </w:r>
      <w:r>
        <w:rPr>
          <w:sz w:val="28"/>
          <w:szCs w:val="28"/>
        </w:rPr>
        <w:t>ении</w:t>
      </w:r>
      <w:r w:rsidRPr="00022FC8">
        <w:rPr>
          <w:sz w:val="28"/>
          <w:szCs w:val="28"/>
        </w:rPr>
        <w:t xml:space="preserve"> вид</w:t>
      </w:r>
      <w:r>
        <w:rPr>
          <w:sz w:val="28"/>
          <w:szCs w:val="28"/>
        </w:rPr>
        <w:t>а</w:t>
      </w:r>
      <w:r w:rsidRPr="00022FC8">
        <w:rPr>
          <w:sz w:val="28"/>
          <w:szCs w:val="28"/>
        </w:rPr>
        <w:t xml:space="preserve"> разрешенного использования земельного участка с кадастровым номером 13:15:0107001:2888 с «для сельскохозяйственного производства» на вид разрешенного использования «ведение садоводства».</w:t>
      </w:r>
    </w:p>
    <w:p w:rsidR="003E6942" w:rsidRDefault="003E6942" w:rsidP="00161ACB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Комиссия ознакомилась с заявлением Мельника А.Ф. об </w:t>
      </w:r>
      <w:r w:rsidRPr="00022FC8">
        <w:rPr>
          <w:sz w:val="28"/>
          <w:szCs w:val="28"/>
        </w:rPr>
        <w:t>измен</w:t>
      </w:r>
      <w:r>
        <w:rPr>
          <w:sz w:val="28"/>
          <w:szCs w:val="28"/>
        </w:rPr>
        <w:t>ении</w:t>
      </w:r>
      <w:r w:rsidRPr="00022FC8">
        <w:rPr>
          <w:sz w:val="28"/>
          <w:szCs w:val="28"/>
        </w:rPr>
        <w:t xml:space="preserve"> вид</w:t>
      </w:r>
      <w:r>
        <w:rPr>
          <w:sz w:val="28"/>
          <w:szCs w:val="28"/>
        </w:rPr>
        <w:t>а</w:t>
      </w:r>
      <w:r w:rsidRPr="00022FC8">
        <w:rPr>
          <w:sz w:val="28"/>
          <w:szCs w:val="28"/>
        </w:rPr>
        <w:t xml:space="preserve"> разрешенного использования земельного участка с кадастровым номером 13:15:0107001:2888</w:t>
      </w:r>
      <w:r>
        <w:rPr>
          <w:sz w:val="28"/>
          <w:szCs w:val="28"/>
        </w:rPr>
        <w:t>.</w:t>
      </w:r>
    </w:p>
    <w:p w:rsidR="003E6942" w:rsidRPr="00130840" w:rsidRDefault="003E6942" w:rsidP="00515306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130840">
        <w:rPr>
          <w:b/>
          <w:sz w:val="28"/>
          <w:szCs w:val="28"/>
        </w:rPr>
        <w:t>Проголосовали:</w:t>
      </w:r>
    </w:p>
    <w:p w:rsidR="003E6942" w:rsidRDefault="003E6942" w:rsidP="00515306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«за» - 0</w:t>
      </w:r>
    </w:p>
    <w:p w:rsidR="003E6942" w:rsidRDefault="003E6942" w:rsidP="00515306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«против»- 8 голосов</w:t>
      </w:r>
    </w:p>
    <w:p w:rsidR="003E6942" w:rsidRDefault="003E6942" w:rsidP="00515306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«воздержалось» - 0</w:t>
      </w:r>
    </w:p>
    <w:p w:rsidR="003E6942" w:rsidRDefault="003E6942" w:rsidP="0018272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61ACB">
        <w:rPr>
          <w:sz w:val="28"/>
          <w:szCs w:val="28"/>
        </w:rPr>
        <w:t>Комиссия решила</w:t>
      </w:r>
      <w:r w:rsidRPr="0018272E">
        <w:rPr>
          <w:b/>
          <w:sz w:val="28"/>
          <w:szCs w:val="28"/>
        </w:rPr>
        <w:t xml:space="preserve"> </w:t>
      </w:r>
      <w:r w:rsidRPr="0018272E">
        <w:rPr>
          <w:sz w:val="28"/>
          <w:szCs w:val="28"/>
        </w:rPr>
        <w:t>не изменять вид разрешенного использования земельного участка с кадастровым номером 13:15:0107001:2888 с «для сельскохозяйственного производства» на вид разрешенного использования «ведение садоводства».</w:t>
      </w:r>
    </w:p>
    <w:p w:rsidR="003E6942" w:rsidRDefault="003E6942" w:rsidP="0018272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E6942" w:rsidRPr="004359F1" w:rsidRDefault="003E6942" w:rsidP="0018272E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4359F1">
        <w:rPr>
          <w:b/>
          <w:sz w:val="28"/>
          <w:szCs w:val="28"/>
        </w:rPr>
        <w:t xml:space="preserve">4. </w:t>
      </w:r>
      <w:r w:rsidRPr="004359F1">
        <w:rPr>
          <w:sz w:val="28"/>
          <w:szCs w:val="28"/>
        </w:rPr>
        <w:t>В комиссию поступило заявление Демаковой Р.А.  о включении земельного участок с кадастровым номером 13:15:0107001:1991 в черту населенного пункта с.Татарская Свербейка</w:t>
      </w:r>
    </w:p>
    <w:p w:rsidR="003E6942" w:rsidRPr="004359F1" w:rsidRDefault="003E6942" w:rsidP="00C06241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4359F1">
        <w:rPr>
          <w:b/>
          <w:sz w:val="28"/>
          <w:szCs w:val="28"/>
        </w:rPr>
        <w:t>Проголосовали:</w:t>
      </w:r>
    </w:p>
    <w:p w:rsidR="003E6942" w:rsidRPr="004359F1" w:rsidRDefault="003E6942" w:rsidP="00C06241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«за» -  0 голосов</w:t>
      </w:r>
    </w:p>
    <w:p w:rsidR="003E6942" w:rsidRPr="004359F1" w:rsidRDefault="003E6942" w:rsidP="00C06241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«против» - 8</w:t>
      </w:r>
      <w:r>
        <w:rPr>
          <w:sz w:val="28"/>
          <w:szCs w:val="28"/>
        </w:rPr>
        <w:t xml:space="preserve"> голосов</w:t>
      </w:r>
    </w:p>
    <w:p w:rsidR="003E6942" w:rsidRPr="004359F1" w:rsidRDefault="003E6942" w:rsidP="00C06241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«воздержалось» - 0</w:t>
      </w:r>
      <w:r>
        <w:rPr>
          <w:sz w:val="28"/>
          <w:szCs w:val="28"/>
        </w:rPr>
        <w:t xml:space="preserve"> голосов</w:t>
      </w:r>
    </w:p>
    <w:p w:rsidR="003E6942" w:rsidRDefault="003E6942" w:rsidP="00C15A58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Комиссия считает не включать данный земельный участок в черту населенного пункта с.Татарская Свербейка.</w:t>
      </w:r>
    </w:p>
    <w:p w:rsidR="003E6942" w:rsidRDefault="003E6942" w:rsidP="00C15A58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E6942" w:rsidRDefault="003E6942" w:rsidP="00B57A7F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6241">
        <w:rPr>
          <w:b/>
          <w:sz w:val="28"/>
          <w:szCs w:val="28"/>
        </w:rPr>
        <w:t>5.</w:t>
      </w:r>
      <w:r w:rsidRPr="00C06241">
        <w:rPr>
          <w:sz w:val="28"/>
          <w:szCs w:val="28"/>
        </w:rPr>
        <w:t xml:space="preserve"> </w:t>
      </w:r>
      <w:r w:rsidRPr="003A6C3C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комиссию поступило заявление от Антошина Г.В. о </w:t>
      </w:r>
      <w:r w:rsidRPr="00B57A7F">
        <w:rPr>
          <w:sz w:val="28"/>
          <w:szCs w:val="28"/>
        </w:rPr>
        <w:t>возможност</w:t>
      </w:r>
      <w:r>
        <w:rPr>
          <w:sz w:val="28"/>
          <w:szCs w:val="28"/>
        </w:rPr>
        <w:t>и</w:t>
      </w:r>
      <w:r w:rsidRPr="00B57A7F">
        <w:rPr>
          <w:sz w:val="28"/>
          <w:szCs w:val="28"/>
        </w:rPr>
        <w:t xml:space="preserve"> изменения вида разрешенного использования земельного участка с кадастровым номером 13:15:0107001:105 с «земли сельскохозяйственного назначения» на «ведение садоводства» с. Татарская Свербейка, ул.Центральная.</w:t>
      </w:r>
    </w:p>
    <w:p w:rsidR="003E6942" w:rsidRPr="004359F1" w:rsidRDefault="003E6942" w:rsidP="00544AEA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4359F1">
        <w:rPr>
          <w:b/>
          <w:sz w:val="28"/>
          <w:szCs w:val="28"/>
        </w:rPr>
        <w:t>Проголосовали:</w:t>
      </w:r>
    </w:p>
    <w:p w:rsidR="003E6942" w:rsidRPr="004359F1" w:rsidRDefault="003E6942" w:rsidP="00544AEA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«за» -  0 голосов</w:t>
      </w:r>
    </w:p>
    <w:p w:rsidR="003E6942" w:rsidRPr="004359F1" w:rsidRDefault="003E6942" w:rsidP="00544AEA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«против» - 8</w:t>
      </w:r>
      <w:r>
        <w:rPr>
          <w:sz w:val="28"/>
          <w:szCs w:val="28"/>
        </w:rPr>
        <w:t xml:space="preserve"> голосов </w:t>
      </w:r>
    </w:p>
    <w:p w:rsidR="003E6942" w:rsidRPr="004359F1" w:rsidRDefault="003E6942" w:rsidP="00544AEA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«воздержалось» - 0</w:t>
      </w:r>
      <w:r>
        <w:rPr>
          <w:sz w:val="28"/>
          <w:szCs w:val="28"/>
        </w:rPr>
        <w:t xml:space="preserve"> голосов</w:t>
      </w:r>
    </w:p>
    <w:p w:rsidR="003E6942" w:rsidRDefault="003E6942" w:rsidP="00B57A7F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Комиссия рассмотрела данное заявление и пришла к выводу </w:t>
      </w:r>
      <w:r w:rsidRPr="00B57A7F">
        <w:rPr>
          <w:sz w:val="28"/>
          <w:szCs w:val="28"/>
        </w:rPr>
        <w:t xml:space="preserve">о </w:t>
      </w:r>
      <w:r>
        <w:rPr>
          <w:sz w:val="28"/>
          <w:szCs w:val="28"/>
        </w:rPr>
        <w:t>не</w:t>
      </w:r>
      <w:r w:rsidRPr="00B57A7F">
        <w:rPr>
          <w:sz w:val="28"/>
          <w:szCs w:val="28"/>
        </w:rPr>
        <w:t>возможности изменения вида разрешенного использования земельного участка с кадастровым номером 13:15:0107001:105 с «земли сельскохозяйственного назначения» на «ведение садоводства» с. Татарская Свербейка, ул.Центральная.</w:t>
      </w:r>
    </w:p>
    <w:p w:rsidR="003E6942" w:rsidRDefault="003E6942" w:rsidP="00B57A7F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E6942" w:rsidRPr="004359F1" w:rsidRDefault="003E6942" w:rsidP="00F35816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Pr="004359F1">
        <w:rPr>
          <w:b/>
          <w:sz w:val="28"/>
          <w:szCs w:val="28"/>
        </w:rPr>
        <w:t xml:space="preserve">. </w:t>
      </w:r>
      <w:r w:rsidRPr="004359F1">
        <w:rPr>
          <w:sz w:val="28"/>
          <w:szCs w:val="28"/>
        </w:rPr>
        <w:t xml:space="preserve">В комиссию поступило заявление </w:t>
      </w:r>
      <w:r>
        <w:rPr>
          <w:sz w:val="28"/>
          <w:szCs w:val="28"/>
        </w:rPr>
        <w:t>Богданова С.А</w:t>
      </w:r>
      <w:r w:rsidRPr="004359F1">
        <w:rPr>
          <w:sz w:val="28"/>
          <w:szCs w:val="28"/>
        </w:rPr>
        <w:t>.</w:t>
      </w:r>
      <w:r>
        <w:rPr>
          <w:sz w:val="28"/>
          <w:szCs w:val="28"/>
        </w:rPr>
        <w:t>:</w:t>
      </w:r>
      <w:r w:rsidRPr="004359F1">
        <w:rPr>
          <w:sz w:val="28"/>
          <w:szCs w:val="28"/>
        </w:rPr>
        <w:t xml:space="preserve">  </w:t>
      </w:r>
      <w:r w:rsidRPr="00D61B79">
        <w:rPr>
          <w:sz w:val="28"/>
          <w:szCs w:val="28"/>
        </w:rPr>
        <w:t>изменить вид разрешенного использования земельного участка с кадастровым номером 13:15:0107001:7 с «для сельскохозяйственного производства» на вид разрешенного использования «ведение садоводства».</w:t>
      </w:r>
    </w:p>
    <w:p w:rsidR="003E6942" w:rsidRPr="004359F1" w:rsidRDefault="003E6942" w:rsidP="00F35816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4359F1">
        <w:rPr>
          <w:b/>
          <w:sz w:val="28"/>
          <w:szCs w:val="28"/>
        </w:rPr>
        <w:t>Проголосовали:</w:t>
      </w:r>
    </w:p>
    <w:p w:rsidR="003E6942" w:rsidRPr="004359F1" w:rsidRDefault="003E6942" w:rsidP="00F35816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«за» -  0 голосов</w:t>
      </w:r>
    </w:p>
    <w:p w:rsidR="003E6942" w:rsidRPr="004359F1" w:rsidRDefault="003E6942" w:rsidP="00F35816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«против» - 8</w:t>
      </w:r>
      <w:r>
        <w:rPr>
          <w:sz w:val="28"/>
          <w:szCs w:val="28"/>
        </w:rPr>
        <w:t xml:space="preserve"> голосов</w:t>
      </w:r>
    </w:p>
    <w:p w:rsidR="003E6942" w:rsidRPr="004359F1" w:rsidRDefault="003E6942" w:rsidP="00F35816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«воздержалось» - 0</w:t>
      </w:r>
      <w:r>
        <w:rPr>
          <w:sz w:val="28"/>
          <w:szCs w:val="28"/>
        </w:rPr>
        <w:t xml:space="preserve"> голосов</w:t>
      </w:r>
    </w:p>
    <w:p w:rsidR="003E6942" w:rsidRDefault="003E6942" w:rsidP="00F35816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 xml:space="preserve">Комиссия считает не </w:t>
      </w:r>
      <w:r w:rsidRPr="00D61B79">
        <w:rPr>
          <w:sz w:val="28"/>
          <w:szCs w:val="28"/>
        </w:rPr>
        <w:t>измен</w:t>
      </w:r>
      <w:r>
        <w:rPr>
          <w:sz w:val="28"/>
          <w:szCs w:val="28"/>
        </w:rPr>
        <w:t>ять</w:t>
      </w:r>
      <w:r w:rsidRPr="00D61B79">
        <w:rPr>
          <w:sz w:val="28"/>
          <w:szCs w:val="28"/>
        </w:rPr>
        <w:t xml:space="preserve"> вид разрешенного использования земельного участка с кадастровым номером 13:15:0107001:7</w:t>
      </w:r>
      <w:r>
        <w:rPr>
          <w:sz w:val="28"/>
          <w:szCs w:val="28"/>
        </w:rPr>
        <w:t>.</w:t>
      </w:r>
    </w:p>
    <w:p w:rsidR="003E6942" w:rsidRDefault="003E6942" w:rsidP="00F35816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E6942" w:rsidRDefault="003E6942" w:rsidP="00E8534C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7</w:t>
      </w:r>
      <w:r w:rsidRPr="004359F1">
        <w:rPr>
          <w:b/>
          <w:sz w:val="28"/>
          <w:szCs w:val="28"/>
        </w:rPr>
        <w:t xml:space="preserve">. </w:t>
      </w:r>
      <w:r w:rsidRPr="004359F1">
        <w:rPr>
          <w:sz w:val="28"/>
          <w:szCs w:val="28"/>
        </w:rPr>
        <w:t xml:space="preserve">В комиссию поступило заявление </w:t>
      </w:r>
      <w:r>
        <w:rPr>
          <w:sz w:val="28"/>
          <w:szCs w:val="28"/>
        </w:rPr>
        <w:t>Столярова П.М.:</w:t>
      </w:r>
      <w:r w:rsidRPr="004359F1">
        <w:rPr>
          <w:sz w:val="28"/>
          <w:szCs w:val="28"/>
        </w:rPr>
        <w:t xml:space="preserve">  </w:t>
      </w:r>
      <w:r w:rsidRPr="00D61B79">
        <w:rPr>
          <w:sz w:val="28"/>
          <w:szCs w:val="28"/>
        </w:rPr>
        <w:t xml:space="preserve">изменить </w:t>
      </w:r>
      <w:r w:rsidRPr="00B67635">
        <w:rPr>
          <w:sz w:val="28"/>
          <w:szCs w:val="28"/>
        </w:rPr>
        <w:t>вид разрешенного использования земельн</w:t>
      </w:r>
      <w:r>
        <w:rPr>
          <w:sz w:val="28"/>
          <w:szCs w:val="28"/>
        </w:rPr>
        <w:t>ых</w:t>
      </w:r>
      <w:r w:rsidRPr="00B67635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ов</w:t>
      </w:r>
      <w:r w:rsidRPr="00B67635">
        <w:rPr>
          <w:sz w:val="28"/>
          <w:szCs w:val="28"/>
        </w:rPr>
        <w:t xml:space="preserve"> с кадастровым</w:t>
      </w:r>
      <w:r>
        <w:rPr>
          <w:sz w:val="28"/>
          <w:szCs w:val="28"/>
        </w:rPr>
        <w:t>и</w:t>
      </w:r>
      <w:r w:rsidRPr="00B67635">
        <w:rPr>
          <w:sz w:val="28"/>
          <w:szCs w:val="28"/>
        </w:rPr>
        <w:t xml:space="preserve"> номер</w:t>
      </w:r>
      <w:r>
        <w:rPr>
          <w:sz w:val="28"/>
          <w:szCs w:val="28"/>
        </w:rPr>
        <w:t>а</w:t>
      </w:r>
      <w:r w:rsidRPr="00B67635">
        <w:rPr>
          <w:sz w:val="28"/>
          <w:szCs w:val="28"/>
        </w:rPr>
        <w:t>м</w:t>
      </w:r>
      <w:r>
        <w:rPr>
          <w:sz w:val="28"/>
          <w:szCs w:val="28"/>
        </w:rPr>
        <w:t>и</w:t>
      </w:r>
      <w:r w:rsidRPr="00B67635">
        <w:rPr>
          <w:sz w:val="28"/>
          <w:szCs w:val="28"/>
        </w:rPr>
        <w:t xml:space="preserve"> 13:15:0</w:t>
      </w:r>
      <w:r>
        <w:rPr>
          <w:sz w:val="28"/>
          <w:szCs w:val="28"/>
        </w:rPr>
        <w:t>0</w:t>
      </w:r>
      <w:r w:rsidRPr="00B67635">
        <w:rPr>
          <w:sz w:val="28"/>
          <w:szCs w:val="28"/>
        </w:rPr>
        <w:t>0</w:t>
      </w:r>
      <w:r>
        <w:rPr>
          <w:sz w:val="28"/>
          <w:szCs w:val="28"/>
        </w:rPr>
        <w:t>0</w:t>
      </w:r>
      <w:r w:rsidRPr="00B67635">
        <w:rPr>
          <w:sz w:val="28"/>
          <w:szCs w:val="28"/>
        </w:rPr>
        <w:t>00</w:t>
      </w:r>
      <w:r>
        <w:rPr>
          <w:sz w:val="28"/>
          <w:szCs w:val="28"/>
        </w:rPr>
        <w:t>0</w:t>
      </w:r>
      <w:r w:rsidRPr="00B67635">
        <w:rPr>
          <w:sz w:val="28"/>
          <w:szCs w:val="28"/>
        </w:rPr>
        <w:t>:</w:t>
      </w:r>
      <w:r>
        <w:rPr>
          <w:sz w:val="28"/>
          <w:szCs w:val="28"/>
        </w:rPr>
        <w:t>352 и 13:15:0107001:1391</w:t>
      </w:r>
      <w:r w:rsidRPr="00B67635">
        <w:rPr>
          <w:sz w:val="28"/>
          <w:szCs w:val="28"/>
        </w:rPr>
        <w:t xml:space="preserve"> с «для сельскохозяйственного производства» на вид разрешенного использования «ведение садоводства».</w:t>
      </w:r>
    </w:p>
    <w:p w:rsidR="003E6942" w:rsidRPr="004359F1" w:rsidRDefault="003E6942" w:rsidP="00E8534C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4359F1">
        <w:rPr>
          <w:b/>
          <w:sz w:val="28"/>
          <w:szCs w:val="28"/>
        </w:rPr>
        <w:t>Проголосовали:</w:t>
      </w:r>
    </w:p>
    <w:p w:rsidR="003E6942" w:rsidRPr="004359F1" w:rsidRDefault="003E6942" w:rsidP="00E8534C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«за» -  0 голосов</w:t>
      </w:r>
    </w:p>
    <w:p w:rsidR="003E6942" w:rsidRPr="004359F1" w:rsidRDefault="003E6942" w:rsidP="00E8534C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«против» - 8</w:t>
      </w:r>
      <w:r>
        <w:rPr>
          <w:sz w:val="28"/>
          <w:szCs w:val="28"/>
        </w:rPr>
        <w:t xml:space="preserve"> голосов</w:t>
      </w:r>
    </w:p>
    <w:p w:rsidR="003E6942" w:rsidRPr="004359F1" w:rsidRDefault="003E6942" w:rsidP="00E8534C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«воздержалось» - 0</w:t>
      </w:r>
      <w:r>
        <w:rPr>
          <w:sz w:val="28"/>
          <w:szCs w:val="28"/>
        </w:rPr>
        <w:t xml:space="preserve"> голосов</w:t>
      </w:r>
    </w:p>
    <w:p w:rsidR="003E6942" w:rsidRDefault="003E6942" w:rsidP="00E8534C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59F1">
        <w:rPr>
          <w:sz w:val="28"/>
          <w:szCs w:val="28"/>
        </w:rPr>
        <w:t xml:space="preserve">Комиссия считает не </w:t>
      </w:r>
      <w:r w:rsidRPr="00D61B79">
        <w:rPr>
          <w:sz w:val="28"/>
          <w:szCs w:val="28"/>
        </w:rPr>
        <w:t>измен</w:t>
      </w:r>
      <w:r>
        <w:rPr>
          <w:sz w:val="28"/>
          <w:szCs w:val="28"/>
        </w:rPr>
        <w:t>ять</w:t>
      </w:r>
      <w:r w:rsidRPr="00D61B79">
        <w:rPr>
          <w:sz w:val="28"/>
          <w:szCs w:val="28"/>
        </w:rPr>
        <w:t xml:space="preserve"> вид разрешенного использования земельн</w:t>
      </w:r>
      <w:r>
        <w:rPr>
          <w:sz w:val="28"/>
          <w:szCs w:val="28"/>
        </w:rPr>
        <w:t>ых</w:t>
      </w:r>
      <w:r w:rsidRPr="00D61B79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ов</w:t>
      </w:r>
      <w:r w:rsidRPr="00D61B79">
        <w:rPr>
          <w:sz w:val="28"/>
          <w:szCs w:val="28"/>
        </w:rPr>
        <w:t xml:space="preserve"> с кадастровым</w:t>
      </w:r>
      <w:r>
        <w:rPr>
          <w:sz w:val="28"/>
          <w:szCs w:val="28"/>
        </w:rPr>
        <w:t>и</w:t>
      </w:r>
      <w:r w:rsidRPr="00D61B79">
        <w:rPr>
          <w:sz w:val="28"/>
          <w:szCs w:val="28"/>
        </w:rPr>
        <w:t xml:space="preserve"> номер</w:t>
      </w:r>
      <w:r>
        <w:rPr>
          <w:sz w:val="28"/>
          <w:szCs w:val="28"/>
        </w:rPr>
        <w:t>ами</w:t>
      </w:r>
      <w:r w:rsidRPr="00D61B79">
        <w:rPr>
          <w:sz w:val="28"/>
          <w:szCs w:val="28"/>
        </w:rPr>
        <w:t xml:space="preserve"> 13:15:0107001:</w:t>
      </w:r>
      <w:r>
        <w:rPr>
          <w:sz w:val="28"/>
          <w:szCs w:val="28"/>
        </w:rPr>
        <w:t>352 и 13:15:0107001:1391.</w:t>
      </w:r>
    </w:p>
    <w:p w:rsidR="003E6942" w:rsidRDefault="003E6942" w:rsidP="00E8534C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E6942" w:rsidRDefault="003E6942" w:rsidP="00E8534C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Pr="004359F1">
        <w:rPr>
          <w:b/>
          <w:sz w:val="28"/>
          <w:szCs w:val="28"/>
        </w:rPr>
        <w:t xml:space="preserve">. </w:t>
      </w:r>
      <w:r w:rsidRPr="004359F1">
        <w:rPr>
          <w:sz w:val="28"/>
          <w:szCs w:val="28"/>
        </w:rPr>
        <w:t>В комиссию поступило заявление</w:t>
      </w:r>
      <w:r>
        <w:rPr>
          <w:sz w:val="28"/>
          <w:szCs w:val="28"/>
        </w:rPr>
        <w:t xml:space="preserve"> Давыдовой Н.Н.: о включении земельных участков с кадастровыми номерами 13:15:0107001:3284, </w:t>
      </w:r>
      <w:r w:rsidRPr="00CF252F">
        <w:rPr>
          <w:sz w:val="28"/>
          <w:szCs w:val="28"/>
        </w:rPr>
        <w:t>13:15:0107001:</w:t>
      </w:r>
      <w:r>
        <w:rPr>
          <w:sz w:val="28"/>
          <w:szCs w:val="28"/>
        </w:rPr>
        <w:t xml:space="preserve">3268, </w:t>
      </w:r>
      <w:r w:rsidRPr="00CF252F">
        <w:rPr>
          <w:sz w:val="28"/>
          <w:szCs w:val="28"/>
        </w:rPr>
        <w:t>13:15:0107001:</w:t>
      </w:r>
      <w:r>
        <w:rPr>
          <w:sz w:val="28"/>
          <w:szCs w:val="28"/>
        </w:rPr>
        <w:t xml:space="preserve">3267, </w:t>
      </w:r>
      <w:r w:rsidRPr="00CF252F">
        <w:rPr>
          <w:sz w:val="28"/>
          <w:szCs w:val="28"/>
        </w:rPr>
        <w:t>13:15:0107001:</w:t>
      </w:r>
      <w:r>
        <w:rPr>
          <w:sz w:val="28"/>
          <w:szCs w:val="28"/>
        </w:rPr>
        <w:t xml:space="preserve">3269, </w:t>
      </w:r>
      <w:r w:rsidRPr="00CF252F">
        <w:rPr>
          <w:sz w:val="28"/>
          <w:szCs w:val="28"/>
        </w:rPr>
        <w:t>13:15:0107001:</w:t>
      </w:r>
      <w:r>
        <w:rPr>
          <w:sz w:val="28"/>
          <w:szCs w:val="28"/>
        </w:rPr>
        <w:t xml:space="preserve">3270, </w:t>
      </w:r>
      <w:r w:rsidRPr="00CF252F">
        <w:rPr>
          <w:sz w:val="28"/>
          <w:szCs w:val="28"/>
        </w:rPr>
        <w:t>13:15:0107001:</w:t>
      </w:r>
      <w:r>
        <w:rPr>
          <w:sz w:val="28"/>
          <w:szCs w:val="28"/>
        </w:rPr>
        <w:t>3265, 13:15:0107001:3266, 13:15:0107001:3290, 13:15:0107001:3291, 13:15:0107001:3292,</w:t>
      </w:r>
      <w:r w:rsidRPr="00CF252F">
        <w:rPr>
          <w:sz w:val="28"/>
          <w:szCs w:val="28"/>
        </w:rPr>
        <w:t xml:space="preserve"> 13:15:0107001:</w:t>
      </w:r>
      <w:r>
        <w:rPr>
          <w:sz w:val="28"/>
          <w:szCs w:val="28"/>
        </w:rPr>
        <w:t xml:space="preserve">3293,  </w:t>
      </w:r>
      <w:r w:rsidRPr="00CF252F">
        <w:rPr>
          <w:sz w:val="28"/>
          <w:szCs w:val="28"/>
        </w:rPr>
        <w:t>13:15:0107001:</w:t>
      </w:r>
      <w:r>
        <w:rPr>
          <w:sz w:val="28"/>
          <w:szCs w:val="28"/>
        </w:rPr>
        <w:t xml:space="preserve">3273, 13:15:0107001:3294, 13:15:0107001:3295, </w:t>
      </w:r>
      <w:r w:rsidRPr="00CF252F">
        <w:rPr>
          <w:sz w:val="28"/>
          <w:szCs w:val="28"/>
        </w:rPr>
        <w:t>13:15:0107001:</w:t>
      </w:r>
      <w:r>
        <w:rPr>
          <w:sz w:val="28"/>
          <w:szCs w:val="28"/>
        </w:rPr>
        <w:t xml:space="preserve">3264, </w:t>
      </w:r>
      <w:r w:rsidRPr="00CF252F">
        <w:rPr>
          <w:sz w:val="28"/>
          <w:szCs w:val="28"/>
        </w:rPr>
        <w:t>13:15:0107001:</w:t>
      </w:r>
      <w:r>
        <w:rPr>
          <w:sz w:val="28"/>
          <w:szCs w:val="28"/>
        </w:rPr>
        <w:t xml:space="preserve">3263, </w:t>
      </w:r>
      <w:r w:rsidRPr="00CF252F">
        <w:rPr>
          <w:sz w:val="28"/>
          <w:szCs w:val="28"/>
        </w:rPr>
        <w:t>13:15:0107001:</w:t>
      </w:r>
      <w:r>
        <w:rPr>
          <w:sz w:val="28"/>
          <w:szCs w:val="28"/>
        </w:rPr>
        <w:t>3262 с категориями земель: Земли сельскохозяйственного назначения для сельскохозяйственного производства в границу населенного пункта д. Русская Свербейка и последующем изменении категории земель «Земли населенных пунктов».</w:t>
      </w:r>
    </w:p>
    <w:p w:rsidR="003E6942" w:rsidRDefault="003E6942" w:rsidP="00E8534C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Ещё одним заявлением Давыдова  Н.Н. п</w:t>
      </w:r>
      <w:r w:rsidRPr="00DC0DDA">
        <w:rPr>
          <w:sz w:val="28"/>
          <w:szCs w:val="28"/>
        </w:rPr>
        <w:t>ро</w:t>
      </w:r>
      <w:r>
        <w:rPr>
          <w:sz w:val="28"/>
          <w:szCs w:val="28"/>
        </w:rPr>
        <w:t>сит</w:t>
      </w:r>
      <w:r w:rsidRPr="00DC0DDA">
        <w:rPr>
          <w:sz w:val="28"/>
          <w:szCs w:val="28"/>
        </w:rPr>
        <w:t xml:space="preserve"> исключить зону кладбища рядом с участками 13:15:0107001:3284, 13:15:0107001:3268, 13:15:0107001:3267, 13:15:0107001:3269, 13:15:0107001:3270, 13:15:0107001:3265, 13:15:0107001:3266, 13:15:0107001:3290, 13:15:0107001:3291, 13:15:0107001:3292, 13:15:0107001:3293,  13:15:0107001:3273, 13:15:0107001:3294, 13:15:0107001:3295, 13:15:0107001:3264, 13:15:0107001:3263, 13:15:0107001:3262.</w:t>
      </w:r>
    </w:p>
    <w:p w:rsidR="003E6942" w:rsidRPr="004359F1" w:rsidRDefault="003E6942" w:rsidP="0098615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4359F1">
        <w:rPr>
          <w:b/>
          <w:sz w:val="28"/>
          <w:szCs w:val="28"/>
        </w:rPr>
        <w:t>Проголосовали:</w:t>
      </w:r>
    </w:p>
    <w:p w:rsidR="003E6942" w:rsidRPr="004359F1" w:rsidRDefault="003E6942" w:rsidP="00986158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«за» -  0 голосов</w:t>
      </w:r>
    </w:p>
    <w:p w:rsidR="003E6942" w:rsidRPr="004359F1" w:rsidRDefault="003E6942" w:rsidP="00986158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«против» - 8</w:t>
      </w:r>
      <w:r>
        <w:rPr>
          <w:sz w:val="28"/>
          <w:szCs w:val="28"/>
        </w:rPr>
        <w:t xml:space="preserve"> голосов</w:t>
      </w:r>
    </w:p>
    <w:p w:rsidR="003E6942" w:rsidRPr="004359F1" w:rsidRDefault="003E6942" w:rsidP="00986158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«воздержалось» - 0</w:t>
      </w:r>
      <w:r>
        <w:rPr>
          <w:sz w:val="28"/>
          <w:szCs w:val="28"/>
        </w:rPr>
        <w:t xml:space="preserve"> голосов</w:t>
      </w:r>
    </w:p>
    <w:p w:rsidR="003E6942" w:rsidRDefault="003E6942" w:rsidP="0098615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59F1">
        <w:rPr>
          <w:sz w:val="28"/>
          <w:szCs w:val="28"/>
        </w:rPr>
        <w:t>Комиссия считает не</w:t>
      </w:r>
      <w:r>
        <w:rPr>
          <w:sz w:val="28"/>
          <w:szCs w:val="28"/>
        </w:rPr>
        <w:t xml:space="preserve"> включать данные земельные участки в границу населенного пункта д. Русская Свербейка и последующем изменении категории земель «Земли населенных пунктов». Исключит зону кладбища рядом с земельными участками Давыдовой Н.Н. комиссия считает не возможным.</w:t>
      </w:r>
    </w:p>
    <w:p w:rsidR="003E6942" w:rsidRDefault="003E6942" w:rsidP="0098615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E6942" w:rsidRDefault="003E6942" w:rsidP="001548A6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9</w:t>
      </w:r>
      <w:r w:rsidRPr="004359F1">
        <w:rPr>
          <w:b/>
          <w:sz w:val="28"/>
          <w:szCs w:val="28"/>
        </w:rPr>
        <w:t xml:space="preserve">. </w:t>
      </w:r>
      <w:r w:rsidRPr="004359F1">
        <w:rPr>
          <w:sz w:val="28"/>
          <w:szCs w:val="28"/>
        </w:rPr>
        <w:t xml:space="preserve">В комиссию поступило заявление </w:t>
      </w:r>
      <w:r>
        <w:rPr>
          <w:sz w:val="28"/>
          <w:szCs w:val="28"/>
        </w:rPr>
        <w:t>Венчакова В.П</w:t>
      </w:r>
      <w:r w:rsidRPr="004359F1">
        <w:rPr>
          <w:sz w:val="28"/>
          <w:szCs w:val="28"/>
        </w:rPr>
        <w:t>.</w:t>
      </w:r>
      <w:r>
        <w:rPr>
          <w:sz w:val="28"/>
          <w:szCs w:val="28"/>
        </w:rPr>
        <w:t xml:space="preserve"> о </w:t>
      </w:r>
      <w:r>
        <w:rPr>
          <w:color w:val="333333"/>
          <w:sz w:val="28"/>
          <w:szCs w:val="28"/>
          <w:shd w:val="clear" w:color="auto" w:fill="FFFFFF"/>
        </w:rPr>
        <w:t xml:space="preserve">включении в проект Генерального плана Берсеневского сельского поселения земельные участки в районе д. Русская Свербейка, с кадастровыми номерами </w:t>
      </w:r>
      <w:r w:rsidRPr="004D58A1">
        <w:rPr>
          <w:color w:val="333333"/>
          <w:sz w:val="28"/>
          <w:szCs w:val="28"/>
          <w:shd w:val="clear" w:color="auto" w:fill="FFFFFF"/>
        </w:rPr>
        <w:t>13:15:0107001:32</w:t>
      </w:r>
      <w:r>
        <w:rPr>
          <w:color w:val="333333"/>
          <w:sz w:val="28"/>
          <w:szCs w:val="28"/>
          <w:shd w:val="clear" w:color="auto" w:fill="FFFFFF"/>
        </w:rPr>
        <w:t xml:space="preserve">42-3563, </w:t>
      </w:r>
      <w:r w:rsidRPr="004D58A1">
        <w:rPr>
          <w:color w:val="333333"/>
          <w:sz w:val="28"/>
          <w:szCs w:val="28"/>
          <w:shd w:val="clear" w:color="auto" w:fill="FFFFFF"/>
        </w:rPr>
        <w:t>13:15:0107001:3</w:t>
      </w:r>
      <w:r>
        <w:rPr>
          <w:color w:val="333333"/>
          <w:sz w:val="28"/>
          <w:szCs w:val="28"/>
          <w:shd w:val="clear" w:color="auto" w:fill="FFFFFF"/>
        </w:rPr>
        <w:t xml:space="preserve">722-3722. </w:t>
      </w:r>
    </w:p>
    <w:p w:rsidR="003E6942" w:rsidRPr="004359F1" w:rsidRDefault="003E6942" w:rsidP="001548A6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4359F1">
        <w:rPr>
          <w:b/>
          <w:sz w:val="28"/>
          <w:szCs w:val="28"/>
        </w:rPr>
        <w:t>Проголосовали:</w:t>
      </w:r>
    </w:p>
    <w:p w:rsidR="003E6942" w:rsidRPr="004359F1" w:rsidRDefault="003E6942" w:rsidP="001548A6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«за» -  0 голосов</w:t>
      </w:r>
    </w:p>
    <w:p w:rsidR="003E6942" w:rsidRPr="004359F1" w:rsidRDefault="003E6942" w:rsidP="001548A6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«против» - 8</w:t>
      </w:r>
      <w:r>
        <w:rPr>
          <w:sz w:val="28"/>
          <w:szCs w:val="28"/>
        </w:rPr>
        <w:t xml:space="preserve"> голосов</w:t>
      </w:r>
    </w:p>
    <w:p w:rsidR="003E6942" w:rsidRPr="004359F1" w:rsidRDefault="003E6942" w:rsidP="001548A6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«воздержалось» - 0</w:t>
      </w:r>
      <w:r>
        <w:rPr>
          <w:sz w:val="28"/>
          <w:szCs w:val="28"/>
        </w:rPr>
        <w:t xml:space="preserve"> голосов</w:t>
      </w:r>
    </w:p>
    <w:p w:rsidR="003E6942" w:rsidRDefault="003E6942" w:rsidP="001548A6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59F1">
        <w:rPr>
          <w:sz w:val="28"/>
          <w:szCs w:val="28"/>
        </w:rPr>
        <w:t xml:space="preserve">Комиссия считает не </w:t>
      </w:r>
      <w:r>
        <w:rPr>
          <w:color w:val="333333"/>
          <w:sz w:val="28"/>
          <w:szCs w:val="28"/>
          <w:shd w:val="clear" w:color="auto" w:fill="FFFFFF"/>
        </w:rPr>
        <w:t xml:space="preserve">включать в проект Генерального плана Берсеневского сельского поселения земельные участки в районе д. Русская Свербейка, с кадастровыми номерами </w:t>
      </w:r>
      <w:r w:rsidRPr="004D58A1">
        <w:rPr>
          <w:color w:val="333333"/>
          <w:sz w:val="28"/>
          <w:szCs w:val="28"/>
          <w:shd w:val="clear" w:color="auto" w:fill="FFFFFF"/>
        </w:rPr>
        <w:t>13:15:0107001:32</w:t>
      </w:r>
      <w:r>
        <w:rPr>
          <w:color w:val="333333"/>
          <w:sz w:val="28"/>
          <w:szCs w:val="28"/>
          <w:shd w:val="clear" w:color="auto" w:fill="FFFFFF"/>
        </w:rPr>
        <w:t xml:space="preserve">42-3563, </w:t>
      </w:r>
      <w:r w:rsidRPr="004D58A1">
        <w:rPr>
          <w:color w:val="333333"/>
          <w:sz w:val="28"/>
          <w:szCs w:val="28"/>
          <w:shd w:val="clear" w:color="auto" w:fill="FFFFFF"/>
        </w:rPr>
        <w:t>13:15:0107001:3</w:t>
      </w:r>
      <w:r>
        <w:rPr>
          <w:color w:val="333333"/>
          <w:sz w:val="28"/>
          <w:szCs w:val="28"/>
          <w:shd w:val="clear" w:color="auto" w:fill="FFFFFF"/>
        </w:rPr>
        <w:t>722-3722.</w:t>
      </w:r>
    </w:p>
    <w:p w:rsidR="003E6942" w:rsidRDefault="003E6942" w:rsidP="0098615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E6942" w:rsidRDefault="003E6942" w:rsidP="009B0427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10</w:t>
      </w:r>
      <w:r w:rsidRPr="004359F1">
        <w:rPr>
          <w:b/>
          <w:sz w:val="28"/>
          <w:szCs w:val="28"/>
        </w:rPr>
        <w:t xml:space="preserve">. </w:t>
      </w:r>
      <w:r w:rsidRPr="004359F1">
        <w:rPr>
          <w:sz w:val="28"/>
          <w:szCs w:val="28"/>
        </w:rPr>
        <w:t xml:space="preserve">В комиссию поступило </w:t>
      </w:r>
      <w:r>
        <w:rPr>
          <w:sz w:val="28"/>
          <w:szCs w:val="28"/>
        </w:rPr>
        <w:t>предложение</w:t>
      </w:r>
      <w:r w:rsidRPr="004359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Моисеева В.В. о </w:t>
      </w:r>
      <w:r>
        <w:rPr>
          <w:color w:val="333333"/>
          <w:sz w:val="28"/>
          <w:szCs w:val="28"/>
          <w:shd w:val="clear" w:color="auto" w:fill="FFFFFF"/>
        </w:rPr>
        <w:t xml:space="preserve">включении </w:t>
      </w:r>
      <w:r w:rsidRPr="00B67635">
        <w:rPr>
          <w:sz w:val="28"/>
          <w:szCs w:val="28"/>
        </w:rPr>
        <w:t>земельного участка с кадастровым номером 13:15:0107001:</w:t>
      </w:r>
      <w:r>
        <w:rPr>
          <w:sz w:val="28"/>
          <w:szCs w:val="28"/>
        </w:rPr>
        <w:t>1960 в черту с. Берсеневка и решить вопрос по выделению земельного участка по ул. Дружбы с. Берсеневка с ул. Советская с. Берсеневка.</w:t>
      </w:r>
    </w:p>
    <w:p w:rsidR="003E6942" w:rsidRPr="004359F1" w:rsidRDefault="003E6942" w:rsidP="009B0427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4359F1">
        <w:rPr>
          <w:b/>
          <w:sz w:val="28"/>
          <w:szCs w:val="28"/>
        </w:rPr>
        <w:t>Проголосовали:</w:t>
      </w:r>
    </w:p>
    <w:p w:rsidR="003E6942" w:rsidRPr="004359F1" w:rsidRDefault="003E6942" w:rsidP="009B0427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«за» -  0 голосов</w:t>
      </w:r>
    </w:p>
    <w:p w:rsidR="003E6942" w:rsidRPr="004359F1" w:rsidRDefault="003E6942" w:rsidP="009B0427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«против» - 8</w:t>
      </w:r>
      <w:r>
        <w:rPr>
          <w:sz w:val="28"/>
          <w:szCs w:val="28"/>
        </w:rPr>
        <w:t xml:space="preserve"> голосов</w:t>
      </w:r>
    </w:p>
    <w:p w:rsidR="003E6942" w:rsidRPr="004359F1" w:rsidRDefault="003E6942" w:rsidP="009B0427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«воздержалось» - 0</w:t>
      </w:r>
      <w:r>
        <w:rPr>
          <w:sz w:val="28"/>
          <w:szCs w:val="28"/>
        </w:rPr>
        <w:t xml:space="preserve"> голосов</w:t>
      </w:r>
    </w:p>
    <w:p w:rsidR="003E6942" w:rsidRDefault="003E6942" w:rsidP="009B0427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59F1">
        <w:rPr>
          <w:sz w:val="28"/>
          <w:szCs w:val="28"/>
        </w:rPr>
        <w:t xml:space="preserve">Комиссия считает не </w:t>
      </w:r>
      <w:r>
        <w:rPr>
          <w:color w:val="333333"/>
          <w:sz w:val="28"/>
          <w:szCs w:val="28"/>
          <w:shd w:val="clear" w:color="auto" w:fill="FFFFFF"/>
        </w:rPr>
        <w:t xml:space="preserve">включать земельный участок </w:t>
      </w:r>
      <w:r w:rsidRPr="00B67635">
        <w:rPr>
          <w:sz w:val="28"/>
          <w:szCs w:val="28"/>
        </w:rPr>
        <w:t>13:15:0107001:</w:t>
      </w:r>
      <w:r>
        <w:rPr>
          <w:sz w:val="28"/>
          <w:szCs w:val="28"/>
        </w:rPr>
        <w:t>1960 в черту с. Берсеневка</w:t>
      </w:r>
      <w:r>
        <w:rPr>
          <w:color w:val="333333"/>
          <w:sz w:val="28"/>
          <w:szCs w:val="28"/>
          <w:shd w:val="clear" w:color="auto" w:fill="FFFFFF"/>
        </w:rPr>
        <w:t>.</w:t>
      </w:r>
    </w:p>
    <w:p w:rsidR="003E6942" w:rsidRDefault="003E6942" w:rsidP="00E8534C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E6942" w:rsidRDefault="003E6942" w:rsidP="00343B2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11</w:t>
      </w:r>
      <w:r w:rsidRPr="004359F1">
        <w:rPr>
          <w:b/>
          <w:sz w:val="28"/>
          <w:szCs w:val="28"/>
        </w:rPr>
        <w:t xml:space="preserve">. </w:t>
      </w:r>
      <w:r w:rsidRPr="004359F1">
        <w:rPr>
          <w:sz w:val="28"/>
          <w:szCs w:val="28"/>
        </w:rPr>
        <w:t xml:space="preserve">В комиссию поступило </w:t>
      </w:r>
      <w:r>
        <w:rPr>
          <w:sz w:val="28"/>
          <w:szCs w:val="28"/>
        </w:rPr>
        <w:t>заявление</w:t>
      </w:r>
      <w:r w:rsidRPr="004359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Слесарева П.С. о переводе земельного участка с кадастровым номером </w:t>
      </w:r>
      <w:r w:rsidRPr="00B83E11">
        <w:rPr>
          <w:sz w:val="28"/>
          <w:szCs w:val="28"/>
        </w:rPr>
        <w:t>13:15:0107001:</w:t>
      </w:r>
      <w:r>
        <w:rPr>
          <w:sz w:val="28"/>
          <w:szCs w:val="28"/>
        </w:rPr>
        <w:t xml:space="preserve">30 с </w:t>
      </w:r>
      <w:r w:rsidRPr="00B67635">
        <w:rPr>
          <w:sz w:val="28"/>
          <w:szCs w:val="28"/>
        </w:rPr>
        <w:t>«для сельскохозяйствен</w:t>
      </w:r>
      <w:r>
        <w:rPr>
          <w:sz w:val="28"/>
          <w:szCs w:val="28"/>
        </w:rPr>
        <w:t>ного производства» на «ведение садоводства».</w:t>
      </w:r>
    </w:p>
    <w:p w:rsidR="003E6942" w:rsidRPr="004359F1" w:rsidRDefault="003E6942" w:rsidP="00343B2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4359F1">
        <w:rPr>
          <w:b/>
          <w:sz w:val="28"/>
          <w:szCs w:val="28"/>
        </w:rPr>
        <w:t>Проголосовали:</w:t>
      </w:r>
    </w:p>
    <w:p w:rsidR="003E6942" w:rsidRPr="004359F1" w:rsidRDefault="003E6942" w:rsidP="00343B28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«за» -  0 голосов</w:t>
      </w:r>
    </w:p>
    <w:p w:rsidR="003E6942" w:rsidRPr="004359F1" w:rsidRDefault="003E6942" w:rsidP="00343B28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«против» - 8</w:t>
      </w:r>
      <w:r>
        <w:rPr>
          <w:sz w:val="28"/>
          <w:szCs w:val="28"/>
        </w:rPr>
        <w:t xml:space="preserve"> голосов</w:t>
      </w:r>
    </w:p>
    <w:p w:rsidR="003E6942" w:rsidRPr="004359F1" w:rsidRDefault="003E6942" w:rsidP="00343B28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«воздержалось» - 0</w:t>
      </w:r>
      <w:r>
        <w:rPr>
          <w:sz w:val="28"/>
          <w:szCs w:val="28"/>
        </w:rPr>
        <w:t xml:space="preserve"> голосов</w:t>
      </w:r>
    </w:p>
    <w:p w:rsidR="003E6942" w:rsidRDefault="003E6942" w:rsidP="00343B2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Комиссия рассмотрела данное заявление и пришла к выводу </w:t>
      </w:r>
      <w:r w:rsidRPr="00B57A7F">
        <w:rPr>
          <w:sz w:val="28"/>
          <w:szCs w:val="28"/>
        </w:rPr>
        <w:t xml:space="preserve">о </w:t>
      </w:r>
      <w:r>
        <w:rPr>
          <w:sz w:val="28"/>
          <w:szCs w:val="28"/>
        </w:rPr>
        <w:t>не</w:t>
      </w:r>
      <w:r w:rsidRPr="00B57A7F">
        <w:rPr>
          <w:sz w:val="28"/>
          <w:szCs w:val="28"/>
        </w:rPr>
        <w:t>возможности</w:t>
      </w:r>
      <w:r>
        <w:rPr>
          <w:sz w:val="28"/>
          <w:szCs w:val="28"/>
        </w:rPr>
        <w:t xml:space="preserve"> в переводе земельного участка с кадастровым номером </w:t>
      </w:r>
      <w:r w:rsidRPr="00B83E11">
        <w:rPr>
          <w:sz w:val="28"/>
          <w:szCs w:val="28"/>
        </w:rPr>
        <w:t>13:15:0107001:</w:t>
      </w:r>
      <w:r>
        <w:rPr>
          <w:sz w:val="28"/>
          <w:szCs w:val="28"/>
        </w:rPr>
        <w:t xml:space="preserve">30 с </w:t>
      </w:r>
      <w:r w:rsidRPr="00B67635">
        <w:rPr>
          <w:sz w:val="28"/>
          <w:szCs w:val="28"/>
        </w:rPr>
        <w:t>«для сельскохозяйствен</w:t>
      </w:r>
      <w:r>
        <w:rPr>
          <w:sz w:val="28"/>
          <w:szCs w:val="28"/>
        </w:rPr>
        <w:t>ного производства» на «ведение садоводства».</w:t>
      </w:r>
    </w:p>
    <w:p w:rsidR="003E6942" w:rsidRDefault="003E6942" w:rsidP="00B57A7F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E6942" w:rsidRDefault="003E6942" w:rsidP="006B0A29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12</w:t>
      </w:r>
      <w:r w:rsidRPr="004359F1">
        <w:rPr>
          <w:b/>
          <w:sz w:val="28"/>
          <w:szCs w:val="28"/>
        </w:rPr>
        <w:t xml:space="preserve">. </w:t>
      </w:r>
      <w:r w:rsidRPr="004359F1">
        <w:rPr>
          <w:sz w:val="28"/>
          <w:szCs w:val="28"/>
        </w:rPr>
        <w:t xml:space="preserve">В комиссию поступило </w:t>
      </w:r>
      <w:r>
        <w:rPr>
          <w:sz w:val="28"/>
          <w:szCs w:val="28"/>
        </w:rPr>
        <w:t>заявление</w:t>
      </w:r>
      <w:r w:rsidRPr="004359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Аникина А.Н. изменить вид </w:t>
      </w:r>
      <w:r w:rsidRPr="00B67635">
        <w:rPr>
          <w:sz w:val="28"/>
          <w:szCs w:val="28"/>
        </w:rPr>
        <w:t>разрешенного использования земельн</w:t>
      </w:r>
      <w:r>
        <w:rPr>
          <w:sz w:val="28"/>
          <w:szCs w:val="28"/>
        </w:rPr>
        <w:t>ых</w:t>
      </w:r>
      <w:r w:rsidRPr="00B67635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ов</w:t>
      </w:r>
      <w:r w:rsidRPr="00B67635">
        <w:rPr>
          <w:sz w:val="28"/>
          <w:szCs w:val="28"/>
        </w:rPr>
        <w:t xml:space="preserve"> с кадастровым</w:t>
      </w:r>
      <w:r>
        <w:rPr>
          <w:sz w:val="28"/>
          <w:szCs w:val="28"/>
        </w:rPr>
        <w:t>и</w:t>
      </w:r>
      <w:r w:rsidRPr="00B67635">
        <w:rPr>
          <w:sz w:val="28"/>
          <w:szCs w:val="28"/>
        </w:rPr>
        <w:t xml:space="preserve"> номер</w:t>
      </w:r>
      <w:r>
        <w:rPr>
          <w:sz w:val="28"/>
          <w:szCs w:val="28"/>
        </w:rPr>
        <w:t>а</w:t>
      </w:r>
      <w:r w:rsidRPr="00B67635">
        <w:rPr>
          <w:sz w:val="28"/>
          <w:szCs w:val="28"/>
        </w:rPr>
        <w:t>м</w:t>
      </w:r>
      <w:r>
        <w:rPr>
          <w:sz w:val="28"/>
          <w:szCs w:val="28"/>
        </w:rPr>
        <w:t>и</w:t>
      </w:r>
      <w:r w:rsidRPr="00B67635">
        <w:rPr>
          <w:sz w:val="28"/>
          <w:szCs w:val="28"/>
        </w:rPr>
        <w:t xml:space="preserve"> 13:15:0</w:t>
      </w:r>
      <w:r>
        <w:rPr>
          <w:sz w:val="28"/>
          <w:szCs w:val="28"/>
        </w:rPr>
        <w:t>0</w:t>
      </w:r>
      <w:r w:rsidRPr="00B67635">
        <w:rPr>
          <w:sz w:val="28"/>
          <w:szCs w:val="28"/>
        </w:rPr>
        <w:t>0</w:t>
      </w:r>
      <w:r>
        <w:rPr>
          <w:sz w:val="28"/>
          <w:szCs w:val="28"/>
        </w:rPr>
        <w:t>0</w:t>
      </w:r>
      <w:r w:rsidRPr="00B67635">
        <w:rPr>
          <w:sz w:val="28"/>
          <w:szCs w:val="28"/>
        </w:rPr>
        <w:t>00</w:t>
      </w:r>
      <w:r>
        <w:rPr>
          <w:sz w:val="28"/>
          <w:szCs w:val="28"/>
        </w:rPr>
        <w:t>1</w:t>
      </w:r>
      <w:r w:rsidRPr="00B67635">
        <w:rPr>
          <w:sz w:val="28"/>
          <w:szCs w:val="28"/>
        </w:rPr>
        <w:t>:</w:t>
      </w:r>
      <w:r>
        <w:rPr>
          <w:sz w:val="28"/>
          <w:szCs w:val="28"/>
        </w:rPr>
        <w:t>3419-</w:t>
      </w:r>
      <w:r w:rsidRPr="00B67635">
        <w:rPr>
          <w:sz w:val="28"/>
          <w:szCs w:val="28"/>
        </w:rPr>
        <w:t>13:15:0</w:t>
      </w:r>
      <w:r>
        <w:rPr>
          <w:sz w:val="28"/>
          <w:szCs w:val="28"/>
        </w:rPr>
        <w:t>0</w:t>
      </w:r>
      <w:r w:rsidRPr="00B67635">
        <w:rPr>
          <w:sz w:val="28"/>
          <w:szCs w:val="28"/>
        </w:rPr>
        <w:t>0</w:t>
      </w:r>
      <w:r>
        <w:rPr>
          <w:sz w:val="28"/>
          <w:szCs w:val="28"/>
        </w:rPr>
        <w:t>0</w:t>
      </w:r>
      <w:r w:rsidRPr="00B67635">
        <w:rPr>
          <w:sz w:val="28"/>
          <w:szCs w:val="28"/>
        </w:rPr>
        <w:t>00</w:t>
      </w:r>
      <w:r>
        <w:rPr>
          <w:sz w:val="28"/>
          <w:szCs w:val="28"/>
        </w:rPr>
        <w:t>1</w:t>
      </w:r>
      <w:r w:rsidRPr="00B67635">
        <w:rPr>
          <w:sz w:val="28"/>
          <w:szCs w:val="28"/>
        </w:rPr>
        <w:t>:</w:t>
      </w:r>
      <w:r>
        <w:rPr>
          <w:sz w:val="28"/>
          <w:szCs w:val="28"/>
        </w:rPr>
        <w:t xml:space="preserve">3457, </w:t>
      </w:r>
      <w:r w:rsidRPr="00B67635">
        <w:rPr>
          <w:sz w:val="28"/>
          <w:szCs w:val="28"/>
        </w:rPr>
        <w:t>13:15:0</w:t>
      </w:r>
      <w:r>
        <w:rPr>
          <w:sz w:val="28"/>
          <w:szCs w:val="28"/>
        </w:rPr>
        <w:t>0</w:t>
      </w:r>
      <w:r w:rsidRPr="00B67635">
        <w:rPr>
          <w:sz w:val="28"/>
          <w:szCs w:val="28"/>
        </w:rPr>
        <w:t>0</w:t>
      </w:r>
      <w:r>
        <w:rPr>
          <w:sz w:val="28"/>
          <w:szCs w:val="28"/>
        </w:rPr>
        <w:t>0</w:t>
      </w:r>
      <w:r w:rsidRPr="00B67635">
        <w:rPr>
          <w:sz w:val="28"/>
          <w:szCs w:val="28"/>
        </w:rPr>
        <w:t>00</w:t>
      </w:r>
      <w:r>
        <w:rPr>
          <w:sz w:val="28"/>
          <w:szCs w:val="28"/>
        </w:rPr>
        <w:t>1</w:t>
      </w:r>
      <w:r w:rsidRPr="00B67635">
        <w:rPr>
          <w:sz w:val="28"/>
          <w:szCs w:val="28"/>
        </w:rPr>
        <w:t>:</w:t>
      </w:r>
      <w:r>
        <w:rPr>
          <w:sz w:val="28"/>
          <w:szCs w:val="28"/>
        </w:rPr>
        <w:t>3599-</w:t>
      </w:r>
      <w:r w:rsidRPr="00B67635">
        <w:rPr>
          <w:sz w:val="28"/>
          <w:szCs w:val="28"/>
        </w:rPr>
        <w:t>13:15:0</w:t>
      </w:r>
      <w:r>
        <w:rPr>
          <w:sz w:val="28"/>
          <w:szCs w:val="28"/>
        </w:rPr>
        <w:t>0</w:t>
      </w:r>
      <w:r w:rsidRPr="00B67635">
        <w:rPr>
          <w:sz w:val="28"/>
          <w:szCs w:val="28"/>
        </w:rPr>
        <w:t>0</w:t>
      </w:r>
      <w:r>
        <w:rPr>
          <w:sz w:val="28"/>
          <w:szCs w:val="28"/>
        </w:rPr>
        <w:t>0</w:t>
      </w:r>
      <w:r w:rsidRPr="00B67635">
        <w:rPr>
          <w:sz w:val="28"/>
          <w:szCs w:val="28"/>
        </w:rPr>
        <w:t>00</w:t>
      </w:r>
      <w:r>
        <w:rPr>
          <w:sz w:val="28"/>
          <w:szCs w:val="28"/>
        </w:rPr>
        <w:t>1</w:t>
      </w:r>
      <w:r w:rsidRPr="00B67635">
        <w:rPr>
          <w:sz w:val="28"/>
          <w:szCs w:val="28"/>
        </w:rPr>
        <w:t>:</w:t>
      </w:r>
      <w:r>
        <w:rPr>
          <w:sz w:val="28"/>
          <w:szCs w:val="28"/>
        </w:rPr>
        <w:t xml:space="preserve">3609, </w:t>
      </w:r>
      <w:r w:rsidRPr="00B67635">
        <w:rPr>
          <w:sz w:val="28"/>
          <w:szCs w:val="28"/>
        </w:rPr>
        <w:t>13:15:0</w:t>
      </w:r>
      <w:r>
        <w:rPr>
          <w:sz w:val="28"/>
          <w:szCs w:val="28"/>
        </w:rPr>
        <w:t>0</w:t>
      </w:r>
      <w:r w:rsidRPr="00B67635">
        <w:rPr>
          <w:sz w:val="28"/>
          <w:szCs w:val="28"/>
        </w:rPr>
        <w:t>0</w:t>
      </w:r>
      <w:r>
        <w:rPr>
          <w:sz w:val="28"/>
          <w:szCs w:val="28"/>
        </w:rPr>
        <w:t>0</w:t>
      </w:r>
      <w:r w:rsidRPr="00B67635">
        <w:rPr>
          <w:sz w:val="28"/>
          <w:szCs w:val="28"/>
        </w:rPr>
        <w:t>00</w:t>
      </w:r>
      <w:r>
        <w:rPr>
          <w:sz w:val="28"/>
          <w:szCs w:val="28"/>
        </w:rPr>
        <w:t>1</w:t>
      </w:r>
      <w:r w:rsidRPr="00B67635">
        <w:rPr>
          <w:sz w:val="28"/>
          <w:szCs w:val="28"/>
        </w:rPr>
        <w:t>:</w:t>
      </w:r>
      <w:r>
        <w:rPr>
          <w:sz w:val="28"/>
          <w:szCs w:val="28"/>
        </w:rPr>
        <w:t>3669-</w:t>
      </w:r>
      <w:r w:rsidRPr="00B67635">
        <w:rPr>
          <w:sz w:val="28"/>
          <w:szCs w:val="28"/>
        </w:rPr>
        <w:t>13:15:0</w:t>
      </w:r>
      <w:r>
        <w:rPr>
          <w:sz w:val="28"/>
          <w:szCs w:val="28"/>
        </w:rPr>
        <w:t>0</w:t>
      </w:r>
      <w:r w:rsidRPr="00B67635">
        <w:rPr>
          <w:sz w:val="28"/>
          <w:szCs w:val="28"/>
        </w:rPr>
        <w:t>0</w:t>
      </w:r>
      <w:r>
        <w:rPr>
          <w:sz w:val="28"/>
          <w:szCs w:val="28"/>
        </w:rPr>
        <w:t>0</w:t>
      </w:r>
      <w:r w:rsidRPr="00B67635">
        <w:rPr>
          <w:sz w:val="28"/>
          <w:szCs w:val="28"/>
        </w:rPr>
        <w:t>00</w:t>
      </w:r>
      <w:r>
        <w:rPr>
          <w:sz w:val="28"/>
          <w:szCs w:val="28"/>
        </w:rPr>
        <w:t>1</w:t>
      </w:r>
      <w:r w:rsidRPr="00B67635">
        <w:rPr>
          <w:sz w:val="28"/>
          <w:szCs w:val="28"/>
        </w:rPr>
        <w:t>:</w:t>
      </w:r>
      <w:r>
        <w:rPr>
          <w:sz w:val="28"/>
          <w:szCs w:val="28"/>
        </w:rPr>
        <w:t>3697.</w:t>
      </w:r>
    </w:p>
    <w:p w:rsidR="003E6942" w:rsidRPr="004359F1" w:rsidRDefault="003E6942" w:rsidP="006B0A29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4359F1">
        <w:rPr>
          <w:b/>
          <w:sz w:val="28"/>
          <w:szCs w:val="28"/>
        </w:rPr>
        <w:t>Проголосовали:</w:t>
      </w:r>
    </w:p>
    <w:p w:rsidR="003E6942" w:rsidRPr="004359F1" w:rsidRDefault="003E6942" w:rsidP="006B0A29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«за» -  0 голосов</w:t>
      </w:r>
    </w:p>
    <w:p w:rsidR="003E6942" w:rsidRPr="004359F1" w:rsidRDefault="003E6942" w:rsidP="006B0A29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«против» - 8</w:t>
      </w:r>
      <w:r>
        <w:rPr>
          <w:sz w:val="28"/>
          <w:szCs w:val="28"/>
        </w:rPr>
        <w:t xml:space="preserve"> голосов</w:t>
      </w:r>
    </w:p>
    <w:p w:rsidR="003E6942" w:rsidRPr="004359F1" w:rsidRDefault="003E6942" w:rsidP="006B0A29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«воздержалось» - 0</w:t>
      </w:r>
      <w:r>
        <w:rPr>
          <w:sz w:val="28"/>
          <w:szCs w:val="28"/>
        </w:rPr>
        <w:t xml:space="preserve"> голосов</w:t>
      </w:r>
    </w:p>
    <w:p w:rsidR="003E6942" w:rsidRDefault="003E6942" w:rsidP="006B0A29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Комиссия рассмотрела данное заявление и пришла к выводу </w:t>
      </w:r>
      <w:r w:rsidRPr="00B57A7F">
        <w:rPr>
          <w:sz w:val="28"/>
          <w:szCs w:val="28"/>
        </w:rPr>
        <w:t xml:space="preserve">о </w:t>
      </w:r>
      <w:r>
        <w:rPr>
          <w:sz w:val="28"/>
          <w:szCs w:val="28"/>
        </w:rPr>
        <w:t>не</w:t>
      </w:r>
      <w:r w:rsidRPr="00B57A7F">
        <w:rPr>
          <w:sz w:val="28"/>
          <w:szCs w:val="28"/>
        </w:rPr>
        <w:t>возможности</w:t>
      </w:r>
      <w:r>
        <w:rPr>
          <w:sz w:val="28"/>
          <w:szCs w:val="28"/>
        </w:rPr>
        <w:t xml:space="preserve"> изменения вида </w:t>
      </w:r>
      <w:r w:rsidRPr="00B67635">
        <w:rPr>
          <w:sz w:val="28"/>
          <w:szCs w:val="28"/>
        </w:rPr>
        <w:t>разрешенного использования земельн</w:t>
      </w:r>
      <w:r>
        <w:rPr>
          <w:sz w:val="28"/>
          <w:szCs w:val="28"/>
        </w:rPr>
        <w:t>ых</w:t>
      </w:r>
      <w:r w:rsidRPr="00B67635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ов.</w:t>
      </w:r>
    </w:p>
    <w:p w:rsidR="003E6942" w:rsidRDefault="003E6942" w:rsidP="00B57A7F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E6942" w:rsidRDefault="003E6942" w:rsidP="009C4A4B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13</w:t>
      </w:r>
      <w:r w:rsidRPr="004359F1">
        <w:rPr>
          <w:b/>
          <w:sz w:val="28"/>
          <w:szCs w:val="28"/>
        </w:rPr>
        <w:t xml:space="preserve">. </w:t>
      </w:r>
      <w:r w:rsidRPr="004359F1">
        <w:rPr>
          <w:sz w:val="28"/>
          <w:szCs w:val="28"/>
        </w:rPr>
        <w:t xml:space="preserve">В комиссию поступило </w:t>
      </w:r>
      <w:r>
        <w:rPr>
          <w:sz w:val="28"/>
          <w:szCs w:val="28"/>
        </w:rPr>
        <w:t>заявление</w:t>
      </w:r>
      <w:r w:rsidRPr="004359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Сардаева Ю.В. о </w:t>
      </w:r>
      <w:r>
        <w:rPr>
          <w:color w:val="333333"/>
          <w:sz w:val="28"/>
          <w:szCs w:val="28"/>
          <w:shd w:val="clear" w:color="auto" w:fill="FFFFFF"/>
        </w:rPr>
        <w:t xml:space="preserve">включении </w:t>
      </w:r>
      <w:r w:rsidRPr="00B67635">
        <w:rPr>
          <w:sz w:val="28"/>
          <w:szCs w:val="28"/>
        </w:rPr>
        <w:t>земельного участка с кадастровым номером 13:15:0107001:</w:t>
      </w:r>
      <w:r>
        <w:rPr>
          <w:sz w:val="28"/>
          <w:szCs w:val="28"/>
        </w:rPr>
        <w:t xml:space="preserve">0198 в черту населенного пункта п.Чекаевский подтверждается тем, что граничит с земельными участками с кадастровыми номерами </w:t>
      </w:r>
      <w:r w:rsidRPr="00B67635">
        <w:rPr>
          <w:sz w:val="28"/>
          <w:szCs w:val="28"/>
        </w:rPr>
        <w:t>13:15:0107001:</w:t>
      </w:r>
      <w:r>
        <w:rPr>
          <w:sz w:val="28"/>
          <w:szCs w:val="28"/>
        </w:rPr>
        <w:t xml:space="preserve">2019, </w:t>
      </w:r>
      <w:r w:rsidRPr="00B67635">
        <w:rPr>
          <w:sz w:val="28"/>
          <w:szCs w:val="28"/>
        </w:rPr>
        <w:t>13:15:0107001:</w:t>
      </w:r>
      <w:r>
        <w:rPr>
          <w:sz w:val="28"/>
          <w:szCs w:val="28"/>
        </w:rPr>
        <w:t>1995, которые имеют категорию «земли населенных пунктов», разрешенное использование «для ведения личного подсобного хозяйства».</w:t>
      </w:r>
    </w:p>
    <w:p w:rsidR="003E6942" w:rsidRPr="004359F1" w:rsidRDefault="003E6942" w:rsidP="009C4A4B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4359F1">
        <w:rPr>
          <w:b/>
          <w:sz w:val="28"/>
          <w:szCs w:val="28"/>
        </w:rPr>
        <w:t>Проголосовали:</w:t>
      </w:r>
    </w:p>
    <w:p w:rsidR="003E6942" w:rsidRPr="004359F1" w:rsidRDefault="003E6942" w:rsidP="009C4A4B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«за» -  0 голосов</w:t>
      </w:r>
    </w:p>
    <w:p w:rsidR="003E6942" w:rsidRPr="004359F1" w:rsidRDefault="003E6942" w:rsidP="009C4A4B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«против» - 8</w:t>
      </w:r>
      <w:r>
        <w:rPr>
          <w:sz w:val="28"/>
          <w:szCs w:val="28"/>
        </w:rPr>
        <w:t xml:space="preserve"> голосов</w:t>
      </w:r>
    </w:p>
    <w:p w:rsidR="003E6942" w:rsidRPr="004359F1" w:rsidRDefault="003E6942" w:rsidP="009C4A4B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«воздержалось» - 0</w:t>
      </w:r>
      <w:r>
        <w:rPr>
          <w:sz w:val="28"/>
          <w:szCs w:val="28"/>
        </w:rPr>
        <w:t xml:space="preserve"> голосов</w:t>
      </w:r>
    </w:p>
    <w:p w:rsidR="003E6942" w:rsidRDefault="003E6942" w:rsidP="009C4A4B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4359F1">
        <w:rPr>
          <w:sz w:val="28"/>
          <w:szCs w:val="28"/>
        </w:rPr>
        <w:t xml:space="preserve">Комиссия считает не </w:t>
      </w:r>
      <w:r>
        <w:rPr>
          <w:color w:val="333333"/>
          <w:sz w:val="28"/>
          <w:szCs w:val="28"/>
          <w:shd w:val="clear" w:color="auto" w:fill="FFFFFF"/>
        </w:rPr>
        <w:t xml:space="preserve">включать земельный участок </w:t>
      </w:r>
      <w:r w:rsidRPr="00B67635">
        <w:rPr>
          <w:sz w:val="28"/>
          <w:szCs w:val="28"/>
        </w:rPr>
        <w:t>13:15:0107001:</w:t>
      </w:r>
      <w:r>
        <w:rPr>
          <w:sz w:val="28"/>
          <w:szCs w:val="28"/>
        </w:rPr>
        <w:t>0198 в черту населенного пункта п.Чекаевский</w:t>
      </w:r>
      <w:r>
        <w:rPr>
          <w:color w:val="333333"/>
          <w:sz w:val="28"/>
          <w:szCs w:val="28"/>
          <w:shd w:val="clear" w:color="auto" w:fill="FFFFFF"/>
        </w:rPr>
        <w:t>.</w:t>
      </w:r>
    </w:p>
    <w:p w:rsidR="003E6942" w:rsidRDefault="003E6942" w:rsidP="009C4A4B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</w:p>
    <w:p w:rsidR="003E6942" w:rsidRDefault="003E6942" w:rsidP="00814E7D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14</w:t>
      </w:r>
      <w:r w:rsidRPr="004359F1">
        <w:rPr>
          <w:b/>
          <w:sz w:val="28"/>
          <w:szCs w:val="28"/>
        </w:rPr>
        <w:t xml:space="preserve">. </w:t>
      </w:r>
      <w:r w:rsidRPr="004359F1">
        <w:rPr>
          <w:sz w:val="28"/>
          <w:szCs w:val="28"/>
        </w:rPr>
        <w:t xml:space="preserve">В </w:t>
      </w:r>
      <w:r>
        <w:rPr>
          <w:sz w:val="28"/>
          <w:szCs w:val="28"/>
        </w:rPr>
        <w:t>комиссию поступили заявления</w:t>
      </w:r>
      <w:r w:rsidRPr="004359F1">
        <w:rPr>
          <w:sz w:val="28"/>
          <w:szCs w:val="28"/>
        </w:rPr>
        <w:t xml:space="preserve"> </w:t>
      </w:r>
      <w:r>
        <w:rPr>
          <w:sz w:val="28"/>
          <w:szCs w:val="28"/>
        </w:rPr>
        <w:t>Козлова М.И. изменить вид разрешенного использования с «для сельскохозяйственного производства» на вид разрешенного использования «ведение садоводства» земельных участков 13:15:0107001:2897 и 13:15:0107001:2889.</w:t>
      </w:r>
    </w:p>
    <w:p w:rsidR="003E6942" w:rsidRPr="004359F1" w:rsidRDefault="003E6942" w:rsidP="00814E7D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4359F1">
        <w:rPr>
          <w:b/>
          <w:sz w:val="28"/>
          <w:szCs w:val="28"/>
        </w:rPr>
        <w:t>Проголосовали:</w:t>
      </w:r>
    </w:p>
    <w:p w:rsidR="003E6942" w:rsidRPr="004359F1" w:rsidRDefault="003E6942" w:rsidP="00814E7D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«за» -  0 голосов</w:t>
      </w:r>
    </w:p>
    <w:p w:rsidR="003E6942" w:rsidRPr="004359F1" w:rsidRDefault="003E6942" w:rsidP="00814E7D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«против» - 8</w:t>
      </w:r>
      <w:r>
        <w:rPr>
          <w:sz w:val="28"/>
          <w:szCs w:val="28"/>
        </w:rPr>
        <w:t xml:space="preserve"> голосов</w:t>
      </w:r>
    </w:p>
    <w:p w:rsidR="003E6942" w:rsidRPr="004359F1" w:rsidRDefault="003E6942" w:rsidP="00814E7D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«воздержалось» - 0</w:t>
      </w:r>
      <w:r>
        <w:rPr>
          <w:sz w:val="28"/>
          <w:szCs w:val="28"/>
        </w:rPr>
        <w:t xml:space="preserve"> голосов</w:t>
      </w:r>
    </w:p>
    <w:p w:rsidR="003E6942" w:rsidRDefault="003E6942" w:rsidP="00814E7D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4359F1">
        <w:rPr>
          <w:sz w:val="28"/>
          <w:szCs w:val="28"/>
        </w:rPr>
        <w:t xml:space="preserve">Комиссия считает не </w:t>
      </w:r>
      <w:r>
        <w:rPr>
          <w:sz w:val="28"/>
          <w:szCs w:val="28"/>
        </w:rPr>
        <w:t>изменять вид разрешенного использования с «для сельскохозяйственного производства» на вид разрешенного использования «ведение садоводства» земельных участков 13:15:0107001:2897 и 13:15:0107001:2889.</w:t>
      </w:r>
    </w:p>
    <w:p w:rsidR="003E6942" w:rsidRDefault="003E6942" w:rsidP="009C4A4B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E6942" w:rsidRDefault="003E6942" w:rsidP="001F74F3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15</w:t>
      </w:r>
      <w:r w:rsidRPr="004359F1">
        <w:rPr>
          <w:b/>
          <w:sz w:val="28"/>
          <w:szCs w:val="28"/>
        </w:rPr>
        <w:t xml:space="preserve">. </w:t>
      </w:r>
      <w:r w:rsidRPr="004359F1">
        <w:rPr>
          <w:sz w:val="28"/>
          <w:szCs w:val="28"/>
        </w:rPr>
        <w:t xml:space="preserve">В </w:t>
      </w:r>
      <w:r>
        <w:rPr>
          <w:sz w:val="28"/>
          <w:szCs w:val="28"/>
        </w:rPr>
        <w:t>комиссию поступили заявления</w:t>
      </w:r>
      <w:r w:rsidRPr="004359F1">
        <w:rPr>
          <w:sz w:val="28"/>
          <w:szCs w:val="28"/>
        </w:rPr>
        <w:t xml:space="preserve"> </w:t>
      </w:r>
      <w:r>
        <w:rPr>
          <w:sz w:val="28"/>
          <w:szCs w:val="28"/>
        </w:rPr>
        <w:t>Белова А.И. о включении земельного участка с кадастровым номером 13:15:0107001:844 в границы населенного пункта д. Старая Чекаевка.</w:t>
      </w:r>
    </w:p>
    <w:p w:rsidR="003E6942" w:rsidRPr="004359F1" w:rsidRDefault="003E6942" w:rsidP="001F74F3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4359F1">
        <w:rPr>
          <w:b/>
          <w:sz w:val="28"/>
          <w:szCs w:val="28"/>
        </w:rPr>
        <w:t>Проголосовали:</w:t>
      </w:r>
    </w:p>
    <w:p w:rsidR="003E6942" w:rsidRPr="004359F1" w:rsidRDefault="003E6942" w:rsidP="001F74F3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 xml:space="preserve">«за» -  </w:t>
      </w:r>
      <w:r>
        <w:rPr>
          <w:sz w:val="28"/>
          <w:szCs w:val="28"/>
        </w:rPr>
        <w:t>8</w:t>
      </w:r>
      <w:r w:rsidRPr="004359F1">
        <w:rPr>
          <w:sz w:val="28"/>
          <w:szCs w:val="28"/>
        </w:rPr>
        <w:t xml:space="preserve"> голосов</w:t>
      </w:r>
    </w:p>
    <w:p w:rsidR="003E6942" w:rsidRPr="004359F1" w:rsidRDefault="003E6942" w:rsidP="001F74F3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 xml:space="preserve">«против» - </w:t>
      </w:r>
      <w:r>
        <w:rPr>
          <w:sz w:val="28"/>
          <w:szCs w:val="28"/>
        </w:rPr>
        <w:t>0 голосов</w:t>
      </w:r>
    </w:p>
    <w:p w:rsidR="003E6942" w:rsidRPr="004359F1" w:rsidRDefault="003E6942" w:rsidP="001F74F3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«воздержалось» - 0</w:t>
      </w:r>
      <w:r>
        <w:rPr>
          <w:sz w:val="28"/>
          <w:szCs w:val="28"/>
        </w:rPr>
        <w:t xml:space="preserve"> голосов</w:t>
      </w:r>
    </w:p>
    <w:p w:rsidR="003E6942" w:rsidRDefault="003E6942" w:rsidP="001F74F3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4359F1">
        <w:rPr>
          <w:sz w:val="28"/>
          <w:szCs w:val="28"/>
        </w:rPr>
        <w:t xml:space="preserve">Комиссия считает </w:t>
      </w:r>
      <w:r>
        <w:rPr>
          <w:sz w:val="28"/>
          <w:szCs w:val="28"/>
        </w:rPr>
        <w:t>включить земельный участок с кадастровым номером 13:15:0107001:844 в границы населенного пункта д. Старая Чекаевка.</w:t>
      </w:r>
    </w:p>
    <w:p w:rsidR="003E6942" w:rsidRDefault="003E6942" w:rsidP="001F74F3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</w:p>
    <w:p w:rsidR="003E6942" w:rsidRDefault="003E6942" w:rsidP="00DF638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16</w:t>
      </w:r>
      <w:r w:rsidRPr="004359F1">
        <w:rPr>
          <w:b/>
          <w:sz w:val="28"/>
          <w:szCs w:val="28"/>
        </w:rPr>
        <w:t xml:space="preserve">. </w:t>
      </w:r>
      <w:r w:rsidRPr="004359F1">
        <w:rPr>
          <w:sz w:val="28"/>
          <w:szCs w:val="28"/>
        </w:rPr>
        <w:t xml:space="preserve">В </w:t>
      </w:r>
      <w:r>
        <w:rPr>
          <w:sz w:val="28"/>
          <w:szCs w:val="28"/>
        </w:rPr>
        <w:t>комиссию поступили заявления</w:t>
      </w:r>
      <w:r w:rsidRPr="004359F1">
        <w:rPr>
          <w:sz w:val="28"/>
          <w:szCs w:val="28"/>
        </w:rPr>
        <w:t xml:space="preserve"> </w:t>
      </w:r>
      <w:r>
        <w:rPr>
          <w:sz w:val="28"/>
          <w:szCs w:val="28"/>
        </w:rPr>
        <w:t>Шемотыровой О.В. о создании Садоводческого некомерческого товарищества «Пригородный» с кадастровым кварталом 13:15:0107001.</w:t>
      </w:r>
    </w:p>
    <w:p w:rsidR="003E6942" w:rsidRPr="004359F1" w:rsidRDefault="003E6942" w:rsidP="00DF638C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4359F1">
        <w:rPr>
          <w:b/>
          <w:sz w:val="28"/>
          <w:szCs w:val="28"/>
        </w:rPr>
        <w:t>Проголосовали:</w:t>
      </w:r>
    </w:p>
    <w:p w:rsidR="003E6942" w:rsidRPr="004359F1" w:rsidRDefault="003E6942" w:rsidP="00DF638C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 xml:space="preserve">«за» -  </w:t>
      </w:r>
      <w:r>
        <w:rPr>
          <w:sz w:val="28"/>
          <w:szCs w:val="28"/>
        </w:rPr>
        <w:t>8</w:t>
      </w:r>
      <w:r w:rsidRPr="004359F1">
        <w:rPr>
          <w:sz w:val="28"/>
          <w:szCs w:val="28"/>
        </w:rPr>
        <w:t xml:space="preserve"> голосов</w:t>
      </w:r>
    </w:p>
    <w:p w:rsidR="003E6942" w:rsidRPr="004359F1" w:rsidRDefault="003E6942" w:rsidP="00DF638C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 xml:space="preserve">«против» - </w:t>
      </w:r>
      <w:r>
        <w:rPr>
          <w:sz w:val="28"/>
          <w:szCs w:val="28"/>
        </w:rPr>
        <w:t>0 голосов</w:t>
      </w:r>
    </w:p>
    <w:p w:rsidR="003E6942" w:rsidRPr="004359F1" w:rsidRDefault="003E6942" w:rsidP="00DF638C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«воздержалось» - 0</w:t>
      </w:r>
      <w:r>
        <w:rPr>
          <w:sz w:val="28"/>
          <w:szCs w:val="28"/>
        </w:rPr>
        <w:t xml:space="preserve"> голосов</w:t>
      </w:r>
    </w:p>
    <w:p w:rsidR="003E6942" w:rsidRDefault="003E6942" w:rsidP="00DF638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4359F1">
        <w:rPr>
          <w:sz w:val="28"/>
          <w:szCs w:val="28"/>
        </w:rPr>
        <w:t xml:space="preserve">Комиссия считает </w:t>
      </w:r>
      <w:r>
        <w:rPr>
          <w:sz w:val="28"/>
          <w:szCs w:val="28"/>
        </w:rPr>
        <w:t>включить земельный участок с кадастровым номером 13:15:0107001:844 в границы населенного пункта д. Старая Чекаевка.</w:t>
      </w:r>
    </w:p>
    <w:p w:rsidR="003E6942" w:rsidRDefault="003E6942" w:rsidP="00083A85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E6942" w:rsidRDefault="003E6942" w:rsidP="00A40A6E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17</w:t>
      </w:r>
      <w:r w:rsidRPr="004359F1">
        <w:rPr>
          <w:b/>
          <w:sz w:val="28"/>
          <w:szCs w:val="28"/>
        </w:rPr>
        <w:t xml:space="preserve">. </w:t>
      </w:r>
      <w:r w:rsidRPr="004359F1">
        <w:rPr>
          <w:sz w:val="28"/>
          <w:szCs w:val="28"/>
        </w:rPr>
        <w:t xml:space="preserve">В комиссию поступило </w:t>
      </w:r>
      <w:r>
        <w:rPr>
          <w:sz w:val="28"/>
          <w:szCs w:val="28"/>
        </w:rPr>
        <w:t xml:space="preserve">предложение Карбунар В.В. о переводе земельных участков с кадастровыми номерами </w:t>
      </w:r>
      <w:r w:rsidRPr="00B83E11">
        <w:rPr>
          <w:sz w:val="28"/>
          <w:szCs w:val="28"/>
        </w:rPr>
        <w:t>13:15:0107001:</w:t>
      </w:r>
      <w:r>
        <w:rPr>
          <w:sz w:val="28"/>
          <w:szCs w:val="28"/>
        </w:rPr>
        <w:t xml:space="preserve">3216, 13:15:0107001:3217, 13:15:0107001:3215 в </w:t>
      </w:r>
      <w:r>
        <w:rPr>
          <w:color w:val="333333"/>
          <w:sz w:val="28"/>
          <w:szCs w:val="28"/>
          <w:shd w:val="clear" w:color="auto" w:fill="FFFFFF"/>
        </w:rPr>
        <w:t>границу населенного пункта с.Берсеневка с изменением вида разрешенного использования на ИЖС.</w:t>
      </w:r>
    </w:p>
    <w:p w:rsidR="003E6942" w:rsidRPr="004359F1" w:rsidRDefault="003E6942" w:rsidP="00A40A6E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4359F1">
        <w:rPr>
          <w:b/>
          <w:sz w:val="28"/>
          <w:szCs w:val="28"/>
        </w:rPr>
        <w:t>Проголосовали:</w:t>
      </w:r>
    </w:p>
    <w:p w:rsidR="003E6942" w:rsidRPr="004359F1" w:rsidRDefault="003E6942" w:rsidP="00A40A6E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«за» -  0 голосов</w:t>
      </w:r>
    </w:p>
    <w:p w:rsidR="003E6942" w:rsidRPr="004359F1" w:rsidRDefault="003E6942" w:rsidP="00A40A6E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«против» - 8</w:t>
      </w:r>
      <w:r>
        <w:rPr>
          <w:sz w:val="28"/>
          <w:szCs w:val="28"/>
        </w:rPr>
        <w:t xml:space="preserve"> голосов</w:t>
      </w:r>
    </w:p>
    <w:p w:rsidR="003E6942" w:rsidRPr="004359F1" w:rsidRDefault="003E6942" w:rsidP="00A40A6E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«воздержалось» - 0</w:t>
      </w:r>
      <w:r>
        <w:rPr>
          <w:sz w:val="28"/>
          <w:szCs w:val="28"/>
        </w:rPr>
        <w:t xml:space="preserve"> голосов</w:t>
      </w:r>
    </w:p>
    <w:p w:rsidR="003E6942" w:rsidRDefault="003E6942" w:rsidP="00A40A6E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4359F1">
        <w:rPr>
          <w:sz w:val="28"/>
          <w:szCs w:val="28"/>
        </w:rPr>
        <w:t xml:space="preserve">Комиссия считает не </w:t>
      </w:r>
      <w:r>
        <w:rPr>
          <w:sz w:val="28"/>
          <w:szCs w:val="28"/>
        </w:rPr>
        <w:t xml:space="preserve">переводить земельные участки с кадастровыми номерами </w:t>
      </w:r>
      <w:r w:rsidRPr="00B83E11">
        <w:rPr>
          <w:sz w:val="28"/>
          <w:szCs w:val="28"/>
        </w:rPr>
        <w:t>13:15:0107001:</w:t>
      </w:r>
      <w:r>
        <w:rPr>
          <w:sz w:val="28"/>
          <w:szCs w:val="28"/>
        </w:rPr>
        <w:t xml:space="preserve">3216, 13:15:0107001:3217, 13:15:0107001:3215 в </w:t>
      </w:r>
      <w:r w:rsidRPr="00B83E11">
        <w:rPr>
          <w:color w:val="333333"/>
          <w:sz w:val="28"/>
          <w:szCs w:val="28"/>
          <w:shd w:val="clear" w:color="auto" w:fill="FFFFFF"/>
        </w:rPr>
        <w:t>индивидуальное жилищное строительство</w:t>
      </w:r>
      <w:r>
        <w:rPr>
          <w:color w:val="333333"/>
          <w:sz w:val="28"/>
          <w:szCs w:val="28"/>
          <w:shd w:val="clear" w:color="auto" w:fill="FFFFFF"/>
        </w:rPr>
        <w:t>.</w:t>
      </w:r>
    </w:p>
    <w:p w:rsidR="003E6942" w:rsidRDefault="003E6942" w:rsidP="00A40A6E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</w:p>
    <w:p w:rsidR="003E6942" w:rsidRDefault="003E6942" w:rsidP="00821F1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18</w:t>
      </w:r>
      <w:r w:rsidRPr="004359F1">
        <w:rPr>
          <w:b/>
          <w:sz w:val="28"/>
          <w:szCs w:val="28"/>
        </w:rPr>
        <w:t xml:space="preserve">. </w:t>
      </w:r>
      <w:r w:rsidRPr="004359F1">
        <w:rPr>
          <w:sz w:val="28"/>
          <w:szCs w:val="28"/>
        </w:rPr>
        <w:t xml:space="preserve">В комиссию поступило </w:t>
      </w:r>
      <w:r>
        <w:rPr>
          <w:sz w:val="28"/>
          <w:szCs w:val="28"/>
        </w:rPr>
        <w:t>заявление Антошиной А.В. о возможности изменения вида разрешенного использования земельного участка сельскохозяйственного назначения для ведения личного подсобного хозяйства с кадастровым номером 13:15:0107001:20 на ведение садоводства, с созданием СНТ</w:t>
      </w:r>
      <w:r>
        <w:rPr>
          <w:color w:val="333333"/>
          <w:sz w:val="28"/>
          <w:szCs w:val="28"/>
          <w:shd w:val="clear" w:color="auto" w:fill="FFFFFF"/>
        </w:rPr>
        <w:t>.</w:t>
      </w:r>
    </w:p>
    <w:p w:rsidR="003E6942" w:rsidRPr="004359F1" w:rsidRDefault="003E6942" w:rsidP="00821F14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4359F1">
        <w:rPr>
          <w:b/>
          <w:sz w:val="28"/>
          <w:szCs w:val="28"/>
        </w:rPr>
        <w:t>Проголосовали:</w:t>
      </w:r>
    </w:p>
    <w:p w:rsidR="003E6942" w:rsidRPr="004359F1" w:rsidRDefault="003E6942" w:rsidP="00821F14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«за» -  0 голосов</w:t>
      </w:r>
    </w:p>
    <w:p w:rsidR="003E6942" w:rsidRPr="004359F1" w:rsidRDefault="003E6942" w:rsidP="00821F14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«против» - 8</w:t>
      </w:r>
      <w:r>
        <w:rPr>
          <w:sz w:val="28"/>
          <w:szCs w:val="28"/>
        </w:rPr>
        <w:t xml:space="preserve"> голосов</w:t>
      </w:r>
    </w:p>
    <w:p w:rsidR="003E6942" w:rsidRPr="004359F1" w:rsidRDefault="003E6942" w:rsidP="00821F14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59F1">
        <w:rPr>
          <w:sz w:val="28"/>
          <w:szCs w:val="28"/>
        </w:rPr>
        <w:t>«воздержалось» - 0</w:t>
      </w:r>
      <w:r>
        <w:rPr>
          <w:sz w:val="28"/>
          <w:szCs w:val="28"/>
        </w:rPr>
        <w:t xml:space="preserve"> голосов</w:t>
      </w:r>
    </w:p>
    <w:p w:rsidR="003E6942" w:rsidRDefault="003E6942" w:rsidP="00A40A6E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4359F1">
        <w:rPr>
          <w:sz w:val="28"/>
          <w:szCs w:val="28"/>
        </w:rPr>
        <w:t xml:space="preserve">Комиссия считает не </w:t>
      </w:r>
      <w:r>
        <w:rPr>
          <w:sz w:val="28"/>
          <w:szCs w:val="28"/>
        </w:rPr>
        <w:t>возможным изменения вида разрешенного использования земельного участка сельскохозяйственного назначения для ведения личного подсобного хозяйства с кадастровым номером 13:15:0107001:20 на ведение садоводства, с созданием СНТ</w:t>
      </w:r>
      <w:r>
        <w:rPr>
          <w:color w:val="333333"/>
          <w:sz w:val="28"/>
          <w:szCs w:val="28"/>
          <w:shd w:val="clear" w:color="auto" w:fill="FFFFFF"/>
        </w:rPr>
        <w:t>.</w:t>
      </w:r>
    </w:p>
    <w:p w:rsidR="003E6942" w:rsidRDefault="003E6942" w:rsidP="00083A85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E6942" w:rsidRDefault="003E6942" w:rsidP="00083A85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Все заявления граждан по урегулированию земельных вопросов рассмотрены.</w:t>
      </w:r>
    </w:p>
    <w:p w:rsidR="003E6942" w:rsidRDefault="003E6942" w:rsidP="00083A85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Замечаний и предложений со стороны членов комиссии не поступило.</w:t>
      </w:r>
    </w:p>
    <w:p w:rsidR="003E6942" w:rsidRDefault="003E6942" w:rsidP="00C32D41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E6942" w:rsidRDefault="003E6942" w:rsidP="00C32D41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3E6942" w:rsidRDefault="003E6942" w:rsidP="00C32D41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3E6942" w:rsidRDefault="003E6942" w:rsidP="00C32D41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3E6942" w:rsidRDefault="003E6942" w:rsidP="00C32D41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3E6942" w:rsidRPr="00F41C22" w:rsidRDefault="003E6942" w:rsidP="00C32D41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3E6942" w:rsidRDefault="003E6942" w:rsidP="007E11BC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E6942" w:rsidRDefault="003E6942" w:rsidP="00083A85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E6942" w:rsidRDefault="003E6942" w:rsidP="00083A85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Елисеева Н.Н.</w:t>
      </w:r>
    </w:p>
    <w:p w:rsidR="003E6942" w:rsidRDefault="003E6942" w:rsidP="00083A85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E6942" w:rsidRDefault="003E6942" w:rsidP="00FF42CD">
      <w:pPr>
        <w:pStyle w:val="NormalWeb"/>
        <w:shd w:val="clear" w:color="auto" w:fill="FFFFFF"/>
        <w:tabs>
          <w:tab w:val="left" w:pos="7515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Зам. председателя                                                                        Ламкин А.С.</w:t>
      </w:r>
    </w:p>
    <w:p w:rsidR="003E6942" w:rsidRDefault="003E6942" w:rsidP="00083A85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E6942" w:rsidRDefault="003E6942" w:rsidP="00FF42CD">
      <w:pPr>
        <w:pStyle w:val="NormalWeb"/>
        <w:shd w:val="clear" w:color="auto" w:fill="FFFFFF"/>
        <w:tabs>
          <w:tab w:val="left" w:pos="7470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Краснощекова Н.В.</w:t>
      </w:r>
    </w:p>
    <w:p w:rsidR="003E6942" w:rsidRDefault="003E6942" w:rsidP="00FF42CD">
      <w:pPr>
        <w:pStyle w:val="NormalWeb"/>
        <w:shd w:val="clear" w:color="auto" w:fill="FFFFFF"/>
        <w:tabs>
          <w:tab w:val="left" w:pos="7470"/>
        </w:tabs>
        <w:spacing w:before="0" w:beforeAutospacing="0" w:after="0" w:afterAutospacing="0"/>
        <w:rPr>
          <w:sz w:val="28"/>
          <w:szCs w:val="28"/>
        </w:rPr>
      </w:pPr>
    </w:p>
    <w:p w:rsidR="003E6942" w:rsidRDefault="003E6942" w:rsidP="00FF42CD">
      <w:pPr>
        <w:pStyle w:val="NormalWeb"/>
        <w:shd w:val="clear" w:color="auto" w:fill="FFFFFF"/>
        <w:tabs>
          <w:tab w:val="left" w:pos="7470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Члены комиссии</w:t>
      </w:r>
    </w:p>
    <w:p w:rsidR="003E6942" w:rsidRDefault="003E6942" w:rsidP="00FF42CD">
      <w:pPr>
        <w:pStyle w:val="NormalWeb"/>
        <w:shd w:val="clear" w:color="auto" w:fill="FFFFFF"/>
        <w:tabs>
          <w:tab w:val="left" w:pos="7470"/>
        </w:tabs>
        <w:spacing w:before="0" w:beforeAutospacing="0" w:after="0" w:afterAutospacing="0"/>
        <w:rPr>
          <w:sz w:val="28"/>
          <w:szCs w:val="28"/>
        </w:rPr>
      </w:pPr>
    </w:p>
    <w:p w:rsidR="003E6942" w:rsidRDefault="003E6942" w:rsidP="00FF42CD">
      <w:pPr>
        <w:pStyle w:val="NormalWeb"/>
        <w:shd w:val="clear" w:color="auto" w:fill="FFFFFF"/>
        <w:tabs>
          <w:tab w:val="left" w:pos="7470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ab/>
        <w:t>Рожаев Е.В.</w:t>
      </w:r>
    </w:p>
    <w:p w:rsidR="003E6942" w:rsidRDefault="003E6942" w:rsidP="00FF42CD">
      <w:pPr>
        <w:pStyle w:val="NormalWeb"/>
        <w:shd w:val="clear" w:color="auto" w:fill="FFFFFF"/>
        <w:tabs>
          <w:tab w:val="left" w:pos="7470"/>
        </w:tabs>
        <w:spacing w:before="0" w:beforeAutospacing="0" w:after="0" w:afterAutospacing="0"/>
        <w:rPr>
          <w:sz w:val="28"/>
          <w:szCs w:val="28"/>
        </w:rPr>
      </w:pPr>
    </w:p>
    <w:p w:rsidR="003E6942" w:rsidRDefault="003E6942" w:rsidP="00FF42CD">
      <w:pPr>
        <w:pStyle w:val="NormalWeb"/>
        <w:shd w:val="clear" w:color="auto" w:fill="FFFFFF"/>
        <w:tabs>
          <w:tab w:val="left" w:pos="7470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ab/>
        <w:t>Курмакаев Р.Ф.</w:t>
      </w:r>
    </w:p>
    <w:p w:rsidR="003E6942" w:rsidRDefault="003E6942" w:rsidP="00FF42CD">
      <w:pPr>
        <w:pStyle w:val="NormalWeb"/>
        <w:shd w:val="clear" w:color="auto" w:fill="FFFFFF"/>
        <w:tabs>
          <w:tab w:val="left" w:pos="7470"/>
        </w:tabs>
        <w:spacing w:before="0" w:beforeAutospacing="0" w:after="0" w:afterAutospacing="0"/>
        <w:rPr>
          <w:sz w:val="28"/>
          <w:szCs w:val="28"/>
        </w:rPr>
      </w:pPr>
    </w:p>
    <w:p w:rsidR="003E6942" w:rsidRDefault="003E6942" w:rsidP="00FF42CD">
      <w:pPr>
        <w:pStyle w:val="NormalWeb"/>
        <w:shd w:val="clear" w:color="auto" w:fill="FFFFFF"/>
        <w:tabs>
          <w:tab w:val="left" w:pos="7470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ab/>
        <w:t>Сессоров А.В.</w:t>
      </w:r>
    </w:p>
    <w:p w:rsidR="003E6942" w:rsidRPr="00166D6E" w:rsidRDefault="003E6942" w:rsidP="00171B12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E6942" w:rsidRPr="0092025B" w:rsidRDefault="003E6942" w:rsidP="00FF42CD">
      <w:pPr>
        <w:pStyle w:val="NormalWeb"/>
        <w:shd w:val="clear" w:color="auto" w:fill="FFFFFF"/>
        <w:tabs>
          <w:tab w:val="left" w:pos="7650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Негодова О.В.</w:t>
      </w:r>
    </w:p>
    <w:p w:rsidR="003E6942" w:rsidRDefault="003E6942" w:rsidP="00171B12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E6942" w:rsidRDefault="003E6942" w:rsidP="00FF42CD">
      <w:pPr>
        <w:pStyle w:val="NormalWeb"/>
        <w:shd w:val="clear" w:color="auto" w:fill="FFFFFF"/>
        <w:tabs>
          <w:tab w:val="left" w:pos="7590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</w:t>
      </w:r>
      <w:bookmarkStart w:id="0" w:name="_GoBack"/>
      <w:bookmarkEnd w:id="0"/>
      <w:r>
        <w:rPr>
          <w:sz w:val="28"/>
          <w:szCs w:val="28"/>
        </w:rPr>
        <w:t>Мишкин В.В.</w:t>
      </w:r>
    </w:p>
    <w:p w:rsidR="003E6942" w:rsidRDefault="003E6942" w:rsidP="00171B12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E6942" w:rsidRDefault="003E6942" w:rsidP="00171B12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E6942" w:rsidRDefault="003E6942" w:rsidP="00171B12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E6942" w:rsidRDefault="003E6942" w:rsidP="00171B12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E6942" w:rsidRPr="00171B12" w:rsidRDefault="003E6942" w:rsidP="00171B12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E6942" w:rsidRPr="00171B12" w:rsidRDefault="003E6942" w:rsidP="00171B12">
      <w:pPr>
        <w:rPr>
          <w:rFonts w:ascii="Times New Roman" w:hAnsi="Times New Roman"/>
          <w:sz w:val="28"/>
          <w:szCs w:val="28"/>
        </w:rPr>
      </w:pPr>
    </w:p>
    <w:sectPr w:rsidR="003E6942" w:rsidRPr="00171B12" w:rsidSect="00171B12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10C4"/>
    <w:rsid w:val="00013AF9"/>
    <w:rsid w:val="00022FC8"/>
    <w:rsid w:val="00042B44"/>
    <w:rsid w:val="00042FD4"/>
    <w:rsid w:val="00083A85"/>
    <w:rsid w:val="00097D76"/>
    <w:rsid w:val="000C47A5"/>
    <w:rsid w:val="00130840"/>
    <w:rsid w:val="00153AB6"/>
    <w:rsid w:val="001548A6"/>
    <w:rsid w:val="00161ACB"/>
    <w:rsid w:val="00165C45"/>
    <w:rsid w:val="001666FF"/>
    <w:rsid w:val="00166D6E"/>
    <w:rsid w:val="00171B12"/>
    <w:rsid w:val="0018272E"/>
    <w:rsid w:val="00185E2B"/>
    <w:rsid w:val="00191B52"/>
    <w:rsid w:val="001A7C0F"/>
    <w:rsid w:val="001D5C1A"/>
    <w:rsid w:val="001F67D1"/>
    <w:rsid w:val="001F7191"/>
    <w:rsid w:val="001F74F3"/>
    <w:rsid w:val="0025042D"/>
    <w:rsid w:val="00271785"/>
    <w:rsid w:val="00273E43"/>
    <w:rsid w:val="002B06CE"/>
    <w:rsid w:val="002B576B"/>
    <w:rsid w:val="002B7F2F"/>
    <w:rsid w:val="002F4BE0"/>
    <w:rsid w:val="00343B28"/>
    <w:rsid w:val="00375222"/>
    <w:rsid w:val="0039378C"/>
    <w:rsid w:val="003A6C3C"/>
    <w:rsid w:val="003E6942"/>
    <w:rsid w:val="0040229D"/>
    <w:rsid w:val="004359F1"/>
    <w:rsid w:val="004720F5"/>
    <w:rsid w:val="0047390E"/>
    <w:rsid w:val="00482154"/>
    <w:rsid w:val="004A1AD1"/>
    <w:rsid w:val="004A4E8E"/>
    <w:rsid w:val="004D4E4D"/>
    <w:rsid w:val="004D58A1"/>
    <w:rsid w:val="004E17DD"/>
    <w:rsid w:val="004E192F"/>
    <w:rsid w:val="0050299E"/>
    <w:rsid w:val="00515306"/>
    <w:rsid w:val="005262AA"/>
    <w:rsid w:val="00544AEA"/>
    <w:rsid w:val="00563BD2"/>
    <w:rsid w:val="00586B33"/>
    <w:rsid w:val="005A31B7"/>
    <w:rsid w:val="005C73C4"/>
    <w:rsid w:val="00655990"/>
    <w:rsid w:val="00662ACD"/>
    <w:rsid w:val="00672412"/>
    <w:rsid w:val="0068704A"/>
    <w:rsid w:val="00692938"/>
    <w:rsid w:val="006B0A29"/>
    <w:rsid w:val="006C0DD1"/>
    <w:rsid w:val="006D531A"/>
    <w:rsid w:val="006E43DF"/>
    <w:rsid w:val="006E7A4B"/>
    <w:rsid w:val="00724B3C"/>
    <w:rsid w:val="00734FBB"/>
    <w:rsid w:val="00771175"/>
    <w:rsid w:val="007B428A"/>
    <w:rsid w:val="007D17EA"/>
    <w:rsid w:val="007D6A25"/>
    <w:rsid w:val="007E11BC"/>
    <w:rsid w:val="007F6A26"/>
    <w:rsid w:val="00814ABE"/>
    <w:rsid w:val="00814E7D"/>
    <w:rsid w:val="00821F14"/>
    <w:rsid w:val="00836E96"/>
    <w:rsid w:val="00843C9B"/>
    <w:rsid w:val="00862A51"/>
    <w:rsid w:val="008D264F"/>
    <w:rsid w:val="00903D35"/>
    <w:rsid w:val="00905650"/>
    <w:rsid w:val="00913078"/>
    <w:rsid w:val="00915E2E"/>
    <w:rsid w:val="0092025B"/>
    <w:rsid w:val="00935362"/>
    <w:rsid w:val="009415AF"/>
    <w:rsid w:val="00986158"/>
    <w:rsid w:val="00994F0C"/>
    <w:rsid w:val="009B0427"/>
    <w:rsid w:val="009C4A4B"/>
    <w:rsid w:val="00A0245A"/>
    <w:rsid w:val="00A1190E"/>
    <w:rsid w:val="00A2643D"/>
    <w:rsid w:val="00A40A6E"/>
    <w:rsid w:val="00AB4B90"/>
    <w:rsid w:val="00AE3EF4"/>
    <w:rsid w:val="00AF315C"/>
    <w:rsid w:val="00B2084C"/>
    <w:rsid w:val="00B57A7F"/>
    <w:rsid w:val="00B67635"/>
    <w:rsid w:val="00B83E11"/>
    <w:rsid w:val="00BB10C4"/>
    <w:rsid w:val="00BD2E8F"/>
    <w:rsid w:val="00BD41C4"/>
    <w:rsid w:val="00BD47B6"/>
    <w:rsid w:val="00BE09DC"/>
    <w:rsid w:val="00BF238F"/>
    <w:rsid w:val="00C06241"/>
    <w:rsid w:val="00C15A58"/>
    <w:rsid w:val="00C2335B"/>
    <w:rsid w:val="00C32D41"/>
    <w:rsid w:val="00C479D9"/>
    <w:rsid w:val="00C514F2"/>
    <w:rsid w:val="00C77CCE"/>
    <w:rsid w:val="00C801EF"/>
    <w:rsid w:val="00C97CDC"/>
    <w:rsid w:val="00CA4CAC"/>
    <w:rsid w:val="00CC206A"/>
    <w:rsid w:val="00CD7A83"/>
    <w:rsid w:val="00CF0F1D"/>
    <w:rsid w:val="00CF252F"/>
    <w:rsid w:val="00D20184"/>
    <w:rsid w:val="00D30693"/>
    <w:rsid w:val="00D33F7F"/>
    <w:rsid w:val="00D36A16"/>
    <w:rsid w:val="00D61B79"/>
    <w:rsid w:val="00DC0A3A"/>
    <w:rsid w:val="00DC0DDA"/>
    <w:rsid w:val="00DF638C"/>
    <w:rsid w:val="00E06187"/>
    <w:rsid w:val="00E07933"/>
    <w:rsid w:val="00E26FED"/>
    <w:rsid w:val="00E32054"/>
    <w:rsid w:val="00E3581F"/>
    <w:rsid w:val="00E8534C"/>
    <w:rsid w:val="00F04371"/>
    <w:rsid w:val="00F15C2A"/>
    <w:rsid w:val="00F35816"/>
    <w:rsid w:val="00F36AAD"/>
    <w:rsid w:val="00F41C22"/>
    <w:rsid w:val="00F666D4"/>
    <w:rsid w:val="00F73440"/>
    <w:rsid w:val="00FC3A66"/>
    <w:rsid w:val="00FD6C86"/>
    <w:rsid w:val="00FF4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2A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171B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393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37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217</TotalTime>
  <Pages>7</Pages>
  <Words>2002</Words>
  <Characters>11413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Administrator</cp:lastModifiedBy>
  <cp:revision>47</cp:revision>
  <cp:lastPrinted>2022-12-29T08:17:00Z</cp:lastPrinted>
  <dcterms:created xsi:type="dcterms:W3CDTF">2022-12-28T11:48:00Z</dcterms:created>
  <dcterms:modified xsi:type="dcterms:W3CDTF">2022-12-29T08:50:00Z</dcterms:modified>
</cp:coreProperties>
</file>