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21D" w:rsidRDefault="004A021D" w:rsidP="004E431B">
      <w:pPr>
        <w:pStyle w:val="Title"/>
        <w:rPr>
          <w:sz w:val="28"/>
          <w:szCs w:val="28"/>
        </w:rPr>
      </w:pPr>
    </w:p>
    <w:p w:rsidR="004A021D" w:rsidRDefault="004A021D" w:rsidP="004E431B">
      <w:pPr>
        <w:pStyle w:val="Title"/>
        <w:rPr>
          <w:sz w:val="28"/>
          <w:szCs w:val="28"/>
        </w:rPr>
      </w:pPr>
      <w:r>
        <w:rPr>
          <w:sz w:val="28"/>
          <w:szCs w:val="28"/>
        </w:rPr>
        <w:t>АДМИНИСТРАЦИЯ БОЛОТНИКОВСКОГО СЕЛЬСКОГО ПОСЕЛЕНИЯ</w:t>
      </w:r>
    </w:p>
    <w:p w:rsidR="004A021D" w:rsidRDefault="004A021D" w:rsidP="004E431B">
      <w:pPr>
        <w:pStyle w:val="Title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A021D" w:rsidRDefault="004A021D" w:rsidP="004E431B">
      <w:pPr>
        <w:pStyle w:val="Title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A021D" w:rsidRPr="00D315E8" w:rsidRDefault="004A021D" w:rsidP="004E431B">
      <w:pPr>
        <w:pStyle w:val="Title"/>
        <w:spacing w:line="360" w:lineRule="auto"/>
        <w:jc w:val="left"/>
        <w:rPr>
          <w:sz w:val="40"/>
        </w:rPr>
      </w:pPr>
    </w:p>
    <w:p w:rsidR="004A021D" w:rsidRPr="00B6304C" w:rsidRDefault="004A021D" w:rsidP="004E431B">
      <w:pPr>
        <w:pStyle w:val="Title"/>
        <w:spacing w:line="360" w:lineRule="auto"/>
        <w:rPr>
          <w:sz w:val="28"/>
          <w:szCs w:val="28"/>
        </w:rPr>
      </w:pPr>
      <w:r w:rsidRPr="00B6304C">
        <w:rPr>
          <w:sz w:val="28"/>
          <w:szCs w:val="28"/>
        </w:rPr>
        <w:t>ПОСТАНОВЛЕНИЕ</w:t>
      </w:r>
    </w:p>
    <w:p w:rsidR="004A021D" w:rsidRDefault="004A021D" w:rsidP="004E431B">
      <w:pPr>
        <w:pStyle w:val="Title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>от 07 февраля 2023г.                                                                                             № 6</w:t>
      </w:r>
    </w:p>
    <w:p w:rsidR="004A021D" w:rsidRPr="004E431B" w:rsidRDefault="004A021D" w:rsidP="004E431B">
      <w:pPr>
        <w:jc w:val="center"/>
        <w:rPr>
          <w:sz w:val="28"/>
          <w:szCs w:val="28"/>
        </w:rPr>
      </w:pPr>
      <w:r w:rsidRPr="004E431B">
        <w:t>с.</w:t>
      </w:r>
      <w:r>
        <w:t>Болотниково</w:t>
      </w:r>
    </w:p>
    <w:p w:rsidR="004A021D" w:rsidRDefault="004A021D" w:rsidP="007616E4">
      <w:pPr>
        <w:ind w:right="3543"/>
        <w:jc w:val="both"/>
        <w:rPr>
          <w:sz w:val="28"/>
          <w:szCs w:val="28"/>
        </w:rPr>
      </w:pPr>
    </w:p>
    <w:p w:rsidR="004A021D" w:rsidRPr="004E431B" w:rsidRDefault="004A021D" w:rsidP="004E431B">
      <w:pPr>
        <w:jc w:val="center"/>
        <w:rPr>
          <w:b/>
          <w:sz w:val="28"/>
          <w:szCs w:val="28"/>
        </w:rPr>
      </w:pPr>
      <w:r w:rsidRPr="004E431B">
        <w:rPr>
          <w:b/>
          <w:sz w:val="28"/>
          <w:szCs w:val="28"/>
        </w:rPr>
        <w:t>Об утверждении плана антинаркотических</w:t>
      </w:r>
      <w:r>
        <w:rPr>
          <w:b/>
          <w:sz w:val="28"/>
          <w:szCs w:val="28"/>
        </w:rPr>
        <w:t xml:space="preserve"> </w:t>
      </w:r>
      <w:r w:rsidRPr="004E431B">
        <w:rPr>
          <w:b/>
          <w:sz w:val="28"/>
          <w:szCs w:val="28"/>
        </w:rPr>
        <w:t xml:space="preserve">мероприятий  на территории  </w:t>
      </w:r>
      <w:r>
        <w:rPr>
          <w:b/>
          <w:sz w:val="28"/>
          <w:szCs w:val="28"/>
        </w:rPr>
        <w:t xml:space="preserve">Болотниковского </w:t>
      </w:r>
      <w:r w:rsidRPr="004E431B">
        <w:rPr>
          <w:b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>Лямбирского</w:t>
      </w:r>
      <w:r w:rsidRPr="004E431B">
        <w:rPr>
          <w:b/>
          <w:sz w:val="28"/>
          <w:szCs w:val="28"/>
        </w:rPr>
        <w:t xml:space="preserve"> муниципального района на 20</w:t>
      </w:r>
      <w:r>
        <w:rPr>
          <w:b/>
          <w:sz w:val="28"/>
          <w:szCs w:val="28"/>
        </w:rPr>
        <w:t>23</w:t>
      </w:r>
      <w:r w:rsidRPr="004E431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год</w:t>
      </w:r>
    </w:p>
    <w:p w:rsidR="004A021D" w:rsidRDefault="004A021D" w:rsidP="00094E4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A021D" w:rsidRDefault="004A021D" w:rsidP="00971D73">
      <w:pPr>
        <w:jc w:val="both"/>
        <w:rPr>
          <w:sz w:val="28"/>
          <w:szCs w:val="28"/>
        </w:rPr>
      </w:pPr>
      <w:r>
        <w:t xml:space="preserve">            </w:t>
      </w:r>
      <w:r>
        <w:rPr>
          <w:sz w:val="28"/>
          <w:szCs w:val="28"/>
        </w:rPr>
        <w:t xml:space="preserve">В целях профилактики наркомании, токсикомании, </w:t>
      </w:r>
      <w:r w:rsidRPr="00971D73">
        <w:rPr>
          <w:bCs/>
          <w:iCs/>
          <w:color w:val="000000"/>
          <w:sz w:val="28"/>
          <w:szCs w:val="28"/>
        </w:rPr>
        <w:t>алкоголизма</w:t>
      </w:r>
      <w:r>
        <w:rPr>
          <w:bCs/>
          <w:iCs/>
          <w:color w:val="000000"/>
          <w:sz w:val="28"/>
          <w:szCs w:val="28"/>
        </w:rPr>
        <w:t xml:space="preserve"> и </w:t>
      </w:r>
      <w:r w:rsidRPr="00126821">
        <w:rPr>
          <w:bCs/>
          <w:iCs/>
          <w:color w:val="000000"/>
        </w:rPr>
        <w:t xml:space="preserve"> </w:t>
      </w:r>
      <w:r w:rsidRPr="00971D73">
        <w:rPr>
          <w:bCs/>
          <w:iCs/>
          <w:color w:val="000000"/>
          <w:sz w:val="28"/>
          <w:szCs w:val="28"/>
        </w:rPr>
        <w:t xml:space="preserve">табакокурения </w:t>
      </w:r>
      <w:r w:rsidRPr="00126821">
        <w:rPr>
          <w:iCs/>
          <w:color w:val="000000"/>
        </w:rPr>
        <w:t xml:space="preserve"> </w:t>
      </w:r>
      <w:r>
        <w:rPr>
          <w:sz w:val="28"/>
          <w:szCs w:val="28"/>
        </w:rPr>
        <w:t xml:space="preserve">на территории Болотниковского сельского поселения, в соответствии с Федеральным законом  от 06 октября 2003 г. № 131-ФЗ «Об общих принципах организации местного самоуправления в Российской Федерации»,  Федеральным законом от 08.01.2008 г. № 3-ФЗ «О наркотических средствах и психотропных веществах», в соответствии с  Уставом Болотниковского  сельского поселения Лямбирского </w:t>
      </w:r>
      <w:r>
        <w:rPr>
          <w:rStyle w:val="Strong"/>
          <w:b w:val="0"/>
          <w:sz w:val="28"/>
          <w:szCs w:val="28"/>
        </w:rPr>
        <w:t>муниципального района, администрация Болотниковского сельского поселения постановляет</w:t>
      </w:r>
      <w:r>
        <w:rPr>
          <w:sz w:val="28"/>
          <w:szCs w:val="28"/>
        </w:rPr>
        <w:t xml:space="preserve">: </w:t>
      </w:r>
    </w:p>
    <w:p w:rsidR="004A021D" w:rsidRDefault="004A021D" w:rsidP="00971D73">
      <w:pPr>
        <w:jc w:val="both"/>
        <w:rPr>
          <w:sz w:val="28"/>
          <w:szCs w:val="28"/>
        </w:rPr>
      </w:pPr>
    </w:p>
    <w:p w:rsidR="004A021D" w:rsidRPr="00971D73" w:rsidRDefault="004A021D" w:rsidP="00020E9F">
      <w:pPr>
        <w:ind w:right="-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 антинаркотических мероприятий на территории  Болотниковского сельского поселения Лямбирского  муниципального района на 2023  год </w:t>
      </w:r>
      <w:r w:rsidRPr="00971D73">
        <w:rPr>
          <w:sz w:val="28"/>
          <w:szCs w:val="28"/>
        </w:rPr>
        <w:t>согласно приложени</w:t>
      </w:r>
      <w:r>
        <w:rPr>
          <w:sz w:val="28"/>
          <w:szCs w:val="28"/>
        </w:rPr>
        <w:t>ю</w:t>
      </w:r>
      <w:r w:rsidRPr="00971D73">
        <w:rPr>
          <w:sz w:val="28"/>
          <w:szCs w:val="28"/>
        </w:rPr>
        <w:t>.</w:t>
      </w:r>
    </w:p>
    <w:p w:rsidR="004A021D" w:rsidRDefault="004A021D" w:rsidP="00020E9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Опубликовать настоящее постановление в информационном бюллетене Болотниковского сельского поселения,  разместить на официальном сайте поселения в сети Интернет. </w:t>
      </w:r>
    </w:p>
    <w:p w:rsidR="004A021D" w:rsidRDefault="004A021D" w:rsidP="00020E9F">
      <w:pPr>
        <w:pStyle w:val="NormalWeb"/>
        <w:spacing w:after="0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3.Контроль за выполнением настоящего постановления оставляю за собой.</w:t>
      </w:r>
    </w:p>
    <w:p w:rsidR="004A021D" w:rsidRDefault="004A021D" w:rsidP="007616E4">
      <w:pPr>
        <w:jc w:val="both"/>
        <w:rPr>
          <w:sz w:val="28"/>
          <w:szCs w:val="28"/>
        </w:rPr>
      </w:pPr>
    </w:p>
    <w:p w:rsidR="004A021D" w:rsidRDefault="004A021D" w:rsidP="007616E4">
      <w:pPr>
        <w:jc w:val="both"/>
        <w:rPr>
          <w:sz w:val="28"/>
          <w:szCs w:val="28"/>
        </w:rPr>
      </w:pPr>
    </w:p>
    <w:p w:rsidR="004A021D" w:rsidRDefault="004A021D" w:rsidP="007616E4">
      <w:pPr>
        <w:jc w:val="both"/>
        <w:rPr>
          <w:sz w:val="28"/>
          <w:szCs w:val="28"/>
        </w:rPr>
      </w:pPr>
    </w:p>
    <w:p w:rsidR="004A021D" w:rsidRDefault="004A021D" w:rsidP="007616E4">
      <w:pPr>
        <w:jc w:val="both"/>
        <w:rPr>
          <w:sz w:val="28"/>
          <w:szCs w:val="28"/>
        </w:rPr>
      </w:pPr>
    </w:p>
    <w:p w:rsidR="004A021D" w:rsidRDefault="004A021D" w:rsidP="007616E4">
      <w:pPr>
        <w:jc w:val="both"/>
        <w:rPr>
          <w:sz w:val="28"/>
          <w:szCs w:val="28"/>
        </w:rPr>
      </w:pPr>
    </w:p>
    <w:p w:rsidR="004A021D" w:rsidRDefault="004A021D" w:rsidP="007616E4">
      <w:pPr>
        <w:rPr>
          <w:b/>
          <w:sz w:val="28"/>
          <w:szCs w:val="28"/>
        </w:rPr>
      </w:pPr>
      <w:r w:rsidRPr="00AC3DB8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Болотниковского</w:t>
      </w:r>
    </w:p>
    <w:p w:rsidR="004A021D" w:rsidRPr="00AC3DB8" w:rsidRDefault="004A021D" w:rsidP="007616E4">
      <w:pPr>
        <w:rPr>
          <w:b/>
          <w:sz w:val="16"/>
          <w:szCs w:val="16"/>
        </w:rPr>
      </w:pPr>
      <w:r w:rsidRPr="00AC3DB8">
        <w:rPr>
          <w:b/>
          <w:sz w:val="28"/>
          <w:szCs w:val="28"/>
        </w:rPr>
        <w:t xml:space="preserve">сельского поселения   </w:t>
      </w:r>
      <w:r>
        <w:rPr>
          <w:b/>
          <w:sz w:val="28"/>
          <w:szCs w:val="28"/>
        </w:rPr>
        <w:t xml:space="preserve">                         </w:t>
      </w:r>
      <w:r w:rsidRPr="00AC3DB8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 xml:space="preserve">                     Е.А. Чекалдаева</w:t>
      </w:r>
    </w:p>
    <w:p w:rsidR="004A021D" w:rsidRDefault="004A021D" w:rsidP="007616E4">
      <w:pPr>
        <w:rPr>
          <w:sz w:val="16"/>
          <w:szCs w:val="16"/>
        </w:rPr>
      </w:pPr>
    </w:p>
    <w:p w:rsidR="004A021D" w:rsidRDefault="004A021D" w:rsidP="007616E4">
      <w:pPr>
        <w:jc w:val="right"/>
        <w:rPr>
          <w:sz w:val="20"/>
          <w:szCs w:val="20"/>
        </w:rPr>
      </w:pPr>
    </w:p>
    <w:p w:rsidR="004A021D" w:rsidRDefault="004A021D" w:rsidP="007616E4">
      <w:pPr>
        <w:jc w:val="right"/>
        <w:rPr>
          <w:sz w:val="20"/>
          <w:szCs w:val="20"/>
        </w:rPr>
      </w:pPr>
    </w:p>
    <w:p w:rsidR="004A021D" w:rsidRDefault="004A021D" w:rsidP="007616E4">
      <w:pPr>
        <w:jc w:val="right"/>
        <w:rPr>
          <w:sz w:val="20"/>
          <w:szCs w:val="20"/>
        </w:rPr>
      </w:pPr>
    </w:p>
    <w:p w:rsidR="004A021D" w:rsidRDefault="004A021D" w:rsidP="007616E4">
      <w:pPr>
        <w:jc w:val="right"/>
        <w:rPr>
          <w:sz w:val="20"/>
          <w:szCs w:val="20"/>
        </w:rPr>
      </w:pPr>
    </w:p>
    <w:p w:rsidR="004A021D" w:rsidRDefault="004A021D" w:rsidP="007616E4">
      <w:pPr>
        <w:jc w:val="right"/>
        <w:rPr>
          <w:sz w:val="20"/>
          <w:szCs w:val="20"/>
        </w:rPr>
      </w:pPr>
    </w:p>
    <w:p w:rsidR="004A021D" w:rsidRDefault="004A021D" w:rsidP="007616E4">
      <w:pPr>
        <w:jc w:val="right"/>
        <w:rPr>
          <w:sz w:val="20"/>
          <w:szCs w:val="20"/>
        </w:rPr>
      </w:pPr>
    </w:p>
    <w:p w:rsidR="004A021D" w:rsidRDefault="004A021D" w:rsidP="007616E4">
      <w:pPr>
        <w:jc w:val="right"/>
        <w:rPr>
          <w:sz w:val="20"/>
          <w:szCs w:val="20"/>
        </w:rPr>
      </w:pPr>
    </w:p>
    <w:p w:rsidR="004A021D" w:rsidRDefault="004A021D" w:rsidP="007616E4">
      <w:pPr>
        <w:jc w:val="right"/>
        <w:rPr>
          <w:sz w:val="20"/>
          <w:szCs w:val="20"/>
        </w:rPr>
      </w:pPr>
    </w:p>
    <w:p w:rsidR="004A021D" w:rsidRDefault="004A021D" w:rsidP="007616E4">
      <w:pPr>
        <w:jc w:val="right"/>
        <w:rPr>
          <w:sz w:val="20"/>
          <w:szCs w:val="20"/>
        </w:rPr>
      </w:pPr>
    </w:p>
    <w:p w:rsidR="004A021D" w:rsidRDefault="004A021D" w:rsidP="007616E4">
      <w:pPr>
        <w:jc w:val="right"/>
      </w:pPr>
    </w:p>
    <w:p w:rsidR="004A021D" w:rsidRPr="00A65CDE" w:rsidRDefault="004A021D" w:rsidP="007616E4">
      <w:pPr>
        <w:jc w:val="right"/>
      </w:pPr>
      <w:r w:rsidRPr="00A65CDE">
        <w:t xml:space="preserve">Приложение </w:t>
      </w:r>
    </w:p>
    <w:p w:rsidR="004A021D" w:rsidRDefault="004A021D" w:rsidP="007616E4">
      <w:pPr>
        <w:jc w:val="right"/>
      </w:pPr>
      <w:r>
        <w:t xml:space="preserve">к постановлению  </w:t>
      </w:r>
    </w:p>
    <w:p w:rsidR="004A021D" w:rsidRPr="00A65CDE" w:rsidRDefault="004A021D" w:rsidP="00A65CDE">
      <w:pPr>
        <w:jc w:val="right"/>
      </w:pPr>
      <w:r>
        <w:t xml:space="preserve">Болотниковского </w:t>
      </w:r>
      <w:r w:rsidRPr="00A65CDE">
        <w:t xml:space="preserve">сельского поселения </w:t>
      </w:r>
    </w:p>
    <w:p w:rsidR="004A021D" w:rsidRPr="00A65CDE" w:rsidRDefault="004A021D" w:rsidP="007616E4">
      <w:pPr>
        <w:jc w:val="right"/>
      </w:pPr>
      <w:r w:rsidRPr="00A65CDE">
        <w:t xml:space="preserve">от  </w:t>
      </w:r>
      <w:r>
        <w:t>07.02.2023 г</w:t>
      </w:r>
      <w:r w:rsidRPr="00A65CDE">
        <w:t>.</w:t>
      </w:r>
      <w:r>
        <w:t xml:space="preserve"> №6</w:t>
      </w:r>
    </w:p>
    <w:p w:rsidR="004A021D" w:rsidRPr="00A65CDE" w:rsidRDefault="004A021D" w:rsidP="007616E4">
      <w:pPr>
        <w:jc w:val="center"/>
      </w:pPr>
    </w:p>
    <w:p w:rsidR="004A021D" w:rsidRDefault="004A021D" w:rsidP="007616E4">
      <w:pPr>
        <w:jc w:val="center"/>
        <w:rPr>
          <w:b/>
          <w:sz w:val="28"/>
          <w:szCs w:val="28"/>
        </w:rPr>
      </w:pPr>
      <w:r w:rsidRPr="00592C0E">
        <w:rPr>
          <w:b/>
          <w:sz w:val="28"/>
          <w:szCs w:val="28"/>
        </w:rPr>
        <w:t xml:space="preserve">План  </w:t>
      </w:r>
    </w:p>
    <w:p w:rsidR="004A021D" w:rsidRPr="00592C0E" w:rsidRDefault="004A021D" w:rsidP="007616E4">
      <w:pPr>
        <w:jc w:val="center"/>
        <w:rPr>
          <w:b/>
          <w:sz w:val="28"/>
          <w:szCs w:val="28"/>
        </w:rPr>
      </w:pPr>
      <w:r w:rsidRPr="00592C0E">
        <w:rPr>
          <w:b/>
          <w:sz w:val="28"/>
          <w:szCs w:val="28"/>
        </w:rPr>
        <w:t xml:space="preserve">антинаркотических мероприятий на территории  </w:t>
      </w:r>
      <w:r>
        <w:rPr>
          <w:b/>
          <w:sz w:val="28"/>
          <w:szCs w:val="28"/>
        </w:rPr>
        <w:t xml:space="preserve">Болотниковского </w:t>
      </w:r>
      <w:r w:rsidRPr="00592C0E">
        <w:rPr>
          <w:b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 xml:space="preserve">Лямбирского </w:t>
      </w:r>
      <w:r w:rsidRPr="00592C0E">
        <w:rPr>
          <w:b/>
          <w:sz w:val="28"/>
          <w:szCs w:val="28"/>
        </w:rPr>
        <w:t>муниципального района на 20</w:t>
      </w:r>
      <w:r>
        <w:rPr>
          <w:b/>
          <w:sz w:val="28"/>
          <w:szCs w:val="28"/>
        </w:rPr>
        <w:t>23</w:t>
      </w:r>
      <w:r w:rsidRPr="00592C0E">
        <w:rPr>
          <w:b/>
          <w:sz w:val="28"/>
          <w:szCs w:val="28"/>
        </w:rPr>
        <w:t xml:space="preserve"> год</w:t>
      </w:r>
    </w:p>
    <w:p w:rsidR="004A021D" w:rsidRPr="00592C0E" w:rsidRDefault="004A021D" w:rsidP="007616E4">
      <w:pPr>
        <w:jc w:val="center"/>
        <w:rPr>
          <w:sz w:val="28"/>
          <w:szCs w:val="28"/>
        </w:rPr>
      </w:pP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7"/>
        <w:gridCol w:w="5227"/>
        <w:gridCol w:w="2112"/>
        <w:gridCol w:w="48"/>
        <w:gridCol w:w="1951"/>
      </w:tblGrid>
      <w:tr w:rsidR="004A021D" w:rsidRPr="00F13F28" w:rsidTr="00D171E3">
        <w:trPr>
          <w:trHeight w:val="575"/>
          <w:tblHeader/>
        </w:trPr>
        <w:tc>
          <w:tcPr>
            <w:tcW w:w="697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№</w:t>
            </w:r>
            <w:r w:rsidRPr="00F13F28">
              <w:rPr>
                <w:lang w:eastAsia="en-US"/>
              </w:rPr>
              <w:br/>
            </w:r>
            <w:r w:rsidRPr="00F13F28">
              <w:rPr>
                <w:bCs/>
                <w:lang w:eastAsia="en-US"/>
              </w:rPr>
              <w:t>п/п</w:t>
            </w:r>
          </w:p>
        </w:tc>
        <w:tc>
          <w:tcPr>
            <w:tcW w:w="5227" w:type="dxa"/>
          </w:tcPr>
          <w:p w:rsidR="004A021D" w:rsidRPr="00F13F28" w:rsidRDefault="004A021D" w:rsidP="00D05103">
            <w:pPr>
              <w:jc w:val="center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Мероприятия</w:t>
            </w:r>
          </w:p>
        </w:tc>
        <w:tc>
          <w:tcPr>
            <w:tcW w:w="2112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Ответственные исполнители</w:t>
            </w:r>
          </w:p>
        </w:tc>
        <w:tc>
          <w:tcPr>
            <w:tcW w:w="1999" w:type="dxa"/>
            <w:gridSpan w:val="2"/>
          </w:tcPr>
          <w:p w:rsidR="004A021D" w:rsidRPr="00F13F28" w:rsidRDefault="004A021D" w:rsidP="00D05103">
            <w:pPr>
              <w:jc w:val="both"/>
              <w:rPr>
                <w:bCs/>
                <w:lang w:eastAsia="en-US"/>
              </w:rPr>
            </w:pPr>
            <w:r w:rsidRPr="00F13F28">
              <w:rPr>
                <w:bCs/>
                <w:lang w:eastAsia="en-US"/>
              </w:rPr>
              <w:t>Срок</w:t>
            </w:r>
          </w:p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выполнения</w:t>
            </w:r>
          </w:p>
        </w:tc>
      </w:tr>
      <w:tr w:rsidR="004A021D" w:rsidRPr="00F13F28" w:rsidTr="00657AF2">
        <w:tc>
          <w:tcPr>
            <w:tcW w:w="10035" w:type="dxa"/>
            <w:gridSpan w:val="5"/>
          </w:tcPr>
          <w:p w:rsidR="004A021D" w:rsidRPr="00AC3DB8" w:rsidRDefault="004A021D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1.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lang w:eastAsia="en-US"/>
              </w:rPr>
              <w:t>Организационные мероприятия по профилактики наркомании, токсикомании, алкоголизма и табакокурения</w:t>
            </w:r>
          </w:p>
        </w:tc>
      </w:tr>
      <w:tr w:rsidR="004A021D" w:rsidRPr="00F13F28" w:rsidTr="00D171E3">
        <w:tc>
          <w:tcPr>
            <w:tcW w:w="697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1.1.</w:t>
            </w:r>
          </w:p>
        </w:tc>
        <w:tc>
          <w:tcPr>
            <w:tcW w:w="5227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Участие в разработке и разработка проектов нормативно-правовых актов по совершенствованию законодательства в сфере профилактики наркомании, токсикомании, алкоголизма и табакокурения</w:t>
            </w:r>
          </w:p>
        </w:tc>
        <w:tc>
          <w:tcPr>
            <w:tcW w:w="2160" w:type="dxa"/>
            <w:gridSpan w:val="2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</w:t>
            </w:r>
          </w:p>
        </w:tc>
        <w:tc>
          <w:tcPr>
            <w:tcW w:w="1951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4A021D" w:rsidRPr="00F13F28" w:rsidTr="00D171E3">
        <w:tc>
          <w:tcPr>
            <w:tcW w:w="697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1.2</w:t>
            </w:r>
          </w:p>
        </w:tc>
        <w:tc>
          <w:tcPr>
            <w:tcW w:w="5227" w:type="dxa"/>
          </w:tcPr>
          <w:p w:rsidR="004A021D" w:rsidRPr="00F13F28" w:rsidRDefault="004A021D" w:rsidP="00D05103">
            <w:pPr>
              <w:spacing w:before="100" w:beforeAutospacing="1" w:after="100" w:afterAutospacing="1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Участие в  заседаниях антинаркотической комиссии </w:t>
            </w:r>
            <w:r>
              <w:rPr>
                <w:lang w:eastAsia="en-US"/>
              </w:rPr>
              <w:t xml:space="preserve">Лямбирского </w:t>
            </w:r>
            <w:r w:rsidRPr="00F13F28">
              <w:rPr>
                <w:lang w:eastAsia="en-US"/>
              </w:rPr>
              <w:t>му</w:t>
            </w:r>
            <w:r>
              <w:rPr>
                <w:lang w:eastAsia="en-US"/>
              </w:rPr>
              <w:t>ниципального района</w:t>
            </w:r>
          </w:p>
        </w:tc>
        <w:tc>
          <w:tcPr>
            <w:tcW w:w="2160" w:type="dxa"/>
            <w:gridSpan w:val="2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Глава </w:t>
            </w:r>
            <w:r>
              <w:rPr>
                <w:lang w:eastAsia="en-US"/>
              </w:rPr>
              <w:t xml:space="preserve">администрации </w:t>
            </w:r>
            <w:r w:rsidRPr="00F13F28">
              <w:rPr>
                <w:lang w:eastAsia="en-US"/>
              </w:rPr>
              <w:t>сельского поселения</w:t>
            </w:r>
          </w:p>
        </w:tc>
        <w:tc>
          <w:tcPr>
            <w:tcW w:w="1951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4A021D" w:rsidRPr="00F13F28" w:rsidTr="00D171E3">
        <w:tc>
          <w:tcPr>
            <w:tcW w:w="697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1.3</w:t>
            </w:r>
          </w:p>
        </w:tc>
        <w:tc>
          <w:tcPr>
            <w:tcW w:w="5227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Осуществление взаимодействия с правоохранительными органами при проведении мероприятий по профилактике наркомании,  токсикомании, алкоголизма и табакокурения на  территории поселения</w:t>
            </w:r>
          </w:p>
        </w:tc>
        <w:tc>
          <w:tcPr>
            <w:tcW w:w="2160" w:type="dxa"/>
            <w:gridSpan w:val="2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администрации сельского </w:t>
            </w:r>
            <w:r w:rsidRPr="00F13F28">
              <w:rPr>
                <w:lang w:eastAsia="en-US"/>
              </w:rPr>
              <w:t xml:space="preserve"> поселения</w:t>
            </w:r>
          </w:p>
        </w:tc>
        <w:tc>
          <w:tcPr>
            <w:tcW w:w="1951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4A021D" w:rsidRPr="00F13F28" w:rsidTr="00D171E3">
        <w:tc>
          <w:tcPr>
            <w:tcW w:w="697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1.4</w:t>
            </w:r>
          </w:p>
        </w:tc>
        <w:tc>
          <w:tcPr>
            <w:tcW w:w="5227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Взаимодействие  с образовательными учреждениям по вопросам профилактики наркомании, токсикомании, алкоголизма и табакокурения на территории поселения</w:t>
            </w:r>
          </w:p>
        </w:tc>
        <w:tc>
          <w:tcPr>
            <w:tcW w:w="2160" w:type="dxa"/>
            <w:gridSpan w:val="2"/>
          </w:tcPr>
          <w:p w:rsidR="004A021D" w:rsidRPr="00F13F28" w:rsidRDefault="004A021D" w:rsidP="00020E9F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администрации сельского </w:t>
            </w:r>
            <w:r w:rsidRPr="00F13F28">
              <w:rPr>
                <w:lang w:eastAsia="en-US"/>
              </w:rPr>
              <w:t xml:space="preserve"> поселения</w:t>
            </w:r>
            <w:r>
              <w:rPr>
                <w:lang w:eastAsia="en-US"/>
              </w:rPr>
              <w:t>, МОУ «Болотниковской ООШ»</w:t>
            </w:r>
          </w:p>
        </w:tc>
        <w:tc>
          <w:tcPr>
            <w:tcW w:w="1951" w:type="dxa"/>
          </w:tcPr>
          <w:p w:rsidR="004A021D" w:rsidRPr="00F13F28" w:rsidRDefault="004A021D" w:rsidP="00D05103">
            <w:pPr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4A021D" w:rsidRPr="00F13F28" w:rsidTr="00D171E3">
        <w:tc>
          <w:tcPr>
            <w:tcW w:w="697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1.5</w:t>
            </w:r>
          </w:p>
        </w:tc>
        <w:tc>
          <w:tcPr>
            <w:tcW w:w="5227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Участие в совместных рейдах  по населенным пунктам сельского поселения по выявлению лиц, склонных к употреблению наркотических средств и </w:t>
            </w:r>
            <w:r w:rsidRPr="00F13F28">
              <w:t>выявлению посевов дикорастущих наркотических растений</w:t>
            </w:r>
          </w:p>
        </w:tc>
        <w:tc>
          <w:tcPr>
            <w:tcW w:w="2160" w:type="dxa"/>
            <w:gridSpan w:val="2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Болотниковского сельского поселения, ММО МВД «Лямбирский» (по согласованию)</w:t>
            </w:r>
          </w:p>
        </w:tc>
        <w:tc>
          <w:tcPr>
            <w:tcW w:w="1951" w:type="dxa"/>
          </w:tcPr>
          <w:p w:rsidR="004A021D" w:rsidRPr="00F13F28" w:rsidRDefault="004A021D" w:rsidP="00D05103">
            <w:pPr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4A021D" w:rsidRPr="00F13F28" w:rsidTr="00464816">
        <w:tc>
          <w:tcPr>
            <w:tcW w:w="10035" w:type="dxa"/>
            <w:gridSpan w:val="5"/>
          </w:tcPr>
          <w:p w:rsidR="004A021D" w:rsidRPr="00AC3DB8" w:rsidRDefault="004A021D" w:rsidP="00AC3DB8">
            <w:pPr>
              <w:jc w:val="center"/>
              <w:rPr>
                <w:b/>
                <w:bCs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2</w:t>
            </w:r>
            <w:r>
              <w:rPr>
                <w:b/>
                <w:bCs/>
                <w:lang w:eastAsia="en-US"/>
              </w:rPr>
              <w:t xml:space="preserve">. </w:t>
            </w:r>
            <w:r w:rsidRPr="00F13F28">
              <w:rPr>
                <w:b/>
                <w:lang w:eastAsia="en-US"/>
              </w:rPr>
              <w:t>Проведение разъяснительной работы</w:t>
            </w:r>
          </w:p>
        </w:tc>
      </w:tr>
      <w:tr w:rsidR="004A021D" w:rsidRPr="00F13F28" w:rsidTr="00D171E3">
        <w:tc>
          <w:tcPr>
            <w:tcW w:w="697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2.1</w:t>
            </w:r>
          </w:p>
        </w:tc>
        <w:tc>
          <w:tcPr>
            <w:tcW w:w="5227" w:type="dxa"/>
          </w:tcPr>
          <w:p w:rsidR="004A021D" w:rsidRPr="00F13F28" w:rsidRDefault="004A021D" w:rsidP="00020E9F">
            <w:pPr>
              <w:shd w:val="clear" w:color="auto" w:fill="FFFFFF"/>
              <w:ind w:right="103"/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Проведение в </w:t>
            </w:r>
            <w:r>
              <w:rPr>
                <w:lang w:eastAsia="en-US"/>
              </w:rPr>
              <w:t xml:space="preserve">Болотниковском Доме культуры </w:t>
            </w:r>
            <w:r w:rsidRPr="00F13F28">
              <w:rPr>
                <w:lang w:eastAsia="en-US"/>
              </w:rPr>
              <w:t>мероприятий по пропаганде здорового образа жизни и профилактике наркомании, токсикомании, алкоголизма и табакокурения</w:t>
            </w:r>
          </w:p>
        </w:tc>
        <w:tc>
          <w:tcPr>
            <w:tcW w:w="2160" w:type="dxa"/>
            <w:gridSpan w:val="2"/>
          </w:tcPr>
          <w:p w:rsidR="004A021D" w:rsidRPr="00F13F28" w:rsidRDefault="004A021D" w:rsidP="00E012DD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Заведующая</w:t>
            </w:r>
            <w:r w:rsidRPr="00F13F28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сельским клубом </w:t>
            </w:r>
            <w:r w:rsidRPr="00F13F28">
              <w:rPr>
                <w:lang w:eastAsia="en-US"/>
              </w:rPr>
              <w:t>(по плану работы данн</w:t>
            </w:r>
            <w:r>
              <w:rPr>
                <w:lang w:eastAsia="en-US"/>
              </w:rPr>
              <w:t>ого</w:t>
            </w:r>
            <w:r w:rsidRPr="00F13F28">
              <w:rPr>
                <w:lang w:eastAsia="en-US"/>
              </w:rPr>
              <w:t xml:space="preserve"> учреждени</w:t>
            </w:r>
            <w:r>
              <w:rPr>
                <w:lang w:eastAsia="en-US"/>
              </w:rPr>
              <w:t>я</w:t>
            </w:r>
            <w:r w:rsidRPr="00F13F28">
              <w:rPr>
                <w:lang w:eastAsia="en-US"/>
              </w:rPr>
              <w:t>)</w:t>
            </w:r>
          </w:p>
        </w:tc>
        <w:tc>
          <w:tcPr>
            <w:tcW w:w="1951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4A021D" w:rsidRPr="00F13F28" w:rsidTr="00D171E3">
        <w:tc>
          <w:tcPr>
            <w:tcW w:w="697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2.2</w:t>
            </w:r>
            <w:r w:rsidRPr="00F13F28">
              <w:rPr>
                <w:lang w:eastAsia="en-US"/>
              </w:rPr>
              <w:t>.</w:t>
            </w:r>
          </w:p>
        </w:tc>
        <w:tc>
          <w:tcPr>
            <w:tcW w:w="5227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bookmarkStart w:id="0" w:name="_GoBack"/>
            <w:bookmarkEnd w:id="0"/>
            <w:r w:rsidRPr="00F13F28">
              <w:rPr>
                <w:lang w:eastAsia="en-US"/>
              </w:rPr>
              <w:t>Ведение разъяснительной профилактической работы  среди граждан, состоящих на учете (ранее судимые, условно-осужденные, условно-досрочно освобожденные), склонных к совершению правонарушений</w:t>
            </w:r>
          </w:p>
        </w:tc>
        <w:tc>
          <w:tcPr>
            <w:tcW w:w="2160" w:type="dxa"/>
            <w:gridSpan w:val="2"/>
          </w:tcPr>
          <w:p w:rsidR="004A021D" w:rsidRPr="00F13F28" w:rsidRDefault="004A021D" w:rsidP="0010022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Болотниковского сельского поселения, ММО МВД «Лямбирский» (по согласованию)</w:t>
            </w:r>
          </w:p>
        </w:tc>
        <w:tc>
          <w:tcPr>
            <w:tcW w:w="1951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4A021D" w:rsidRPr="00F13F28" w:rsidTr="00D171E3">
        <w:tc>
          <w:tcPr>
            <w:tcW w:w="697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2.</w:t>
            </w:r>
            <w:r>
              <w:rPr>
                <w:lang w:eastAsia="en-US"/>
              </w:rPr>
              <w:t>3.</w:t>
            </w:r>
          </w:p>
        </w:tc>
        <w:tc>
          <w:tcPr>
            <w:tcW w:w="5227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Размещение информации по пропаганде здорового образа жизни, профилактике наркомании, токсикомании, алкоголизма и табакокурения:</w:t>
            </w:r>
          </w:p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- на официальном сайте поселения,</w:t>
            </w:r>
          </w:p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- в </w:t>
            </w:r>
            <w:r>
              <w:rPr>
                <w:lang w:eastAsia="en-US"/>
              </w:rPr>
              <w:t>информационном бюллетене Болотниковского сельского поселения</w:t>
            </w:r>
            <w:r w:rsidRPr="00F13F28">
              <w:rPr>
                <w:lang w:eastAsia="en-US"/>
              </w:rPr>
              <w:t>,</w:t>
            </w:r>
          </w:p>
          <w:p w:rsidR="004A021D" w:rsidRPr="00F13F28" w:rsidRDefault="004A021D" w:rsidP="008C235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 на информационных стендах а</w:t>
            </w:r>
            <w:r w:rsidRPr="00F13F28">
              <w:rPr>
                <w:lang w:eastAsia="en-US"/>
              </w:rPr>
              <w:t xml:space="preserve">дминистрации поселения и </w:t>
            </w:r>
            <w:r>
              <w:rPr>
                <w:lang w:eastAsia="en-US"/>
              </w:rPr>
              <w:t>Доме культуры</w:t>
            </w:r>
            <w:r w:rsidRPr="00F13F28">
              <w:rPr>
                <w:lang w:eastAsia="en-US"/>
              </w:rPr>
              <w:t>,  библиотек</w:t>
            </w:r>
            <w:r>
              <w:rPr>
                <w:lang w:eastAsia="en-US"/>
              </w:rPr>
              <w:t>е</w:t>
            </w:r>
            <w:r w:rsidRPr="00F13F28">
              <w:rPr>
                <w:lang w:eastAsia="en-US"/>
              </w:rPr>
              <w:t xml:space="preserve"> </w:t>
            </w:r>
          </w:p>
        </w:tc>
        <w:tc>
          <w:tcPr>
            <w:tcW w:w="2160" w:type="dxa"/>
            <w:gridSpan w:val="2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</w:t>
            </w:r>
          </w:p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сельского п</w:t>
            </w:r>
            <w:r w:rsidRPr="00F13F28">
              <w:rPr>
                <w:lang w:eastAsia="en-US"/>
              </w:rPr>
              <w:t>оселения</w:t>
            </w:r>
            <w:r>
              <w:rPr>
                <w:lang w:eastAsia="en-US"/>
              </w:rPr>
              <w:t>,</w:t>
            </w:r>
          </w:p>
          <w:p w:rsidR="004A021D" w:rsidRPr="00F13F28" w:rsidRDefault="004A021D" w:rsidP="00E012DD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заведующ</w:t>
            </w:r>
            <w:r>
              <w:rPr>
                <w:lang w:eastAsia="en-US"/>
              </w:rPr>
              <w:t>ие</w:t>
            </w:r>
            <w:r w:rsidRPr="00F13F28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сельским клубом</w:t>
            </w:r>
            <w:r w:rsidRPr="00F13F28">
              <w:rPr>
                <w:lang w:eastAsia="en-US"/>
              </w:rPr>
              <w:t xml:space="preserve"> и библиотек</w:t>
            </w:r>
            <w:r>
              <w:rPr>
                <w:lang w:eastAsia="en-US"/>
              </w:rPr>
              <w:t>ой</w:t>
            </w:r>
          </w:p>
        </w:tc>
        <w:tc>
          <w:tcPr>
            <w:tcW w:w="1951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4A021D" w:rsidRPr="00F13F28" w:rsidTr="00D171E3">
        <w:tc>
          <w:tcPr>
            <w:tcW w:w="697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</w:p>
        </w:tc>
        <w:tc>
          <w:tcPr>
            <w:tcW w:w="5227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</w:p>
        </w:tc>
        <w:tc>
          <w:tcPr>
            <w:tcW w:w="2160" w:type="dxa"/>
            <w:gridSpan w:val="2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</w:p>
        </w:tc>
        <w:tc>
          <w:tcPr>
            <w:tcW w:w="1951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</w:p>
        </w:tc>
      </w:tr>
      <w:tr w:rsidR="004A021D" w:rsidRPr="00F13F28" w:rsidTr="00647E62">
        <w:tc>
          <w:tcPr>
            <w:tcW w:w="10035" w:type="dxa"/>
            <w:gridSpan w:val="5"/>
          </w:tcPr>
          <w:p w:rsidR="004A021D" w:rsidRPr="00AC3DB8" w:rsidRDefault="004A021D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3.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bCs/>
                <w:lang w:eastAsia="en-US"/>
              </w:rPr>
              <w:t xml:space="preserve">Обеспечение активного участия институтов гражданского общества по реализации мероприятий по </w:t>
            </w:r>
            <w:r w:rsidRPr="00F13F28">
              <w:rPr>
                <w:b/>
                <w:lang w:eastAsia="en-US"/>
              </w:rPr>
              <w:t>профилактике наркомании, токсикомании, алкоголизма и табакокурения</w:t>
            </w:r>
          </w:p>
        </w:tc>
      </w:tr>
      <w:tr w:rsidR="004A021D" w:rsidRPr="00F13F28" w:rsidTr="00D171E3">
        <w:tc>
          <w:tcPr>
            <w:tcW w:w="697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3.1.</w:t>
            </w:r>
          </w:p>
        </w:tc>
        <w:tc>
          <w:tcPr>
            <w:tcW w:w="5227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Рассмотрение в соответствии с действующим законодательством обращений и информации граждан и организаций, связанных с употреблением наркотических средств</w:t>
            </w:r>
          </w:p>
        </w:tc>
        <w:tc>
          <w:tcPr>
            <w:tcW w:w="2160" w:type="dxa"/>
            <w:gridSpan w:val="2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Болотниковского сельского поселения</w:t>
            </w:r>
          </w:p>
        </w:tc>
        <w:tc>
          <w:tcPr>
            <w:tcW w:w="1951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4A021D" w:rsidRPr="00F13F28" w:rsidTr="002717FD">
        <w:trPr>
          <w:trHeight w:val="1170"/>
        </w:trPr>
        <w:tc>
          <w:tcPr>
            <w:tcW w:w="697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3.2</w:t>
            </w:r>
          </w:p>
          <w:p w:rsidR="004A021D" w:rsidRPr="00F13F28" w:rsidRDefault="004A021D" w:rsidP="00D05103">
            <w:pPr>
              <w:jc w:val="both"/>
              <w:rPr>
                <w:lang w:eastAsia="en-US"/>
              </w:rPr>
            </w:pPr>
          </w:p>
        </w:tc>
        <w:tc>
          <w:tcPr>
            <w:tcW w:w="5227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t>Профилактическая работа по поселению с неблагополучными семьями, молодежью и несовершеннолетними</w:t>
            </w:r>
          </w:p>
        </w:tc>
        <w:tc>
          <w:tcPr>
            <w:tcW w:w="2160" w:type="dxa"/>
            <w:gridSpan w:val="2"/>
          </w:tcPr>
          <w:p w:rsidR="004A021D" w:rsidRPr="00F13F28" w:rsidRDefault="004A021D" w:rsidP="0010022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Болотниковского сельского поселения</w:t>
            </w:r>
          </w:p>
        </w:tc>
        <w:tc>
          <w:tcPr>
            <w:tcW w:w="1951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Один раз в квартал</w:t>
            </w:r>
          </w:p>
        </w:tc>
      </w:tr>
      <w:tr w:rsidR="004A021D" w:rsidRPr="00F13F28" w:rsidTr="00F870F9">
        <w:tc>
          <w:tcPr>
            <w:tcW w:w="10035" w:type="dxa"/>
            <w:gridSpan w:val="5"/>
          </w:tcPr>
          <w:p w:rsidR="004A021D" w:rsidRPr="00AC3DB8" w:rsidRDefault="004A021D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lang w:eastAsia="en-US"/>
              </w:rPr>
              <w:t>4.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lang w:eastAsia="en-US"/>
              </w:rPr>
              <w:t>Мониторинг ситуации по профилактике наркомании, токсикомании, алкоголизма и табакокурения</w:t>
            </w:r>
          </w:p>
        </w:tc>
      </w:tr>
      <w:tr w:rsidR="004A021D" w:rsidRPr="00F13F28" w:rsidTr="00D171E3">
        <w:trPr>
          <w:trHeight w:val="1157"/>
        </w:trPr>
        <w:tc>
          <w:tcPr>
            <w:tcW w:w="697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4.1.</w:t>
            </w:r>
          </w:p>
        </w:tc>
        <w:tc>
          <w:tcPr>
            <w:tcW w:w="5227" w:type="dxa"/>
          </w:tcPr>
          <w:p w:rsidR="004A021D" w:rsidRPr="00F13F28" w:rsidRDefault="004A021D" w:rsidP="00AC3DB8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Один раз в полугодие отчет по реализации мероприятий  плана мероприятий по антинаркотической направленности по профилактике наркомании, токсикомании, алкоголизма и табакокурения  на территории  </w:t>
            </w:r>
            <w:r>
              <w:rPr>
                <w:lang w:eastAsia="en-US"/>
              </w:rPr>
              <w:t xml:space="preserve">Болотниковского </w:t>
            </w:r>
            <w:r w:rsidRPr="00F13F28">
              <w:rPr>
                <w:lang w:eastAsia="en-US"/>
              </w:rPr>
              <w:t xml:space="preserve">сельского поселения </w:t>
            </w:r>
          </w:p>
        </w:tc>
        <w:tc>
          <w:tcPr>
            <w:tcW w:w="2160" w:type="dxa"/>
            <w:gridSpan w:val="2"/>
          </w:tcPr>
          <w:p w:rsidR="004A021D" w:rsidRPr="00F13F28" w:rsidRDefault="004A021D" w:rsidP="00D05103">
            <w:pPr>
              <w:ind w:left="-24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 сельского поселения</w:t>
            </w:r>
          </w:p>
        </w:tc>
        <w:tc>
          <w:tcPr>
            <w:tcW w:w="1951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 окончании полугодия текущего года</w:t>
            </w:r>
          </w:p>
        </w:tc>
      </w:tr>
      <w:tr w:rsidR="004A021D" w:rsidRPr="00F13F28" w:rsidTr="00D171E3">
        <w:tc>
          <w:tcPr>
            <w:tcW w:w="697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4.2.</w:t>
            </w:r>
          </w:p>
        </w:tc>
        <w:tc>
          <w:tcPr>
            <w:tcW w:w="5227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</w:t>
            </w:r>
            <w:r w:rsidRPr="00F13F28">
              <w:rPr>
                <w:lang w:eastAsia="en-US"/>
              </w:rPr>
              <w:t xml:space="preserve">нализ результатов рассмотрения обращений связанных с употреблением наркотических средств, поступивших от граждан и организаций </w:t>
            </w:r>
          </w:p>
        </w:tc>
        <w:tc>
          <w:tcPr>
            <w:tcW w:w="2160" w:type="dxa"/>
            <w:gridSpan w:val="2"/>
          </w:tcPr>
          <w:p w:rsidR="004A021D" w:rsidRPr="00F13F28" w:rsidRDefault="004A021D" w:rsidP="00D05103">
            <w:pPr>
              <w:ind w:left="-24"/>
              <w:jc w:val="both"/>
              <w:rPr>
                <w:lang w:eastAsia="en-US"/>
              </w:rPr>
            </w:pPr>
            <w:r>
              <w:rPr>
                <w:lang w:eastAsia="en-US"/>
              </w:rPr>
              <w:t>Болотниковского сельского поселения</w:t>
            </w:r>
          </w:p>
        </w:tc>
        <w:tc>
          <w:tcPr>
            <w:tcW w:w="1951" w:type="dxa"/>
          </w:tcPr>
          <w:p w:rsidR="004A021D" w:rsidRPr="00F13F28" w:rsidRDefault="004A021D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по мере надобности</w:t>
            </w:r>
          </w:p>
        </w:tc>
      </w:tr>
    </w:tbl>
    <w:p w:rsidR="004A021D" w:rsidRPr="00F13F28" w:rsidRDefault="004A021D" w:rsidP="00D05103">
      <w:pPr>
        <w:jc w:val="both"/>
      </w:pPr>
    </w:p>
    <w:p w:rsidR="004A021D" w:rsidRPr="00F13F28" w:rsidRDefault="004A021D" w:rsidP="00D05103"/>
    <w:p w:rsidR="004A021D" w:rsidRPr="00F13F28" w:rsidRDefault="004A021D" w:rsidP="00D05103"/>
    <w:sectPr w:rsidR="004A021D" w:rsidRPr="00F13F28" w:rsidSect="004E431B">
      <w:pgSz w:w="11906" w:h="16838"/>
      <w:pgMar w:top="709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C0032"/>
    <w:multiLevelType w:val="hybridMultilevel"/>
    <w:tmpl w:val="F80A21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16E4"/>
    <w:rsid w:val="00000428"/>
    <w:rsid w:val="00020E9F"/>
    <w:rsid w:val="00036E76"/>
    <w:rsid w:val="00045635"/>
    <w:rsid w:val="00094E42"/>
    <w:rsid w:val="000A2B3B"/>
    <w:rsid w:val="000B09EA"/>
    <w:rsid w:val="000B2339"/>
    <w:rsid w:val="000C79B8"/>
    <w:rsid w:val="00100221"/>
    <w:rsid w:val="00126821"/>
    <w:rsid w:val="001670B6"/>
    <w:rsid w:val="002717FD"/>
    <w:rsid w:val="0046037B"/>
    <w:rsid w:val="00464816"/>
    <w:rsid w:val="0047411E"/>
    <w:rsid w:val="004A021D"/>
    <w:rsid w:val="004B1C94"/>
    <w:rsid w:val="004E431B"/>
    <w:rsid w:val="005019EA"/>
    <w:rsid w:val="005218F2"/>
    <w:rsid w:val="00592C0E"/>
    <w:rsid w:val="00647E62"/>
    <w:rsid w:val="00657AF2"/>
    <w:rsid w:val="00687E77"/>
    <w:rsid w:val="006B6CFE"/>
    <w:rsid w:val="00754273"/>
    <w:rsid w:val="007616E4"/>
    <w:rsid w:val="0081663E"/>
    <w:rsid w:val="00820B90"/>
    <w:rsid w:val="00842626"/>
    <w:rsid w:val="008A5745"/>
    <w:rsid w:val="008B0B9D"/>
    <w:rsid w:val="008B3907"/>
    <w:rsid w:val="008C2351"/>
    <w:rsid w:val="00914C49"/>
    <w:rsid w:val="00916AD3"/>
    <w:rsid w:val="009252ED"/>
    <w:rsid w:val="00933FFA"/>
    <w:rsid w:val="00971D73"/>
    <w:rsid w:val="009A1E9A"/>
    <w:rsid w:val="00A32754"/>
    <w:rsid w:val="00A600CE"/>
    <w:rsid w:val="00A65CDE"/>
    <w:rsid w:val="00A94403"/>
    <w:rsid w:val="00AB728B"/>
    <w:rsid w:val="00AC3DB8"/>
    <w:rsid w:val="00B43A4B"/>
    <w:rsid w:val="00B462BA"/>
    <w:rsid w:val="00B561C1"/>
    <w:rsid w:val="00B6304C"/>
    <w:rsid w:val="00BD100F"/>
    <w:rsid w:val="00BD7A5F"/>
    <w:rsid w:val="00C416AF"/>
    <w:rsid w:val="00C65A7D"/>
    <w:rsid w:val="00CB20AF"/>
    <w:rsid w:val="00CD1C80"/>
    <w:rsid w:val="00CE14C5"/>
    <w:rsid w:val="00CF0042"/>
    <w:rsid w:val="00D05103"/>
    <w:rsid w:val="00D171E3"/>
    <w:rsid w:val="00D25773"/>
    <w:rsid w:val="00D315E8"/>
    <w:rsid w:val="00D34EAB"/>
    <w:rsid w:val="00DC1997"/>
    <w:rsid w:val="00DD33DB"/>
    <w:rsid w:val="00DE1DF3"/>
    <w:rsid w:val="00E012DD"/>
    <w:rsid w:val="00E63102"/>
    <w:rsid w:val="00ED6860"/>
    <w:rsid w:val="00EE2AB8"/>
    <w:rsid w:val="00EE5938"/>
    <w:rsid w:val="00F13F28"/>
    <w:rsid w:val="00F87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6E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7616E4"/>
    <w:pPr>
      <w:spacing w:after="360"/>
    </w:pPr>
  </w:style>
  <w:style w:type="paragraph" w:customStyle="1" w:styleId="1">
    <w:name w:val="Обычный1"/>
    <w:uiPriority w:val="99"/>
    <w:semiHidden/>
    <w:rsid w:val="007616E4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character" w:styleId="Strong">
    <w:name w:val="Strong"/>
    <w:basedOn w:val="DefaultParagraphFont"/>
    <w:uiPriority w:val="99"/>
    <w:qFormat/>
    <w:rsid w:val="007616E4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7616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616E4"/>
    <w:rPr>
      <w:rFonts w:ascii="Tahoma" w:hAnsi="Tahoma" w:cs="Tahoma"/>
      <w:sz w:val="16"/>
      <w:szCs w:val="16"/>
      <w:lang w:eastAsia="ru-RU"/>
    </w:rPr>
  </w:style>
  <w:style w:type="paragraph" w:styleId="Title">
    <w:name w:val="Title"/>
    <w:basedOn w:val="Normal"/>
    <w:link w:val="TitleChar"/>
    <w:uiPriority w:val="99"/>
    <w:qFormat/>
    <w:rsid w:val="004E431B"/>
    <w:pPr>
      <w:jc w:val="center"/>
    </w:pPr>
    <w:rPr>
      <w:b/>
      <w:sz w:val="36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E431B"/>
    <w:rPr>
      <w:rFonts w:ascii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098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148</TotalTime>
  <Pages>3</Pages>
  <Words>765</Words>
  <Characters>4361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БОЛОТНИКОВСКОГО СЕЛЬСКОГО ПОСЕЛЕНИЯ</dc:title>
  <dc:subject/>
  <dc:creator>1</dc:creator>
  <cp:keywords/>
  <dc:description/>
  <cp:lastModifiedBy>Боладм-1</cp:lastModifiedBy>
  <cp:revision>5</cp:revision>
  <cp:lastPrinted>2020-04-14T05:22:00Z</cp:lastPrinted>
  <dcterms:created xsi:type="dcterms:W3CDTF">2020-05-28T07:56:00Z</dcterms:created>
  <dcterms:modified xsi:type="dcterms:W3CDTF">2023-02-07T09:48:00Z</dcterms:modified>
</cp:coreProperties>
</file>