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797" w:rsidRDefault="00256797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256797" w:rsidRPr="009D34C4" w:rsidRDefault="00256797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256797" w:rsidRPr="00034282" w:rsidRDefault="00256797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256797" w:rsidRDefault="00256797" w:rsidP="00E153B5">
      <w:pPr>
        <w:spacing w:line="360" w:lineRule="auto"/>
        <w:jc w:val="center"/>
        <w:rPr>
          <w:b/>
          <w:sz w:val="40"/>
          <w:szCs w:val="40"/>
        </w:rPr>
      </w:pPr>
    </w:p>
    <w:p w:rsidR="00256797" w:rsidRPr="00B252A4" w:rsidRDefault="00256797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256797" w:rsidRPr="002057C9" w:rsidRDefault="00256797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19 апреля 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23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№ 36</w:t>
      </w:r>
    </w:p>
    <w:p w:rsidR="00256797" w:rsidRDefault="00256797" w:rsidP="00E153B5">
      <w:pPr>
        <w:spacing w:line="360" w:lineRule="auto"/>
        <w:jc w:val="center"/>
        <w:rPr>
          <w:sz w:val="28"/>
          <w:szCs w:val="28"/>
        </w:rPr>
      </w:pPr>
    </w:p>
    <w:p w:rsidR="00256797" w:rsidRDefault="00256797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256797" w:rsidRPr="009D34C4" w:rsidRDefault="00256797" w:rsidP="00E153B5">
      <w:pPr>
        <w:jc w:val="center"/>
        <w:rPr>
          <w:sz w:val="20"/>
          <w:szCs w:val="20"/>
        </w:rPr>
      </w:pPr>
    </w:p>
    <w:p w:rsidR="00256797" w:rsidRDefault="00256797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Республики Мордовия                   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2023 года</w:t>
      </w:r>
    </w:p>
    <w:p w:rsidR="00256797" w:rsidRDefault="00256797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256797" w:rsidRDefault="00256797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256797" w:rsidRPr="001063FB" w:rsidRDefault="00256797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9655E">
        <w:rPr>
          <w:b w:val="0"/>
          <w:szCs w:val="28"/>
        </w:rPr>
        <w:t xml:space="preserve">решением Совета депутатов Болотниковского сельского поселения Лямбирского муниципального района Республики Мордовия </w:t>
      </w:r>
      <w:r w:rsidRPr="00B27386">
        <w:rPr>
          <w:b w:val="0"/>
          <w:color w:val="003300"/>
          <w:szCs w:val="28"/>
        </w:rPr>
        <w:t>от</w:t>
      </w:r>
      <w:r>
        <w:rPr>
          <w:b w:val="0"/>
          <w:szCs w:val="28"/>
        </w:rPr>
        <w:t xml:space="preserve"> 26 декабря 2021г. №103</w:t>
      </w:r>
      <w:r w:rsidRPr="0099655E">
        <w:rPr>
          <w:b w:val="0"/>
          <w:szCs w:val="28"/>
        </w:rPr>
        <w:t xml:space="preserve"> «Об утверждении Положения о бюджетном процессе в Болотниковском сельском поселении Лямбирского муниципального района»</w:t>
      </w:r>
      <w:r w:rsidRPr="0099655E">
        <w:rPr>
          <w:b w:val="0"/>
        </w:rPr>
        <w:t>,</w:t>
      </w:r>
      <w:r w:rsidRPr="0099655E">
        <w:rPr>
          <w:b w:val="0"/>
          <w:szCs w:val="28"/>
        </w:rPr>
        <w:t xml:space="preserve"> руководствуясь Устав</w:t>
      </w:r>
      <w:r>
        <w:rPr>
          <w:b w:val="0"/>
          <w:szCs w:val="28"/>
        </w:rPr>
        <w:t>ом</w:t>
      </w:r>
      <w:r w:rsidRPr="0099655E">
        <w:rPr>
          <w:b w:val="0"/>
          <w:szCs w:val="28"/>
        </w:rPr>
        <w:t xml:space="preserve"> Болотниковского  сельского поселения</w:t>
      </w:r>
      <w:r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  <w:bookmarkStart w:id="0" w:name="_GoBack"/>
      <w:bookmarkEnd w:id="0"/>
    </w:p>
    <w:p w:rsidR="00256797" w:rsidRPr="007A0461" w:rsidRDefault="00256797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256797" w:rsidRPr="0029748D" w:rsidRDefault="00256797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</w:t>
      </w:r>
      <w:r w:rsidRPr="0029748D">
        <w:rPr>
          <w:sz w:val="28"/>
          <w:szCs w:val="28"/>
        </w:rPr>
        <w:t xml:space="preserve">Республики Мордовия за </w:t>
      </w:r>
      <w:r w:rsidRPr="0029748D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3</w:t>
      </w:r>
      <w:r w:rsidRPr="0029748D">
        <w:rPr>
          <w:sz w:val="28"/>
          <w:szCs w:val="28"/>
        </w:rPr>
        <w:t xml:space="preserve"> года:</w:t>
      </w:r>
    </w:p>
    <w:p w:rsidR="00256797" w:rsidRPr="0029748D" w:rsidRDefault="00256797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доходам – </w:t>
      </w:r>
      <w:r>
        <w:rPr>
          <w:sz w:val="28"/>
          <w:szCs w:val="28"/>
        </w:rPr>
        <w:t>540,6</w:t>
      </w:r>
      <w:r w:rsidRPr="0029748D">
        <w:rPr>
          <w:sz w:val="28"/>
          <w:szCs w:val="28"/>
        </w:rPr>
        <w:t xml:space="preserve"> тыс. рублей, </w:t>
      </w:r>
    </w:p>
    <w:p w:rsidR="00256797" w:rsidRPr="0029748D" w:rsidRDefault="00256797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</w:t>
      </w:r>
      <w:r>
        <w:rPr>
          <w:sz w:val="28"/>
          <w:szCs w:val="28"/>
        </w:rPr>
        <w:t>580,0</w:t>
      </w:r>
      <w:r w:rsidRPr="0029748D">
        <w:rPr>
          <w:sz w:val="28"/>
          <w:szCs w:val="28"/>
        </w:rPr>
        <w:t xml:space="preserve"> тыс. рублей, </w:t>
      </w:r>
    </w:p>
    <w:p w:rsidR="00256797" w:rsidRPr="0029748D" w:rsidRDefault="00256797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рас</w:t>
      </w:r>
      <w:r w:rsidRPr="0029748D">
        <w:rPr>
          <w:sz w:val="28"/>
          <w:szCs w:val="28"/>
        </w:rPr>
        <w:t xml:space="preserve">ходов над </w:t>
      </w:r>
      <w:r>
        <w:rPr>
          <w:sz w:val="28"/>
          <w:szCs w:val="28"/>
        </w:rPr>
        <w:t>до</w:t>
      </w:r>
      <w:r w:rsidRPr="0029748D">
        <w:rPr>
          <w:sz w:val="28"/>
          <w:szCs w:val="28"/>
        </w:rPr>
        <w:t>ходами –</w:t>
      </w:r>
      <w:r>
        <w:rPr>
          <w:sz w:val="28"/>
          <w:szCs w:val="28"/>
        </w:rPr>
        <w:t>39,4</w:t>
      </w:r>
      <w:r w:rsidRPr="0029748D">
        <w:rPr>
          <w:sz w:val="28"/>
          <w:szCs w:val="28"/>
        </w:rPr>
        <w:t xml:space="preserve"> тыс. рублей.</w:t>
      </w:r>
    </w:p>
    <w:p w:rsidR="00256797" w:rsidRPr="0029748D" w:rsidRDefault="00256797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Республики Мордовия за </w:t>
      </w:r>
      <w:r w:rsidRPr="0029748D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3</w:t>
      </w:r>
      <w:r w:rsidRPr="0029748D">
        <w:rPr>
          <w:sz w:val="28"/>
          <w:szCs w:val="28"/>
        </w:rPr>
        <w:t xml:space="preserve"> года на официальном сайте органов местного самоуправления Болотниковского сельского поселения Лямбирского муниципального района Республики Мордовия.</w:t>
      </w:r>
    </w:p>
    <w:p w:rsidR="00256797" w:rsidRDefault="00256797" w:rsidP="00E153B5">
      <w:pPr>
        <w:ind w:firstLine="720"/>
        <w:rPr>
          <w:sz w:val="28"/>
          <w:szCs w:val="28"/>
        </w:rPr>
      </w:pPr>
    </w:p>
    <w:p w:rsidR="00256797" w:rsidRDefault="00256797" w:rsidP="00E153B5">
      <w:pPr>
        <w:rPr>
          <w:sz w:val="28"/>
          <w:szCs w:val="28"/>
        </w:rPr>
      </w:pPr>
    </w:p>
    <w:p w:rsidR="00256797" w:rsidRDefault="00256797" w:rsidP="00E153B5">
      <w:pPr>
        <w:rPr>
          <w:sz w:val="28"/>
          <w:szCs w:val="28"/>
        </w:rPr>
      </w:pPr>
    </w:p>
    <w:p w:rsidR="00256797" w:rsidRDefault="00256797" w:rsidP="00E153B5">
      <w:pPr>
        <w:rPr>
          <w:sz w:val="28"/>
          <w:szCs w:val="28"/>
        </w:rPr>
      </w:pPr>
    </w:p>
    <w:p w:rsidR="00256797" w:rsidRDefault="00256797" w:rsidP="00E153B5">
      <w:pPr>
        <w:rPr>
          <w:sz w:val="28"/>
          <w:szCs w:val="28"/>
        </w:rPr>
      </w:pPr>
    </w:p>
    <w:p w:rsidR="00256797" w:rsidRDefault="00256797" w:rsidP="00E153B5">
      <w:pPr>
        <w:rPr>
          <w:sz w:val="28"/>
          <w:szCs w:val="28"/>
        </w:rPr>
      </w:pPr>
    </w:p>
    <w:p w:rsidR="00256797" w:rsidRDefault="00256797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а Болотниковского сельского поселения                              Е.А.Чекалдаева</w:t>
      </w:r>
    </w:p>
    <w:sectPr w:rsidR="00256797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63B18"/>
    <w:rsid w:val="000726C1"/>
    <w:rsid w:val="000D6E5C"/>
    <w:rsid w:val="000E499F"/>
    <w:rsid w:val="001063FB"/>
    <w:rsid w:val="00191462"/>
    <w:rsid w:val="00197590"/>
    <w:rsid w:val="002057C9"/>
    <w:rsid w:val="0024195E"/>
    <w:rsid w:val="00256797"/>
    <w:rsid w:val="0029748D"/>
    <w:rsid w:val="00303C0D"/>
    <w:rsid w:val="00330612"/>
    <w:rsid w:val="003B7AC6"/>
    <w:rsid w:val="003C41A7"/>
    <w:rsid w:val="004024FA"/>
    <w:rsid w:val="00406F02"/>
    <w:rsid w:val="00417255"/>
    <w:rsid w:val="00432C39"/>
    <w:rsid w:val="005F5C7F"/>
    <w:rsid w:val="00605DC3"/>
    <w:rsid w:val="0061320B"/>
    <w:rsid w:val="00734F87"/>
    <w:rsid w:val="00735F15"/>
    <w:rsid w:val="0077756B"/>
    <w:rsid w:val="007A0461"/>
    <w:rsid w:val="007B2427"/>
    <w:rsid w:val="009001A8"/>
    <w:rsid w:val="009166E4"/>
    <w:rsid w:val="00941F4B"/>
    <w:rsid w:val="009528AC"/>
    <w:rsid w:val="0099655E"/>
    <w:rsid w:val="009D34C4"/>
    <w:rsid w:val="009D5B58"/>
    <w:rsid w:val="00B07D0A"/>
    <w:rsid w:val="00B252A4"/>
    <w:rsid w:val="00B27386"/>
    <w:rsid w:val="00BC69EE"/>
    <w:rsid w:val="00BE7863"/>
    <w:rsid w:val="00C1520A"/>
    <w:rsid w:val="00CA21CD"/>
    <w:rsid w:val="00D31A0B"/>
    <w:rsid w:val="00DF4029"/>
    <w:rsid w:val="00E01641"/>
    <w:rsid w:val="00E153B5"/>
    <w:rsid w:val="00E46A8D"/>
    <w:rsid w:val="00E86051"/>
    <w:rsid w:val="00EE586A"/>
    <w:rsid w:val="00F95647"/>
    <w:rsid w:val="00FD0EBD"/>
    <w:rsid w:val="00FD7B2C"/>
    <w:rsid w:val="00FE1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246</Words>
  <Characters>1404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 </dc:title>
  <dc:subject/>
  <dc:creator>Ильвера Р. Кудрякова</dc:creator>
  <cp:keywords/>
  <dc:description/>
  <cp:lastModifiedBy>Боладм-1</cp:lastModifiedBy>
  <cp:revision>4</cp:revision>
  <cp:lastPrinted>2023-04-21T08:27:00Z</cp:lastPrinted>
  <dcterms:created xsi:type="dcterms:W3CDTF">2023-04-21T08:09:00Z</dcterms:created>
  <dcterms:modified xsi:type="dcterms:W3CDTF">2023-04-21T08:28:00Z</dcterms:modified>
</cp:coreProperties>
</file>