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F0F" w:rsidRDefault="00D80F0F">
      <w:pPr>
        <w:pStyle w:val="western"/>
        <w:spacing w:before="280" w:after="0" w:line="360" w:lineRule="auto"/>
        <w:ind w:firstLine="709"/>
        <w:jc w:val="center"/>
      </w:pPr>
      <w:r>
        <w:rPr>
          <w:b/>
          <w:bCs/>
          <w:sz w:val="28"/>
          <w:szCs w:val="28"/>
        </w:rPr>
        <w:t>Информация для граждан, осуществляющих опеку над детьми на возмездной основе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К нам очень часто поступают вопросы об определении правового статуса  граждан, осуществляющих уход за детьми-инвалидами или инвалидами с детства I группы: родителей (усыновителей), опекунов (попечителей) и других лиц.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Отделение Пенсионного фонда по Республике Мордовия  разъясняет: 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Согласно Указу от 26.02.2013 № 175 неработающим трудоспособным лицам, осуществляющим уход за детьми-инвалидами или инвалидами с детства I группы: родителям (усыновителям) или опекунам (попечителям), а также другим лицам -  устанавливается ежемесячная денежная выплата.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Обязанность по опеке и попечительству исполняется безвозмездно, за исключением случаев, когда орган опеки и попечительства, исходя из интересов подопечного, заключает с опекуном или попечителем договор об осуществлении опеки или попечительства на возмездных условиях. 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</w:pPr>
      <w:r>
        <w:rPr>
          <w:sz w:val="30"/>
          <w:szCs w:val="30"/>
        </w:rPr>
        <w:t>К числу вышеуказанных «возмездных» договоров относятся также договор о приемной семье и договор о патронатной семье (патронате, патронатном воспитании).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</w:pPr>
      <w:r>
        <w:rPr>
          <w:sz w:val="30"/>
          <w:szCs w:val="30"/>
        </w:rPr>
        <w:t>Поскольку лица, осуществляют свои обязанности возмездно, на основании соответствующих гражданско-правовых договоров,  с учетом положений Федерального закона от 15.12.2001 № 167-ФЗ «Об обязательном пенсионном страховании в Российской Федерации», на выплачиваемые им вознаграждения начисляются страховые взносы в ПФР.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Периоды, в течение которых в Пенсионный фонд Российской Федерации перечислялись страховые взносы за указанных застрахованных лиц, </w:t>
      </w:r>
      <w:r>
        <w:rPr>
          <w:b/>
          <w:bCs/>
          <w:sz w:val="30"/>
          <w:szCs w:val="30"/>
          <w:u w:val="single"/>
        </w:rPr>
        <w:t>включаются при назначении пенсии данным гражданам в страховой стаж как периоды работы</w:t>
      </w:r>
      <w:r>
        <w:rPr>
          <w:sz w:val="30"/>
          <w:szCs w:val="30"/>
        </w:rPr>
        <w:t xml:space="preserve">, а опекуны (попечители, приемные родители, патронатные воспитатели), получающие вознаграждение в соответствии с Договором, </w:t>
      </w:r>
      <w:r>
        <w:rPr>
          <w:b/>
          <w:bCs/>
          <w:sz w:val="30"/>
          <w:szCs w:val="30"/>
          <w:u w:val="single"/>
        </w:rPr>
        <w:t>относятся к категории работающих лиц.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Поэтому опекуны (попечители), осуществляющие возмездную опеку (приемные родители, патронатные воспитатели), получающие вознаграждение в соответствии с Договором, приравниваются к категории работающих лиц и </w:t>
      </w:r>
      <w:r>
        <w:rPr>
          <w:b/>
          <w:bCs/>
          <w:sz w:val="30"/>
          <w:szCs w:val="30"/>
          <w:u w:val="single"/>
        </w:rPr>
        <w:t>права на установление ежемесячной выплаты (в соответствии с Указом от 26.02.2013 № 175) не имеют.</w:t>
      </w: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b/>
          <w:bCs/>
        </w:rPr>
      </w:pPr>
    </w:p>
    <w:p w:rsidR="00D80F0F" w:rsidRDefault="00D80F0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</w:p>
    <w:p w:rsidR="00D80F0F" w:rsidRDefault="00D80F0F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D80F0F" w:rsidSect="00A90CC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CC0"/>
    <w:rsid w:val="00051AFD"/>
    <w:rsid w:val="005508A1"/>
    <w:rsid w:val="00A90CC0"/>
    <w:rsid w:val="00BC29C1"/>
    <w:rsid w:val="00D8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3">
    <w:name w:val="heading 3"/>
    <w:basedOn w:val="a"/>
    <w:link w:val="Heading3Char"/>
    <w:uiPriority w:val="99"/>
    <w:qFormat/>
    <w:rsid w:val="00A90CC0"/>
    <w:pPr>
      <w:outlineLvl w:val="2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DF23B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-">
    <w:name w:val="Интернет-ссылка"/>
    <w:basedOn w:val="DefaultParagraphFont"/>
    <w:uiPriority w:val="99"/>
    <w:semiHidden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A90CC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90CC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F23B5"/>
  </w:style>
  <w:style w:type="paragraph" w:styleId="List">
    <w:name w:val="List"/>
    <w:basedOn w:val="BodyText"/>
    <w:uiPriority w:val="99"/>
    <w:rsid w:val="00A90CC0"/>
  </w:style>
  <w:style w:type="paragraph" w:styleId="Title">
    <w:name w:val="Title"/>
    <w:basedOn w:val="Normal"/>
    <w:link w:val="TitleChar"/>
    <w:uiPriority w:val="99"/>
    <w:qFormat/>
    <w:rsid w:val="00A90CC0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DF23B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20" w:hanging="220"/>
    </w:pPr>
  </w:style>
  <w:style w:type="paragraph" w:styleId="IndexHeading">
    <w:name w:val="index heading"/>
    <w:basedOn w:val="Normal"/>
    <w:uiPriority w:val="99"/>
    <w:semiHidden/>
    <w:rsid w:val="00A90CC0"/>
    <w:pPr>
      <w:suppressLineNumbers/>
    </w:pPr>
  </w:style>
  <w:style w:type="paragraph" w:customStyle="1" w:styleId="western">
    <w:name w:val="western"/>
    <w:basedOn w:val="Normal"/>
    <w:uiPriority w:val="99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pPr>
      <w:spacing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dfootnote-western">
    <w:name w:val="sdfootnote-western"/>
    <w:basedOn w:val="Normal"/>
    <w:uiPriority w:val="99"/>
    <w:pPr>
      <w:spacing w:beforeAutospacing="1"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306</Words>
  <Characters>1747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для граждан, осуществляющих опеку над детьми на возмездной основе</dc:title>
  <dc:subject/>
  <dc:creator>Дергалина Ирина Александровна</dc:creator>
  <cp:keywords/>
  <dc:description/>
  <cp:lastModifiedBy>140801</cp:lastModifiedBy>
  <cp:revision>2</cp:revision>
  <cp:lastPrinted>2017-06-08T10:23:00Z</cp:lastPrinted>
  <dcterms:created xsi:type="dcterms:W3CDTF">2017-06-08T14:02:00Z</dcterms:created>
  <dcterms:modified xsi:type="dcterms:W3CDTF">2017-06-08T14:03:00Z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