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7B93" w:rsidRPr="00123A82" w:rsidRDefault="007F011B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sz w:val="32"/>
          <w:szCs w:val="32"/>
          <w:lang w:eastAsia="ar-SA"/>
        </w:rPr>
        <w:t>Р А С П О Р Я Ж Е Н И Е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68128A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781C41">
        <w:rPr>
          <w:rFonts w:ascii="Times New Roman" w:hAnsi="Times New Roman" w:cs="Times New Roman"/>
          <w:sz w:val="24"/>
          <w:szCs w:val="24"/>
          <w:lang w:eastAsia="ar-SA"/>
        </w:rPr>
        <w:t>13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781C41">
        <w:rPr>
          <w:rFonts w:ascii="Times New Roman" w:hAnsi="Times New Roman" w:cs="Times New Roman"/>
          <w:sz w:val="24"/>
          <w:szCs w:val="24"/>
          <w:lang w:eastAsia="ar-SA"/>
        </w:rPr>
        <w:t xml:space="preserve"> марта </w:t>
      </w:r>
      <w:bookmarkStart w:id="0" w:name="_GoBack"/>
      <w:bookmarkEnd w:id="0"/>
      <w:r w:rsidR="00947E0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201</w:t>
      </w:r>
      <w:r w:rsidR="00E83C31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г.                                                                                    № </w:t>
      </w:r>
      <w:r w:rsidR="00781C41">
        <w:rPr>
          <w:rFonts w:ascii="Times New Roman" w:hAnsi="Times New Roman" w:cs="Times New Roman"/>
          <w:sz w:val="24"/>
          <w:szCs w:val="24"/>
          <w:lang w:eastAsia="ar-SA"/>
        </w:rPr>
        <w:t>132-р/од</w:t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017B93" w:rsidRPr="00C57216" w:rsidRDefault="00017B93" w:rsidP="00017B9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CA56E8" w:rsidRDefault="00CA56E8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F6D86" w:rsidRDefault="001F6D86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C31" w:rsidRPr="00E83C31" w:rsidRDefault="00E83C31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C31" w:rsidRPr="00E83C31" w:rsidRDefault="00E83C31" w:rsidP="00E83C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83C31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83C31">
        <w:rPr>
          <w:rFonts w:ascii="Times New Roman" w:hAnsi="Times New Roman" w:cs="Times New Roman"/>
          <w:b/>
          <w:bCs/>
          <w:sz w:val="28"/>
          <w:szCs w:val="28"/>
        </w:rPr>
        <w:t>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Республики Мордовия</w:t>
      </w:r>
    </w:p>
    <w:p w:rsidR="00E83C31" w:rsidRDefault="00E83C31" w:rsidP="00E83C31">
      <w:pPr>
        <w:pStyle w:val="a7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целях исполнения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Указ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27.12.2017 № 618 «Об основных направлениях государственной политики по развитию конкуренции»,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распоряжени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18.10.2018 № 2258-р</w:t>
      </w:r>
      <w:r>
        <w:rPr>
          <w:rFonts w:ascii="Times New Roman" w:hAnsi="Times New Roman" w:cs="Times New Roman"/>
          <w:sz w:val="28"/>
          <w:szCs w:val="28"/>
          <w:lang w:eastAsia="ru-RU"/>
        </w:rPr>
        <w:t>, Распоряжения Правительства Республики Мордовия от 18.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>02.2019г. №135-Р.</w:t>
      </w:r>
    </w:p>
    <w:p w:rsidR="00E83C31" w:rsidRDefault="00E83C31" w:rsidP="00E83C31">
      <w:pPr>
        <w:pStyle w:val="a7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83C31" w:rsidRDefault="00E83C31" w:rsidP="00E83C3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Утвердить Положение </w:t>
      </w:r>
      <w:r w:rsidRPr="000C52FA">
        <w:rPr>
          <w:rFonts w:ascii="Times New Roman" w:hAnsi="Times New Roman" w:cs="Times New Roman"/>
          <w:sz w:val="28"/>
          <w:szCs w:val="28"/>
          <w:lang w:eastAsia="ru-RU"/>
        </w:rPr>
        <w:t xml:space="preserve">об организации системы внутреннего обеспечения соответствия требованиям антимонопольного законодательства в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C52FA">
        <w:rPr>
          <w:rFonts w:ascii="Times New Roman" w:hAnsi="Times New Roman" w:cs="Times New Roman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r w:rsidRPr="000C52F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(антимонопольный комплаенс)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3C31" w:rsidRDefault="00E83C31" w:rsidP="00E83C3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 xml:space="preserve">Заведующему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отдел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информатизации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района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разме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стить 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настояще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D1816">
        <w:rPr>
          <w:rFonts w:ascii="Times New Roman" w:hAnsi="Times New Roman" w:cs="Times New Roman"/>
          <w:sz w:val="28"/>
          <w:szCs w:val="28"/>
          <w:lang w:eastAsia="ru-RU"/>
        </w:rPr>
        <w:t>распоряжение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E83C31" w:rsidRPr="005517E4" w:rsidRDefault="00E83C31" w:rsidP="00E83C3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Руководителю аппарата Администрации Лямбирского  муниципального района Республики Мордовия довести настоящее </w:t>
      </w:r>
      <w:r w:rsidR="005D1816">
        <w:rPr>
          <w:rFonts w:ascii="Times New Roman" w:hAnsi="Times New Roman" w:cs="Times New Roman"/>
          <w:sz w:val="28"/>
          <w:szCs w:val="28"/>
          <w:lang w:eastAsia="ru-RU"/>
        </w:rPr>
        <w:t>распоряжение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 работников Администрации Лямбирского муниципального района Республики Мордовия.  </w:t>
      </w:r>
    </w:p>
    <w:p w:rsidR="00E83C31" w:rsidRPr="005517E4" w:rsidRDefault="00E83C31" w:rsidP="00E83C3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Контроль за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исполнением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>распоряжения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E83C31" w:rsidRDefault="00E83C31" w:rsidP="00E83C3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5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1F5810">
        <w:rPr>
          <w:rFonts w:ascii="Times New Roman" w:hAnsi="Times New Roman" w:cs="Times New Roman"/>
          <w:sz w:val="28"/>
          <w:szCs w:val="28"/>
          <w:lang w:eastAsia="ru-RU"/>
        </w:rPr>
        <w:t xml:space="preserve">распоряжение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подлежит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му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в Информационном бюллетене </w:t>
      </w:r>
      <w:r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r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83C31" w:rsidRDefault="00E83C31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C37" w:rsidRPr="001F6D86" w:rsidRDefault="00AF7C37" w:rsidP="005D1816">
      <w:pPr>
        <w:ind w:left="284" w:right="141"/>
        <w:outlineLvl w:val="0"/>
        <w:rPr>
          <w:rFonts w:ascii="Times New Roman" w:hAnsi="Times New Roman" w:cs="Times New Roman"/>
          <w:sz w:val="28"/>
          <w:szCs w:val="28"/>
        </w:rPr>
      </w:pPr>
    </w:p>
    <w:p w:rsidR="00F64D76" w:rsidRPr="00AF7C37" w:rsidRDefault="00E83C31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Врио </w:t>
      </w:r>
      <w:r w:rsidR="00F64D76"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>Глав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ы</w:t>
      </w:r>
      <w:r w:rsidR="00F64D76"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Лямбирского </w:t>
      </w:r>
    </w:p>
    <w:p w:rsidR="00F64D76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                  </w:t>
      </w:r>
      <w:r w:rsidR="001A42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83C31">
        <w:rPr>
          <w:rFonts w:ascii="Times New Roman" w:hAnsi="Times New Roman" w:cs="Times New Roman"/>
          <w:b/>
          <w:sz w:val="28"/>
          <w:szCs w:val="28"/>
          <w:lang w:eastAsia="ru-RU"/>
        </w:rPr>
        <w:t>Ю.И. Голов</w:t>
      </w:r>
    </w:p>
    <w:sectPr w:rsidR="00F64D76" w:rsidSect="005D1816">
      <w:pgSz w:w="11906" w:h="16838"/>
      <w:pgMar w:top="851" w:right="707" w:bottom="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D35"/>
    <w:rsid w:val="00010F1A"/>
    <w:rsid w:val="00017B93"/>
    <w:rsid w:val="00101ADC"/>
    <w:rsid w:val="00172AC7"/>
    <w:rsid w:val="00196F0C"/>
    <w:rsid w:val="001A425F"/>
    <w:rsid w:val="001C6921"/>
    <w:rsid w:val="001E0404"/>
    <w:rsid w:val="001F5810"/>
    <w:rsid w:val="001F6D86"/>
    <w:rsid w:val="002851EC"/>
    <w:rsid w:val="002C0564"/>
    <w:rsid w:val="002D206F"/>
    <w:rsid w:val="00315509"/>
    <w:rsid w:val="003364D9"/>
    <w:rsid w:val="00346211"/>
    <w:rsid w:val="003D1D6D"/>
    <w:rsid w:val="004161EE"/>
    <w:rsid w:val="00422251"/>
    <w:rsid w:val="004276A8"/>
    <w:rsid w:val="004A4549"/>
    <w:rsid w:val="004B6FD5"/>
    <w:rsid w:val="004C434C"/>
    <w:rsid w:val="004E4BE2"/>
    <w:rsid w:val="0055244D"/>
    <w:rsid w:val="005C329D"/>
    <w:rsid w:val="005D1816"/>
    <w:rsid w:val="005D4704"/>
    <w:rsid w:val="005D6444"/>
    <w:rsid w:val="00601DA5"/>
    <w:rsid w:val="00660DE3"/>
    <w:rsid w:val="00660FB6"/>
    <w:rsid w:val="0068128A"/>
    <w:rsid w:val="006B6CD2"/>
    <w:rsid w:val="006C2DCD"/>
    <w:rsid w:val="006D46BD"/>
    <w:rsid w:val="006E1A79"/>
    <w:rsid w:val="0070313F"/>
    <w:rsid w:val="0073631E"/>
    <w:rsid w:val="007470BD"/>
    <w:rsid w:val="00755D42"/>
    <w:rsid w:val="00781C41"/>
    <w:rsid w:val="007B46D6"/>
    <w:rsid w:val="007C050E"/>
    <w:rsid w:val="007E0269"/>
    <w:rsid w:val="007F011B"/>
    <w:rsid w:val="00814C50"/>
    <w:rsid w:val="008178DA"/>
    <w:rsid w:val="00821604"/>
    <w:rsid w:val="00826E3A"/>
    <w:rsid w:val="008B2D35"/>
    <w:rsid w:val="008D6CBC"/>
    <w:rsid w:val="008F7F95"/>
    <w:rsid w:val="00900BB4"/>
    <w:rsid w:val="009411BB"/>
    <w:rsid w:val="009427DA"/>
    <w:rsid w:val="0094493E"/>
    <w:rsid w:val="00947E06"/>
    <w:rsid w:val="00966483"/>
    <w:rsid w:val="00994084"/>
    <w:rsid w:val="00A36AAF"/>
    <w:rsid w:val="00AC5835"/>
    <w:rsid w:val="00AD1CA0"/>
    <w:rsid w:val="00AE56B8"/>
    <w:rsid w:val="00AF7C37"/>
    <w:rsid w:val="00B05DCB"/>
    <w:rsid w:val="00B13AC4"/>
    <w:rsid w:val="00B2379A"/>
    <w:rsid w:val="00B50892"/>
    <w:rsid w:val="00B77C55"/>
    <w:rsid w:val="00B80223"/>
    <w:rsid w:val="00BB5BB4"/>
    <w:rsid w:val="00BB77DA"/>
    <w:rsid w:val="00BC7136"/>
    <w:rsid w:val="00BE7C92"/>
    <w:rsid w:val="00C13413"/>
    <w:rsid w:val="00C524D8"/>
    <w:rsid w:val="00C57122"/>
    <w:rsid w:val="00C845FA"/>
    <w:rsid w:val="00CA56E8"/>
    <w:rsid w:val="00CC6742"/>
    <w:rsid w:val="00CD6F0D"/>
    <w:rsid w:val="00CF2D66"/>
    <w:rsid w:val="00D06840"/>
    <w:rsid w:val="00D33F81"/>
    <w:rsid w:val="00DB3620"/>
    <w:rsid w:val="00DD1F15"/>
    <w:rsid w:val="00DE15C6"/>
    <w:rsid w:val="00DF6464"/>
    <w:rsid w:val="00E34020"/>
    <w:rsid w:val="00E759E8"/>
    <w:rsid w:val="00E83C31"/>
    <w:rsid w:val="00E97409"/>
    <w:rsid w:val="00EA3BD4"/>
    <w:rsid w:val="00EC7073"/>
    <w:rsid w:val="00ED4CDA"/>
    <w:rsid w:val="00F17307"/>
    <w:rsid w:val="00F46C9E"/>
    <w:rsid w:val="00F60EA3"/>
    <w:rsid w:val="00F64D76"/>
    <w:rsid w:val="00F768FC"/>
    <w:rsid w:val="00FA2007"/>
    <w:rsid w:val="00FB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83C31"/>
    <w:rPr>
      <w:rFonts w:cs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E83C31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83C31"/>
    <w:rPr>
      <w:rFonts w:cs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E83C31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710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09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6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2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48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38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44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AppData\Local\Temp\Rar$DI00.480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F3800-1EFC-42A8-B212-ECDF0EBEF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16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</cp:revision>
  <cp:lastPrinted>2019-09-26T07:41:00Z</cp:lastPrinted>
  <dcterms:created xsi:type="dcterms:W3CDTF">2019-09-17T08:56:00Z</dcterms:created>
  <dcterms:modified xsi:type="dcterms:W3CDTF">2019-10-31T08:35:00Z</dcterms:modified>
</cp:coreProperties>
</file>