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ЛЯМБИРСКОГО 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 xml:space="preserve">МУНИЦИПАЛЬНОГО РАЙОНА 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7B93" w:rsidRPr="00123A82" w:rsidRDefault="007F011B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sz w:val="32"/>
          <w:szCs w:val="32"/>
          <w:lang w:eastAsia="ar-SA"/>
        </w:rPr>
        <w:t>Р А С П О Р Я Ж Е Н И Е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17B93" w:rsidRPr="00C57216" w:rsidRDefault="00017B93" w:rsidP="00017B93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68128A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="00FB061E">
        <w:rPr>
          <w:rFonts w:ascii="Times New Roman" w:hAnsi="Times New Roman" w:cs="Times New Roman"/>
          <w:sz w:val="24"/>
          <w:szCs w:val="24"/>
          <w:lang w:eastAsia="ar-SA"/>
        </w:rPr>
        <w:t>29</w:t>
      </w:r>
      <w:r w:rsidR="007B46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FB061E">
        <w:rPr>
          <w:rFonts w:ascii="Times New Roman" w:hAnsi="Times New Roman" w:cs="Times New Roman"/>
          <w:sz w:val="24"/>
          <w:szCs w:val="24"/>
          <w:lang w:eastAsia="ar-SA"/>
        </w:rPr>
        <w:t xml:space="preserve"> октября </w:t>
      </w:r>
      <w:bookmarkStart w:id="0" w:name="_GoBack"/>
      <w:bookmarkEnd w:id="0"/>
      <w:r w:rsidR="00947E0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B46D6">
        <w:rPr>
          <w:rFonts w:ascii="Times New Roman" w:hAnsi="Times New Roman" w:cs="Times New Roman"/>
          <w:sz w:val="24"/>
          <w:szCs w:val="24"/>
          <w:lang w:eastAsia="ar-SA"/>
        </w:rPr>
        <w:t>201</w:t>
      </w:r>
      <w:r w:rsidR="00E83C31">
        <w:rPr>
          <w:rFonts w:ascii="Times New Roman" w:hAnsi="Times New Roman" w:cs="Times New Roman"/>
          <w:sz w:val="24"/>
          <w:szCs w:val="24"/>
          <w:lang w:eastAsia="ar-SA"/>
        </w:rPr>
        <w:t>9</w:t>
      </w: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г.                                                                                    № </w:t>
      </w:r>
      <w:r w:rsidR="00FB061E">
        <w:rPr>
          <w:rFonts w:ascii="Times New Roman" w:hAnsi="Times New Roman" w:cs="Times New Roman"/>
          <w:sz w:val="24"/>
          <w:szCs w:val="24"/>
          <w:lang w:eastAsia="ar-SA"/>
        </w:rPr>
        <w:t>488-р/од</w:t>
      </w: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017B93" w:rsidRPr="00C57216" w:rsidRDefault="00017B93" w:rsidP="00017B93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17B93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57216">
        <w:rPr>
          <w:rFonts w:ascii="Times New Roman" w:hAnsi="Times New Roman" w:cs="Times New Roman"/>
          <w:sz w:val="24"/>
          <w:szCs w:val="24"/>
          <w:lang w:eastAsia="ar-SA"/>
        </w:rPr>
        <w:t>с. Лямбирь</w:t>
      </w:r>
    </w:p>
    <w:p w:rsidR="001F6D86" w:rsidRDefault="001F6D86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C31" w:rsidRPr="00E83C31" w:rsidRDefault="00E83C31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C31" w:rsidRPr="00294437" w:rsidRDefault="00E83C31" w:rsidP="00E83C31">
      <w:pPr>
        <w:jc w:val="center"/>
        <w:rPr>
          <w:rFonts w:ascii="Times New Roman" w:hAnsi="Times New Roman" w:cs="Times New Roman"/>
          <w:sz w:val="28"/>
          <w:szCs w:val="28"/>
        </w:rPr>
      </w:pPr>
      <w:r w:rsidRPr="00294437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294437" w:rsidRPr="00294437">
        <w:rPr>
          <w:rFonts w:ascii="Times New Roman" w:hAnsi="Times New Roman" w:cs="Times New Roman"/>
          <w:b/>
          <w:bCs/>
          <w:sz w:val="28"/>
          <w:szCs w:val="28"/>
        </w:rPr>
        <w:t xml:space="preserve">карты комплаенс-рисков </w:t>
      </w:r>
      <w:r w:rsidR="001A2B59">
        <w:rPr>
          <w:rFonts w:ascii="Times New Roman" w:hAnsi="Times New Roman" w:cs="Times New Roman"/>
          <w:b/>
          <w:bCs/>
          <w:sz w:val="28"/>
          <w:szCs w:val="28"/>
        </w:rPr>
        <w:t>и ключевых показателей</w:t>
      </w:r>
      <w:r w:rsidR="00294437" w:rsidRPr="002944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2B59">
        <w:rPr>
          <w:rFonts w:ascii="Times New Roman" w:hAnsi="Times New Roman" w:cs="Times New Roman"/>
          <w:b/>
          <w:bCs/>
          <w:sz w:val="28"/>
          <w:szCs w:val="28"/>
        </w:rPr>
        <w:t>эффективности реализации мероприятий антимонопольного комплаенса</w:t>
      </w:r>
      <w:r w:rsidR="00294437" w:rsidRPr="002944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4437">
        <w:rPr>
          <w:rFonts w:ascii="Times New Roman" w:hAnsi="Times New Roman" w:cs="Times New Roman"/>
          <w:b/>
          <w:bCs/>
          <w:sz w:val="28"/>
          <w:szCs w:val="28"/>
        </w:rPr>
        <w:t>Администрации Лямбирского муниципального района Республики Мордовия</w:t>
      </w:r>
    </w:p>
    <w:p w:rsidR="00294437" w:rsidRPr="00294437" w:rsidRDefault="00294437" w:rsidP="00294437">
      <w:pPr>
        <w:pStyle w:val="Default"/>
      </w:pPr>
    </w:p>
    <w:p w:rsidR="001A2B59" w:rsidRPr="00E83C31" w:rsidRDefault="00294437" w:rsidP="000745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4437">
        <w:rPr>
          <w:rFonts w:ascii="Times New Roman" w:hAnsi="Times New Roman" w:cs="Times New Roman"/>
        </w:rPr>
        <w:t xml:space="preserve"> </w:t>
      </w:r>
      <w:r w:rsidRPr="00294437">
        <w:rPr>
          <w:rFonts w:ascii="Times New Roman" w:hAnsi="Times New Roman" w:cs="Times New Roman"/>
          <w:sz w:val="28"/>
          <w:szCs w:val="28"/>
        </w:rPr>
        <w:t xml:space="preserve">Во исполнение Указа Президента Российской Федерации от 21.12.2017 № 618 «Об основных направлениях государственной политики по развитию конкуренции», </w:t>
      </w:r>
      <w:r w:rsidR="001A2B5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294437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1A2B59">
        <w:rPr>
          <w:rFonts w:ascii="Times New Roman" w:hAnsi="Times New Roman" w:cs="Times New Roman"/>
          <w:sz w:val="28"/>
          <w:szCs w:val="28"/>
        </w:rPr>
        <w:t>Администрации Лямбирского муниципального района</w:t>
      </w:r>
      <w:r w:rsidRPr="00294437">
        <w:rPr>
          <w:rFonts w:ascii="Times New Roman" w:hAnsi="Times New Roman" w:cs="Times New Roman"/>
          <w:sz w:val="28"/>
          <w:szCs w:val="28"/>
        </w:rPr>
        <w:t xml:space="preserve"> от </w:t>
      </w:r>
      <w:r w:rsidR="001A2B59">
        <w:rPr>
          <w:rFonts w:ascii="Times New Roman" w:hAnsi="Times New Roman" w:cs="Times New Roman"/>
          <w:sz w:val="28"/>
          <w:szCs w:val="28"/>
        </w:rPr>
        <w:t>30</w:t>
      </w:r>
      <w:r w:rsidRPr="001A2B59">
        <w:rPr>
          <w:rFonts w:ascii="Times New Roman" w:hAnsi="Times New Roman" w:cs="Times New Roman"/>
          <w:sz w:val="28"/>
          <w:szCs w:val="28"/>
        </w:rPr>
        <w:t>.</w:t>
      </w:r>
      <w:r w:rsidR="001A2B59">
        <w:rPr>
          <w:rFonts w:ascii="Times New Roman" w:hAnsi="Times New Roman" w:cs="Times New Roman"/>
          <w:sz w:val="28"/>
          <w:szCs w:val="28"/>
        </w:rPr>
        <w:t>09</w:t>
      </w:r>
      <w:r w:rsidRPr="001A2B59">
        <w:rPr>
          <w:rFonts w:ascii="Times New Roman" w:hAnsi="Times New Roman" w:cs="Times New Roman"/>
          <w:sz w:val="28"/>
          <w:szCs w:val="28"/>
        </w:rPr>
        <w:t>.201</w:t>
      </w:r>
      <w:r w:rsidR="001A2B59">
        <w:rPr>
          <w:rFonts w:ascii="Times New Roman" w:hAnsi="Times New Roman" w:cs="Times New Roman"/>
          <w:sz w:val="28"/>
          <w:szCs w:val="28"/>
        </w:rPr>
        <w:t>9</w:t>
      </w:r>
      <w:r w:rsidRPr="001A2B59">
        <w:rPr>
          <w:rFonts w:ascii="Times New Roman" w:hAnsi="Times New Roman" w:cs="Times New Roman"/>
          <w:sz w:val="28"/>
          <w:szCs w:val="28"/>
        </w:rPr>
        <w:t xml:space="preserve"> № </w:t>
      </w:r>
      <w:r w:rsidR="001A2B59">
        <w:rPr>
          <w:rFonts w:ascii="Times New Roman" w:hAnsi="Times New Roman" w:cs="Times New Roman"/>
          <w:sz w:val="28"/>
          <w:szCs w:val="28"/>
        </w:rPr>
        <w:t>429-р</w:t>
      </w:r>
      <w:r w:rsidRPr="001A2B59">
        <w:rPr>
          <w:rFonts w:ascii="Times New Roman" w:hAnsi="Times New Roman" w:cs="Times New Roman"/>
          <w:sz w:val="28"/>
          <w:szCs w:val="28"/>
        </w:rPr>
        <w:t xml:space="preserve"> «О</w:t>
      </w:r>
      <w:r w:rsidR="00CF3217" w:rsidRPr="001A2B59">
        <w:rPr>
          <w:rFonts w:ascii="Times New Roman" w:hAnsi="Times New Roman" w:cs="Times New Roman"/>
          <w:sz w:val="28"/>
          <w:szCs w:val="28"/>
        </w:rPr>
        <w:t>б утверждении</w:t>
      </w:r>
      <w:r w:rsidRPr="001A2B59">
        <w:rPr>
          <w:rFonts w:ascii="Times New Roman" w:hAnsi="Times New Roman" w:cs="Times New Roman"/>
          <w:sz w:val="28"/>
          <w:szCs w:val="28"/>
        </w:rPr>
        <w:t xml:space="preserve"> </w:t>
      </w:r>
      <w:r w:rsidR="001A2B59" w:rsidRPr="001A2B59">
        <w:rPr>
          <w:rFonts w:ascii="Times New Roman" w:hAnsi="Times New Roman" w:cs="Times New Roman"/>
          <w:sz w:val="28"/>
          <w:szCs w:val="28"/>
        </w:rPr>
        <w:t>Положения об организации</w:t>
      </w:r>
      <w:r w:rsidR="001A2B59" w:rsidRPr="001A2B59">
        <w:rPr>
          <w:rFonts w:ascii="Times New Roman" w:hAnsi="Times New Roman" w:cs="Times New Roman"/>
          <w:bCs/>
          <w:sz w:val="28"/>
          <w:szCs w:val="28"/>
        </w:rPr>
        <w:t xml:space="preserve"> системы внутреннего обеспечения соответствия требованиям антимонопольного законодательства в Администрации Лямбирского муниципального района Республики Мордовия</w:t>
      </w:r>
      <w:r w:rsidR="001A2B59">
        <w:rPr>
          <w:rFonts w:ascii="Times New Roman" w:hAnsi="Times New Roman" w:cs="Times New Roman"/>
          <w:bCs/>
          <w:sz w:val="28"/>
          <w:szCs w:val="28"/>
        </w:rPr>
        <w:t>»</w:t>
      </w:r>
    </w:p>
    <w:p w:rsidR="00294437" w:rsidRDefault="00315242" w:rsidP="0029443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94437">
        <w:rPr>
          <w:sz w:val="28"/>
          <w:szCs w:val="28"/>
        </w:rPr>
        <w:t>. Утвердить Карту комплаенс</w:t>
      </w:r>
      <w:r w:rsidR="00D73508">
        <w:rPr>
          <w:sz w:val="28"/>
          <w:szCs w:val="28"/>
        </w:rPr>
        <w:t xml:space="preserve"> </w:t>
      </w:r>
      <w:r w:rsidR="00294437">
        <w:rPr>
          <w:sz w:val="28"/>
          <w:szCs w:val="28"/>
        </w:rPr>
        <w:t>-</w:t>
      </w:r>
      <w:r w:rsidR="00D73508">
        <w:rPr>
          <w:sz w:val="28"/>
          <w:szCs w:val="28"/>
        </w:rPr>
        <w:t xml:space="preserve"> </w:t>
      </w:r>
      <w:r w:rsidR="00294437">
        <w:rPr>
          <w:sz w:val="28"/>
          <w:szCs w:val="28"/>
        </w:rPr>
        <w:t xml:space="preserve">рисков согласно приложению № </w:t>
      </w:r>
      <w:r>
        <w:rPr>
          <w:sz w:val="28"/>
          <w:szCs w:val="28"/>
        </w:rPr>
        <w:t>1</w:t>
      </w:r>
      <w:r w:rsidR="00294437">
        <w:rPr>
          <w:sz w:val="28"/>
          <w:szCs w:val="28"/>
        </w:rPr>
        <w:t xml:space="preserve"> к настоящему распоряжению. </w:t>
      </w:r>
    </w:p>
    <w:p w:rsidR="00CF3217" w:rsidRDefault="00315242" w:rsidP="0029443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E4F05">
        <w:rPr>
          <w:sz w:val="28"/>
          <w:szCs w:val="28"/>
        </w:rPr>
        <w:t>.</w:t>
      </w:r>
      <w:r w:rsidR="00074589" w:rsidRPr="00074589">
        <w:rPr>
          <w:sz w:val="28"/>
          <w:szCs w:val="28"/>
        </w:rPr>
        <w:t xml:space="preserve"> </w:t>
      </w:r>
      <w:r w:rsidR="00074589">
        <w:rPr>
          <w:sz w:val="28"/>
          <w:szCs w:val="28"/>
        </w:rPr>
        <w:t>Утвердить</w:t>
      </w:r>
      <w:r w:rsidR="00D73508">
        <w:rPr>
          <w:sz w:val="28"/>
          <w:szCs w:val="28"/>
        </w:rPr>
        <w:t xml:space="preserve"> </w:t>
      </w:r>
      <w:r w:rsidR="00074589">
        <w:rPr>
          <w:sz w:val="28"/>
          <w:szCs w:val="28"/>
        </w:rPr>
        <w:t>к</w:t>
      </w:r>
      <w:r w:rsidR="00CF3217">
        <w:rPr>
          <w:sz w:val="28"/>
          <w:szCs w:val="28"/>
        </w:rPr>
        <w:t>лючевые показатели эффективности антимонопольного законодательства</w:t>
      </w:r>
      <w:r>
        <w:rPr>
          <w:sz w:val="28"/>
          <w:szCs w:val="28"/>
        </w:rPr>
        <w:t xml:space="preserve"> согласно приложению № 2 к</w:t>
      </w:r>
      <w:r w:rsidRPr="003152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распоряжению.</w:t>
      </w:r>
    </w:p>
    <w:p w:rsidR="00E83C31" w:rsidRPr="005517E4" w:rsidRDefault="00315242" w:rsidP="00C0285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07458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E83C31"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за </w:t>
      </w:r>
      <w:r w:rsidR="00E83C31">
        <w:rPr>
          <w:rFonts w:ascii="Times New Roman" w:hAnsi="Times New Roman" w:cs="Times New Roman"/>
          <w:sz w:val="28"/>
          <w:szCs w:val="28"/>
          <w:lang w:eastAsia="ru-RU"/>
        </w:rPr>
        <w:t>исполнением</w:t>
      </w:r>
      <w:r w:rsidR="00E83C31"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</w:t>
      </w:r>
      <w:r w:rsidR="007F011B">
        <w:rPr>
          <w:rFonts w:ascii="Times New Roman" w:hAnsi="Times New Roman" w:cs="Times New Roman"/>
          <w:sz w:val="28"/>
          <w:szCs w:val="28"/>
          <w:lang w:eastAsia="ru-RU"/>
        </w:rPr>
        <w:t>распоряжения</w:t>
      </w:r>
      <w:r w:rsidR="00C0285A">
        <w:rPr>
          <w:rFonts w:ascii="Times New Roman" w:hAnsi="Times New Roman" w:cs="Times New Roman"/>
          <w:sz w:val="28"/>
          <w:szCs w:val="28"/>
          <w:lang w:eastAsia="ru-RU"/>
        </w:rPr>
        <w:t xml:space="preserve"> возложить на Первого заместителя Главы Лямбирского муниципального района – Н.</w:t>
      </w:r>
      <w:r w:rsidR="00F823D9">
        <w:rPr>
          <w:rFonts w:ascii="Times New Roman" w:hAnsi="Times New Roman" w:cs="Times New Roman"/>
          <w:sz w:val="28"/>
          <w:szCs w:val="28"/>
          <w:lang w:eastAsia="ru-RU"/>
        </w:rPr>
        <w:t>Р. Ерзину</w:t>
      </w:r>
      <w:r w:rsidR="00E83C31"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83C31" w:rsidRDefault="00E83C31" w:rsidP="00E83C31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0285A"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15242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07458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</w:t>
      </w:r>
      <w:r w:rsidR="001F5810">
        <w:rPr>
          <w:rFonts w:ascii="Times New Roman" w:hAnsi="Times New Roman" w:cs="Times New Roman"/>
          <w:sz w:val="28"/>
          <w:szCs w:val="28"/>
          <w:lang w:eastAsia="ru-RU"/>
        </w:rPr>
        <w:t xml:space="preserve">распоряжение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подлежит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 официально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му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опубликовани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 в Информационном бюллетене </w:t>
      </w:r>
      <w:r>
        <w:rPr>
          <w:rFonts w:ascii="Times New Roman" w:hAnsi="Times New Roman" w:cs="Times New Roman"/>
          <w:sz w:val="28"/>
          <w:szCs w:val="28"/>
          <w:lang w:eastAsia="ru-RU"/>
        </w:rPr>
        <w:t>Лямбирского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E83C31" w:rsidRDefault="00E83C31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7C37" w:rsidRPr="001F6D86" w:rsidRDefault="00AF7C37" w:rsidP="005D1816">
      <w:pPr>
        <w:ind w:left="284" w:right="141"/>
        <w:outlineLvl w:val="0"/>
        <w:rPr>
          <w:rFonts w:ascii="Times New Roman" w:hAnsi="Times New Roman" w:cs="Times New Roman"/>
          <w:sz w:val="28"/>
          <w:szCs w:val="28"/>
        </w:rPr>
      </w:pPr>
    </w:p>
    <w:p w:rsidR="00F64D76" w:rsidRPr="00AF7C37" w:rsidRDefault="00F64D76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>Глав</w:t>
      </w:r>
      <w:r w:rsidR="000E4F05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Лямбирского </w:t>
      </w:r>
    </w:p>
    <w:p w:rsidR="00F64D76" w:rsidRDefault="00F64D76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района                                 </w:t>
      </w:r>
      <w:r w:rsidR="001A425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E83C31">
        <w:rPr>
          <w:rFonts w:ascii="Times New Roman" w:hAnsi="Times New Roman" w:cs="Times New Roman"/>
          <w:b/>
          <w:sz w:val="28"/>
          <w:szCs w:val="28"/>
          <w:lang w:eastAsia="ru-RU"/>
        </w:rPr>
        <w:t>Ю.И. Голов</w:t>
      </w:r>
    </w:p>
    <w:sectPr w:rsidR="00F64D76" w:rsidSect="005D1816">
      <w:pgSz w:w="11906" w:h="16838"/>
      <w:pgMar w:top="851" w:right="707" w:bottom="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D35"/>
    <w:rsid w:val="00010F1A"/>
    <w:rsid w:val="00017B93"/>
    <w:rsid w:val="00074589"/>
    <w:rsid w:val="000E4F05"/>
    <w:rsid w:val="00101ADC"/>
    <w:rsid w:val="00157E38"/>
    <w:rsid w:val="00172AC7"/>
    <w:rsid w:val="00196F0C"/>
    <w:rsid w:val="001A2B59"/>
    <w:rsid w:val="001A425F"/>
    <w:rsid w:val="001C6921"/>
    <w:rsid w:val="001E0404"/>
    <w:rsid w:val="001F5810"/>
    <w:rsid w:val="001F6D86"/>
    <w:rsid w:val="002851EC"/>
    <w:rsid w:val="00294437"/>
    <w:rsid w:val="002C0564"/>
    <w:rsid w:val="002D206F"/>
    <w:rsid w:val="00315242"/>
    <w:rsid w:val="00315509"/>
    <w:rsid w:val="003364D9"/>
    <w:rsid w:val="00346211"/>
    <w:rsid w:val="003D1D6D"/>
    <w:rsid w:val="004161EE"/>
    <w:rsid w:val="00422251"/>
    <w:rsid w:val="004276A8"/>
    <w:rsid w:val="004A4549"/>
    <w:rsid w:val="004B5EBD"/>
    <w:rsid w:val="004B6FD5"/>
    <w:rsid w:val="004C434C"/>
    <w:rsid w:val="004D1C4E"/>
    <w:rsid w:val="004E4BE2"/>
    <w:rsid w:val="0055244D"/>
    <w:rsid w:val="005C329D"/>
    <w:rsid w:val="005D1816"/>
    <w:rsid w:val="005D4704"/>
    <w:rsid w:val="005D6444"/>
    <w:rsid w:val="00601DA5"/>
    <w:rsid w:val="00660DE3"/>
    <w:rsid w:val="00660FB6"/>
    <w:rsid w:val="0068128A"/>
    <w:rsid w:val="006B6CD2"/>
    <w:rsid w:val="006C2DCD"/>
    <w:rsid w:val="006D46BD"/>
    <w:rsid w:val="006E1A79"/>
    <w:rsid w:val="0070313F"/>
    <w:rsid w:val="0073631E"/>
    <w:rsid w:val="007470BD"/>
    <w:rsid w:val="00755D42"/>
    <w:rsid w:val="007B46D6"/>
    <w:rsid w:val="007C050E"/>
    <w:rsid w:val="007E0269"/>
    <w:rsid w:val="007F011B"/>
    <w:rsid w:val="00814C50"/>
    <w:rsid w:val="008178DA"/>
    <w:rsid w:val="00821604"/>
    <w:rsid w:val="00826E3A"/>
    <w:rsid w:val="008465B3"/>
    <w:rsid w:val="008B2D35"/>
    <w:rsid w:val="008D6CBC"/>
    <w:rsid w:val="008F7F95"/>
    <w:rsid w:val="00900BB4"/>
    <w:rsid w:val="009411BB"/>
    <w:rsid w:val="009427DA"/>
    <w:rsid w:val="0094493E"/>
    <w:rsid w:val="00947E06"/>
    <w:rsid w:val="00966483"/>
    <w:rsid w:val="00994084"/>
    <w:rsid w:val="00A36AAF"/>
    <w:rsid w:val="00AC5835"/>
    <w:rsid w:val="00AD1CA0"/>
    <w:rsid w:val="00AE56B8"/>
    <w:rsid w:val="00AF7C37"/>
    <w:rsid w:val="00B05DCB"/>
    <w:rsid w:val="00B13AC4"/>
    <w:rsid w:val="00B2379A"/>
    <w:rsid w:val="00B50892"/>
    <w:rsid w:val="00B77C55"/>
    <w:rsid w:val="00B80223"/>
    <w:rsid w:val="00BB43F3"/>
    <w:rsid w:val="00BB5BB4"/>
    <w:rsid w:val="00BB77DA"/>
    <w:rsid w:val="00BC7136"/>
    <w:rsid w:val="00BE7C92"/>
    <w:rsid w:val="00C0285A"/>
    <w:rsid w:val="00C13413"/>
    <w:rsid w:val="00C524D8"/>
    <w:rsid w:val="00C57122"/>
    <w:rsid w:val="00C731B8"/>
    <w:rsid w:val="00C845FA"/>
    <w:rsid w:val="00CA56E8"/>
    <w:rsid w:val="00CC6742"/>
    <w:rsid w:val="00CD6F0D"/>
    <w:rsid w:val="00CF2D66"/>
    <w:rsid w:val="00CF3217"/>
    <w:rsid w:val="00D03343"/>
    <w:rsid w:val="00D06840"/>
    <w:rsid w:val="00D33F81"/>
    <w:rsid w:val="00D73508"/>
    <w:rsid w:val="00DB3620"/>
    <w:rsid w:val="00DD1F15"/>
    <w:rsid w:val="00DE15C6"/>
    <w:rsid w:val="00DF6464"/>
    <w:rsid w:val="00E34020"/>
    <w:rsid w:val="00E759E8"/>
    <w:rsid w:val="00E83C31"/>
    <w:rsid w:val="00E97409"/>
    <w:rsid w:val="00EA3BD4"/>
    <w:rsid w:val="00EC7073"/>
    <w:rsid w:val="00ED4CDA"/>
    <w:rsid w:val="00F17307"/>
    <w:rsid w:val="00F25ACE"/>
    <w:rsid w:val="00F46C9E"/>
    <w:rsid w:val="00F60EA3"/>
    <w:rsid w:val="00F64D76"/>
    <w:rsid w:val="00F66B62"/>
    <w:rsid w:val="00F768FC"/>
    <w:rsid w:val="00F823D9"/>
    <w:rsid w:val="00FA2007"/>
    <w:rsid w:val="00FB061E"/>
    <w:rsid w:val="00FB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B93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AF7C37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D206F"/>
    <w:rPr>
      <w:rFonts w:ascii="Tahoma" w:eastAsia="Times New Roman" w:hAnsi="Tahoma" w:cs="Tahoma"/>
      <w:sz w:val="16"/>
      <w:szCs w:val="16"/>
    </w:rPr>
  </w:style>
  <w:style w:type="paragraph" w:customStyle="1" w:styleId="a5">
    <w:name w:val="Знак"/>
    <w:basedOn w:val="a"/>
    <w:rsid w:val="009411BB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table" w:styleId="a6">
    <w:name w:val="Table Grid"/>
    <w:basedOn w:val="a1"/>
    <w:rsid w:val="009411B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AF7C3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Style6">
    <w:name w:val="Style6"/>
    <w:basedOn w:val="a"/>
    <w:uiPriority w:val="99"/>
    <w:rsid w:val="00F768F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F768FC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uiPriority w:val="99"/>
    <w:rsid w:val="00101ADC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3155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E83C31"/>
    <w:rPr>
      <w:rFonts w:cs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99"/>
    <w:locked/>
    <w:rsid w:val="00E83C31"/>
    <w:rPr>
      <w:rFonts w:cs="Calibri"/>
      <w:sz w:val="22"/>
      <w:szCs w:val="22"/>
      <w:lang w:eastAsia="en-US"/>
    </w:rPr>
  </w:style>
  <w:style w:type="paragraph" w:customStyle="1" w:styleId="Default">
    <w:name w:val="Default"/>
    <w:rsid w:val="002944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B93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AF7C37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D206F"/>
    <w:rPr>
      <w:rFonts w:ascii="Tahoma" w:eastAsia="Times New Roman" w:hAnsi="Tahoma" w:cs="Tahoma"/>
      <w:sz w:val="16"/>
      <w:szCs w:val="16"/>
    </w:rPr>
  </w:style>
  <w:style w:type="paragraph" w:customStyle="1" w:styleId="a5">
    <w:name w:val="Знак"/>
    <w:basedOn w:val="a"/>
    <w:rsid w:val="009411BB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table" w:styleId="a6">
    <w:name w:val="Table Grid"/>
    <w:basedOn w:val="a1"/>
    <w:rsid w:val="009411B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AF7C3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Style6">
    <w:name w:val="Style6"/>
    <w:basedOn w:val="a"/>
    <w:uiPriority w:val="99"/>
    <w:rsid w:val="00F768F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F768FC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uiPriority w:val="99"/>
    <w:rsid w:val="00101ADC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3155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E83C31"/>
    <w:rPr>
      <w:rFonts w:cs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99"/>
    <w:locked/>
    <w:rsid w:val="00E83C31"/>
    <w:rPr>
      <w:rFonts w:cs="Calibri"/>
      <w:sz w:val="22"/>
      <w:szCs w:val="22"/>
      <w:lang w:eastAsia="en-US"/>
    </w:rPr>
  </w:style>
  <w:style w:type="paragraph" w:customStyle="1" w:styleId="Default">
    <w:name w:val="Default"/>
    <w:rsid w:val="002944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17105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0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6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8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090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062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2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488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5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7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38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445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AppData\Local\Temp\Rar$DI00.480\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E4E01-A2D2-4251-B04F-43108E912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</Template>
  <TotalTime>714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13</cp:revision>
  <cp:lastPrinted>2019-10-28T07:46:00Z</cp:lastPrinted>
  <dcterms:created xsi:type="dcterms:W3CDTF">2019-10-01T08:59:00Z</dcterms:created>
  <dcterms:modified xsi:type="dcterms:W3CDTF">2019-10-31T08:36:00Z</dcterms:modified>
</cp:coreProperties>
</file>