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9F" w:rsidRPr="004852B5" w:rsidRDefault="00DC589F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DC589F" w:rsidRPr="004852B5" w:rsidRDefault="00DC589F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DC589F" w:rsidRPr="004852B5" w:rsidRDefault="00DC589F" w:rsidP="00937385">
      <w:pPr>
        <w:jc w:val="center"/>
        <w:rPr>
          <w:b/>
          <w:bCs/>
          <w:sz w:val="28"/>
          <w:szCs w:val="28"/>
        </w:rPr>
      </w:pPr>
    </w:p>
    <w:p w:rsidR="00DC589F" w:rsidRPr="004852B5" w:rsidRDefault="00DC589F" w:rsidP="00937385">
      <w:pPr>
        <w:jc w:val="center"/>
        <w:rPr>
          <w:b/>
          <w:bCs/>
          <w:sz w:val="28"/>
          <w:szCs w:val="28"/>
        </w:rPr>
      </w:pPr>
    </w:p>
    <w:p w:rsidR="00DC589F" w:rsidRPr="004852B5" w:rsidRDefault="00DC589F" w:rsidP="00421791">
      <w:pPr>
        <w:jc w:val="center"/>
        <w:rPr>
          <w:b/>
          <w:bCs/>
          <w:sz w:val="34"/>
          <w:szCs w:val="34"/>
        </w:rPr>
      </w:pPr>
      <w:r w:rsidRPr="004852B5">
        <w:rPr>
          <w:b/>
          <w:bCs/>
          <w:sz w:val="34"/>
          <w:szCs w:val="34"/>
        </w:rPr>
        <w:t>П О С Т А Н О В Л Е Н И Е</w:t>
      </w:r>
    </w:p>
    <w:p w:rsidR="00DC589F" w:rsidRPr="00EB1C88" w:rsidRDefault="00DC589F" w:rsidP="00937385">
      <w:pPr>
        <w:jc w:val="center"/>
        <w:rPr>
          <w:b/>
          <w:bCs/>
          <w:sz w:val="28"/>
          <w:szCs w:val="28"/>
        </w:rPr>
      </w:pPr>
    </w:p>
    <w:p w:rsidR="00DC589F" w:rsidRPr="00EB1C88" w:rsidRDefault="00DC589F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15</w:t>
      </w:r>
      <w:r w:rsidRPr="00E73034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E73034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E73034">
        <w:rPr>
          <w:sz w:val="28"/>
          <w:szCs w:val="28"/>
        </w:rPr>
        <w:t xml:space="preserve"> г.</w:t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EB1C88">
        <w:rPr>
          <w:sz w:val="28"/>
          <w:szCs w:val="28"/>
        </w:rPr>
        <w:t xml:space="preserve">№ </w:t>
      </w:r>
      <w:r>
        <w:rPr>
          <w:sz w:val="28"/>
          <w:szCs w:val="28"/>
        </w:rPr>
        <w:t>46</w:t>
      </w:r>
    </w:p>
    <w:p w:rsidR="00DC589F" w:rsidRPr="00EB1C88" w:rsidRDefault="00DC589F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DC589F" w:rsidRPr="00EB1C88" w:rsidRDefault="00DC589F" w:rsidP="00937385">
      <w:pPr>
        <w:tabs>
          <w:tab w:val="left" w:pos="6583"/>
        </w:tabs>
        <w:rPr>
          <w:sz w:val="28"/>
          <w:szCs w:val="28"/>
        </w:rPr>
      </w:pPr>
    </w:p>
    <w:p w:rsidR="00DC589F" w:rsidRDefault="00DC589F" w:rsidP="00867DD3">
      <w:pPr>
        <w:widowControl w:val="0"/>
        <w:jc w:val="center"/>
        <w:rPr>
          <w:b/>
          <w:bCs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>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b/>
          <w:bCs/>
          <w:sz w:val="28"/>
          <w:szCs w:val="28"/>
        </w:rPr>
        <w:t>»</w:t>
      </w:r>
    </w:p>
    <w:p w:rsidR="00DC589F" w:rsidRPr="00EB1C88" w:rsidRDefault="00DC589F" w:rsidP="00DB4E2C">
      <w:pPr>
        <w:ind w:right="-55"/>
        <w:jc w:val="center"/>
        <w:rPr>
          <w:b/>
          <w:bCs/>
          <w:sz w:val="28"/>
          <w:szCs w:val="28"/>
        </w:rPr>
      </w:pPr>
    </w:p>
    <w:p w:rsidR="00DC589F" w:rsidRPr="00EB1C88" w:rsidRDefault="00DC589F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A2E25">
        <w:rPr>
          <w:sz w:val="28"/>
          <w:szCs w:val="28"/>
        </w:rPr>
        <w:t>уководствуясь ст.</w:t>
      </w:r>
      <w:r>
        <w:rPr>
          <w:sz w:val="28"/>
          <w:szCs w:val="28"/>
        </w:rPr>
        <w:t xml:space="preserve"> 5.1,</w:t>
      </w:r>
      <w:r w:rsidRPr="004A2E25">
        <w:rPr>
          <w:sz w:val="28"/>
          <w:szCs w:val="28"/>
        </w:rPr>
        <w:t xml:space="preserve"> 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>Уставом Большеелховского сельского поселения</w:t>
      </w:r>
      <w:r w:rsidRPr="00EB1C88">
        <w:rPr>
          <w:sz w:val="28"/>
          <w:szCs w:val="28"/>
        </w:rPr>
        <w:t>,</w:t>
      </w:r>
      <w:r>
        <w:rPr>
          <w:sz w:val="28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EB1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  </w:t>
      </w:r>
      <w:r w:rsidRPr="00EB1C88">
        <w:rPr>
          <w:sz w:val="28"/>
          <w:szCs w:val="28"/>
        </w:rPr>
        <w:t>п о с т а н о в л я ю:</w:t>
      </w:r>
    </w:p>
    <w:p w:rsidR="00DC589F" w:rsidRPr="00EB1C88" w:rsidRDefault="00DC589F" w:rsidP="00F65D87">
      <w:pPr>
        <w:widowControl w:val="0"/>
        <w:ind w:firstLine="709"/>
        <w:jc w:val="both"/>
        <w:rPr>
          <w:sz w:val="28"/>
          <w:szCs w:val="28"/>
        </w:rPr>
      </w:pPr>
    </w:p>
    <w:p w:rsidR="00DC589F" w:rsidRPr="00EB1C88" w:rsidRDefault="00DC589F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</w:t>
      </w:r>
      <w:r w:rsidRPr="00DC4559">
        <w:rPr>
          <w:sz w:val="28"/>
          <w:szCs w:val="28"/>
        </w:rPr>
        <w:t>постановления администрации  Большеелховского сельского поселения Лямбирского муниципального района Республики Мордовия «О</w:t>
      </w:r>
      <w:r>
        <w:rPr>
          <w:sz w:val="28"/>
          <w:szCs w:val="28"/>
        </w:rPr>
        <w:t xml:space="preserve"> предоставлении </w:t>
      </w:r>
      <w:r w:rsidRPr="00DC4559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EB1C88">
        <w:rPr>
          <w:sz w:val="28"/>
          <w:szCs w:val="28"/>
        </w:rPr>
        <w:t xml:space="preserve"> (</w:t>
      </w:r>
      <w:hyperlink w:anchor="sub_1000" w:history="1">
        <w:r w:rsidRPr="00EB1C88">
          <w:rPr>
            <w:rStyle w:val="a0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DC589F" w:rsidRPr="004852B5" w:rsidRDefault="00DC589F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>2. Определить местом проведения публичных слушаний зал заседаний администрации 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датой и временем проведения                </w:t>
      </w:r>
      <w:r>
        <w:rPr>
          <w:sz w:val="28"/>
          <w:szCs w:val="28"/>
        </w:rPr>
        <w:t>10</w:t>
      </w:r>
      <w:r w:rsidRPr="004852B5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4852B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4852B5">
        <w:rPr>
          <w:sz w:val="28"/>
          <w:szCs w:val="28"/>
        </w:rPr>
        <w:t xml:space="preserve"> г. 17 часов 30 минут.</w:t>
      </w:r>
    </w:p>
    <w:bookmarkEnd w:id="1"/>
    <w:p w:rsidR="00DC589F" w:rsidRPr="004852B5" w:rsidRDefault="00DC589F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DC589F" w:rsidRDefault="00DC589F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 xml:space="preserve">4. Предложения по </w:t>
      </w:r>
      <w:r w:rsidRPr="0041692E">
        <w:rPr>
          <w:sz w:val="28"/>
          <w:szCs w:val="28"/>
        </w:rPr>
        <w:t>проекту постановления администрации</w:t>
      </w:r>
      <w:r>
        <w:rPr>
          <w:b/>
          <w:bCs/>
          <w:sz w:val="28"/>
          <w:szCs w:val="28"/>
        </w:rPr>
        <w:t xml:space="preserve">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DC455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предоставлении </w:t>
      </w:r>
      <w:r w:rsidRPr="00DC4559">
        <w:rPr>
          <w:sz w:val="28"/>
          <w:szCs w:val="28"/>
        </w:rPr>
        <w:t>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sz w:val="28"/>
          <w:szCs w:val="28"/>
        </w:rPr>
        <w:t>» принимаются</w:t>
      </w:r>
      <w:r w:rsidRPr="004852B5">
        <w:rPr>
          <w:sz w:val="28"/>
          <w:szCs w:val="28"/>
        </w:rPr>
        <w:t xml:space="preserve"> рабочей группой до </w:t>
      </w:r>
      <w:r>
        <w:rPr>
          <w:sz w:val="28"/>
          <w:szCs w:val="28"/>
        </w:rPr>
        <w:t xml:space="preserve">6 февраля </w:t>
      </w:r>
      <w:r w:rsidRPr="004852B5">
        <w:rPr>
          <w:sz w:val="28"/>
          <w:szCs w:val="28"/>
        </w:rPr>
        <w:t>20</w:t>
      </w:r>
      <w:r>
        <w:rPr>
          <w:sz w:val="28"/>
          <w:szCs w:val="28"/>
        </w:rPr>
        <w:t>20 г.</w:t>
      </w:r>
      <w:r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852B5">
          <w:rPr>
            <w:rStyle w:val="a0"/>
            <w:sz w:val="28"/>
            <w:szCs w:val="28"/>
          </w:rPr>
          <w:t>приложение 3</w:t>
        </w:r>
      </w:hyperlink>
      <w:r w:rsidRPr="004852B5">
        <w:rPr>
          <w:sz w:val="28"/>
          <w:szCs w:val="28"/>
        </w:rPr>
        <w:t xml:space="preserve">) по адресу: Республика Мордовия, Лямбирский район, с. Большая Елховка, ул. Фабричная, д. 21, кабинет </w:t>
      </w:r>
      <w:r>
        <w:rPr>
          <w:sz w:val="28"/>
          <w:szCs w:val="28"/>
        </w:rPr>
        <w:t xml:space="preserve">         </w:t>
      </w:r>
      <w:r w:rsidRPr="004852B5">
        <w:rPr>
          <w:sz w:val="28"/>
          <w:szCs w:val="28"/>
        </w:rPr>
        <w:t xml:space="preserve">№ 3, тел: 8(834 41) 3-07-56, ежедневно с 8.00 до 17.30, кроме субботы и воскресенья, адрес электронной почты: </w:t>
      </w:r>
      <w:hyperlink r:id="rId7" w:history="1">
        <w:r w:rsidRPr="00A6016C">
          <w:rPr>
            <w:rStyle w:val="Hyperlink"/>
            <w:sz w:val="28"/>
            <w:szCs w:val="28"/>
            <w:lang w:val="en-US"/>
          </w:rPr>
          <w:t>admelh</w:t>
        </w:r>
        <w:r w:rsidRPr="00A6016C">
          <w:rPr>
            <w:rStyle w:val="Hyperlink"/>
            <w:sz w:val="28"/>
            <w:szCs w:val="28"/>
          </w:rPr>
          <w:t>@m</w:t>
        </w:r>
        <w:r w:rsidRPr="00A6016C">
          <w:rPr>
            <w:rStyle w:val="Hyperlink"/>
            <w:sz w:val="28"/>
            <w:szCs w:val="28"/>
            <w:lang w:val="en-US"/>
          </w:rPr>
          <w:t>ail</w:t>
        </w:r>
        <w:r w:rsidRPr="00A6016C">
          <w:rPr>
            <w:rStyle w:val="Hyperlink"/>
            <w:sz w:val="28"/>
            <w:szCs w:val="28"/>
          </w:rPr>
          <w:t>.ru</w:t>
        </w:r>
      </w:hyperlink>
      <w:r w:rsidRPr="004852B5">
        <w:rPr>
          <w:sz w:val="28"/>
          <w:szCs w:val="28"/>
        </w:rPr>
        <w:t>.</w:t>
      </w:r>
    </w:p>
    <w:p w:rsidR="00DC589F" w:rsidRPr="004852B5" w:rsidRDefault="00DC589F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по вопросу предоставления разрешения </w:t>
      </w:r>
      <w:r w:rsidRPr="00DC4559">
        <w:rPr>
          <w:sz w:val="28"/>
          <w:szCs w:val="28"/>
        </w:rPr>
        <w:t>на отклонение от предельных параметров разрешенного строительства, реконструкции объектов индивидуального жилищного строительства</w:t>
      </w:r>
      <w:r>
        <w:rPr>
          <w:sz w:val="28"/>
          <w:szCs w:val="28"/>
        </w:rPr>
        <w:t>.</w:t>
      </w:r>
    </w:p>
    <w:bookmarkEnd w:id="2"/>
    <w:p w:rsidR="00DC589F" w:rsidRPr="00E1353C" w:rsidRDefault="00DC589F" w:rsidP="00DB1F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8" w:history="1">
        <w:r w:rsidRPr="00E1353C">
          <w:rPr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Pr="00E1353C">
        <w:rPr>
          <w:sz w:val="28"/>
          <w:szCs w:val="28"/>
        </w:rPr>
        <w:t xml:space="preserve"> и размещению на </w:t>
      </w:r>
      <w:hyperlink r:id="rId9" w:history="1">
        <w:r w:rsidRPr="00E1353C">
          <w:rPr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DC589F" w:rsidRPr="00E1353C" w:rsidRDefault="00DC589F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8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0" w:history="1">
        <w:r w:rsidRPr="00E1353C">
          <w:rPr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bookmarkEnd w:id="0"/>
    <w:p w:rsidR="00DC589F" w:rsidRDefault="00DC589F" w:rsidP="00DB1FB3">
      <w:pPr>
        <w:jc w:val="both"/>
        <w:rPr>
          <w:sz w:val="28"/>
          <w:szCs w:val="28"/>
        </w:rPr>
      </w:pPr>
    </w:p>
    <w:p w:rsidR="00DC589F" w:rsidRDefault="00DC589F" w:rsidP="0083315A">
      <w:pPr>
        <w:jc w:val="both"/>
        <w:rPr>
          <w:sz w:val="28"/>
          <w:szCs w:val="28"/>
        </w:rPr>
      </w:pPr>
    </w:p>
    <w:p w:rsidR="00DC589F" w:rsidRPr="004852B5" w:rsidRDefault="00DC589F" w:rsidP="0083315A">
      <w:pPr>
        <w:jc w:val="both"/>
        <w:rPr>
          <w:sz w:val="28"/>
          <w:szCs w:val="28"/>
        </w:rPr>
      </w:pPr>
    </w:p>
    <w:p w:rsidR="00DC589F" w:rsidRPr="004852B5" w:rsidRDefault="00DC589F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DC589F" w:rsidRPr="004852B5" w:rsidRDefault="00DC589F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DC589F" w:rsidRPr="004852B5" w:rsidRDefault="00DC589F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  <w:t>С. И. Базаева</w:t>
      </w:r>
    </w:p>
    <w:p w:rsidR="00DC589F" w:rsidRPr="004852B5" w:rsidRDefault="00DC589F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  <w:t>Приложение 1</w:t>
      </w:r>
    </w:p>
    <w:p w:rsidR="00DC589F" w:rsidRPr="004852B5" w:rsidRDefault="00DC589F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DC589F" w:rsidRPr="004852B5" w:rsidRDefault="00DC589F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DC589F" w:rsidRPr="004852B5" w:rsidRDefault="00DC589F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DC589F" w:rsidRPr="004852B5" w:rsidRDefault="00DC589F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DC589F" w:rsidRDefault="00DC589F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46</w:t>
      </w:r>
    </w:p>
    <w:p w:rsidR="00DC589F" w:rsidRDefault="00DC589F" w:rsidP="00867DD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C589F" w:rsidRPr="008B3499" w:rsidRDefault="00DC589F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DC589F" w:rsidRPr="00D07CD1" w:rsidRDefault="00DC589F" w:rsidP="00D07CD1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DC589F" w:rsidRPr="008B3499" w:rsidRDefault="00DC589F" w:rsidP="00867DD3">
      <w:pPr>
        <w:jc w:val="center"/>
        <w:rPr>
          <w:b/>
          <w:bCs/>
          <w:sz w:val="28"/>
          <w:szCs w:val="28"/>
        </w:rPr>
      </w:pPr>
    </w:p>
    <w:p w:rsidR="00DC589F" w:rsidRPr="008B3499" w:rsidRDefault="00DC589F" w:rsidP="00867DD3">
      <w:pPr>
        <w:jc w:val="center"/>
        <w:rPr>
          <w:b/>
          <w:bCs/>
          <w:sz w:val="34"/>
          <w:szCs w:val="34"/>
        </w:rPr>
      </w:pPr>
      <w:r w:rsidRPr="008B3499">
        <w:rPr>
          <w:b/>
          <w:bCs/>
          <w:sz w:val="34"/>
          <w:szCs w:val="34"/>
        </w:rPr>
        <w:t>П О С Т А Н О В Л Е Н И Е</w:t>
      </w:r>
    </w:p>
    <w:p w:rsidR="00DC589F" w:rsidRPr="008B3499" w:rsidRDefault="00DC589F" w:rsidP="00867DD3">
      <w:pPr>
        <w:jc w:val="center"/>
        <w:rPr>
          <w:b/>
          <w:bCs/>
          <w:sz w:val="28"/>
          <w:szCs w:val="28"/>
        </w:rPr>
      </w:pPr>
    </w:p>
    <w:p w:rsidR="00DC589F" w:rsidRPr="008B3499" w:rsidRDefault="00DC589F" w:rsidP="00867DD3">
      <w:pPr>
        <w:rPr>
          <w:sz w:val="28"/>
          <w:szCs w:val="28"/>
          <w:u w:val="single"/>
        </w:rPr>
      </w:pPr>
      <w:r w:rsidRPr="008B3499">
        <w:rPr>
          <w:sz w:val="28"/>
          <w:szCs w:val="28"/>
        </w:rPr>
        <w:t xml:space="preserve"> г.</w:t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103A0A">
        <w:rPr>
          <w:sz w:val="28"/>
          <w:szCs w:val="28"/>
        </w:rPr>
        <w:t xml:space="preserve">№ </w:t>
      </w:r>
    </w:p>
    <w:p w:rsidR="00DC589F" w:rsidRPr="008B3499" w:rsidRDefault="00DC589F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DC589F" w:rsidRDefault="00DC589F" w:rsidP="00867DD3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589F" w:rsidRDefault="00DC589F" w:rsidP="00867D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</w:p>
    <w:p w:rsidR="00DC589F" w:rsidRDefault="00DC589F" w:rsidP="00867DD3">
      <w:pPr>
        <w:jc w:val="center"/>
        <w:rPr>
          <w:b/>
          <w:bCs/>
          <w:sz w:val="28"/>
          <w:szCs w:val="28"/>
        </w:rPr>
      </w:pPr>
    </w:p>
    <w:p w:rsidR="00DC589F" w:rsidRDefault="00DC589F" w:rsidP="00867DD3">
      <w:pPr>
        <w:ind w:firstLine="708"/>
        <w:jc w:val="both"/>
        <w:rPr>
          <w:sz w:val="28"/>
          <w:szCs w:val="28"/>
        </w:rPr>
      </w:pPr>
      <w:r w:rsidRPr="004A2E25">
        <w:rPr>
          <w:sz w:val="28"/>
          <w:szCs w:val="28"/>
        </w:rPr>
        <w:t>Рассмотрев заявлени</w:t>
      </w:r>
      <w:r>
        <w:rPr>
          <w:sz w:val="28"/>
          <w:szCs w:val="28"/>
        </w:rPr>
        <w:t xml:space="preserve">я </w:t>
      </w:r>
      <w:r w:rsidRPr="004A2E25">
        <w:rPr>
          <w:b/>
          <w:bCs/>
          <w:sz w:val="28"/>
          <w:szCs w:val="28"/>
        </w:rPr>
        <w:t xml:space="preserve"> </w:t>
      </w:r>
      <w:r w:rsidRPr="004A2E25">
        <w:rPr>
          <w:sz w:val="28"/>
          <w:szCs w:val="28"/>
        </w:rPr>
        <w:t>по вопросу предоставления разрешения на отклонение от предельных параметров разрешенного строительства,</w:t>
      </w:r>
      <w:r>
        <w:rPr>
          <w:sz w:val="28"/>
          <w:szCs w:val="28"/>
        </w:rPr>
        <w:t xml:space="preserve"> реконструкции объектов индивидуального жилищного строительства</w:t>
      </w:r>
      <w:r w:rsidRPr="004A2E2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4A2E25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</w:t>
      </w:r>
      <w:r w:rsidRPr="004A2E2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A2E25">
        <w:rPr>
          <w:sz w:val="28"/>
          <w:szCs w:val="28"/>
        </w:rPr>
        <w:t xml:space="preserve"> с кадастровым номером </w:t>
      </w:r>
      <w:r w:rsidRPr="00197BAE">
        <w:rPr>
          <w:sz w:val="28"/>
          <w:szCs w:val="28"/>
        </w:rPr>
        <w:t>13:15:010</w:t>
      </w:r>
      <w:r>
        <w:rPr>
          <w:sz w:val="28"/>
          <w:szCs w:val="28"/>
        </w:rPr>
        <w:t>1</w:t>
      </w:r>
      <w:r w:rsidRPr="00197BAE">
        <w:rPr>
          <w:sz w:val="28"/>
          <w:szCs w:val="28"/>
        </w:rPr>
        <w:t>002:</w:t>
      </w:r>
      <w:r>
        <w:rPr>
          <w:sz w:val="28"/>
          <w:szCs w:val="28"/>
        </w:rPr>
        <w:t>219</w:t>
      </w:r>
      <w:r w:rsidRPr="00197BAE">
        <w:rPr>
          <w:sz w:val="28"/>
          <w:szCs w:val="28"/>
        </w:rPr>
        <w:t xml:space="preserve"> расположенном по адресу: Р</w:t>
      </w:r>
      <w:r>
        <w:rPr>
          <w:sz w:val="28"/>
          <w:szCs w:val="28"/>
        </w:rPr>
        <w:t xml:space="preserve">еспублика </w:t>
      </w:r>
      <w:r w:rsidRPr="00197BAE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ордовия, </w:t>
      </w:r>
      <w:r w:rsidRPr="00197BAE">
        <w:rPr>
          <w:sz w:val="28"/>
          <w:szCs w:val="28"/>
        </w:rPr>
        <w:t>Лямбирский</w:t>
      </w:r>
      <w:r>
        <w:rPr>
          <w:sz w:val="28"/>
          <w:szCs w:val="28"/>
        </w:rPr>
        <w:t xml:space="preserve"> муниципальный</w:t>
      </w:r>
      <w:r w:rsidRPr="00197BA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 xml:space="preserve">Большеелховское сельское поселение,                     </w:t>
      </w:r>
      <w:r w:rsidRPr="00197BAE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Большая Елховка</w:t>
      </w:r>
      <w:r w:rsidRPr="00197BAE">
        <w:rPr>
          <w:sz w:val="28"/>
          <w:szCs w:val="28"/>
        </w:rPr>
        <w:t>, ул.</w:t>
      </w:r>
      <w:r>
        <w:rPr>
          <w:sz w:val="28"/>
          <w:szCs w:val="28"/>
        </w:rPr>
        <w:t xml:space="preserve"> Октябрьская, 42, приняв во внимание заключение о результатах проведения публичных слушаний от_____ </w:t>
      </w:r>
      <w:r w:rsidRPr="004A2E25">
        <w:rPr>
          <w:sz w:val="28"/>
          <w:szCs w:val="28"/>
        </w:rPr>
        <w:t xml:space="preserve">и руководствуясь ст. </w:t>
      </w:r>
      <w:r>
        <w:rPr>
          <w:sz w:val="28"/>
          <w:szCs w:val="28"/>
        </w:rPr>
        <w:t xml:space="preserve">5.1, </w:t>
      </w:r>
      <w:r w:rsidRPr="004A2E25">
        <w:rPr>
          <w:sz w:val="28"/>
          <w:szCs w:val="28"/>
        </w:rPr>
        <w:t>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 xml:space="preserve">Уставом Большеелховского сельского поселения, администрация  </w:t>
      </w:r>
      <w:r w:rsidRPr="00EB1C88">
        <w:rPr>
          <w:sz w:val="28"/>
          <w:szCs w:val="28"/>
        </w:rPr>
        <w:t xml:space="preserve">п о с т а н о в л я </w:t>
      </w:r>
      <w:r>
        <w:rPr>
          <w:sz w:val="28"/>
          <w:szCs w:val="28"/>
        </w:rPr>
        <w:t>е т:</w:t>
      </w:r>
    </w:p>
    <w:p w:rsidR="00DC589F" w:rsidRPr="00A05124" w:rsidRDefault="00DC589F" w:rsidP="00867DD3">
      <w:pPr>
        <w:ind w:firstLine="708"/>
        <w:jc w:val="both"/>
        <w:rPr>
          <w:sz w:val="28"/>
          <w:szCs w:val="28"/>
        </w:rPr>
      </w:pPr>
    </w:p>
    <w:p w:rsidR="00DC589F" w:rsidRPr="00867DD3" w:rsidRDefault="00DC589F" w:rsidP="00867DD3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1. Предоставить гр. </w:t>
      </w:r>
      <w:r>
        <w:rPr>
          <w:sz w:val="28"/>
          <w:szCs w:val="28"/>
          <w:lang w:val="ru-RU"/>
        </w:rPr>
        <w:t>Большакову Сергею Николаевичу, гр. Рябышеву Александру Николаевичу, гр. Суховой Ларисе Николаевне</w:t>
      </w:r>
      <w:r w:rsidRPr="00867DD3">
        <w:rPr>
          <w:sz w:val="28"/>
          <w:szCs w:val="28"/>
          <w:lang w:val="ru-RU"/>
        </w:rPr>
        <w:t xml:space="preserve">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8"/>
          <w:szCs w:val="28"/>
          <w:lang w:val="ru-RU"/>
        </w:rPr>
        <w:t>219</w:t>
      </w:r>
      <w:r w:rsidRPr="00867DD3">
        <w:rPr>
          <w:sz w:val="28"/>
          <w:szCs w:val="28"/>
          <w:lang w:val="ru-RU"/>
        </w:rPr>
        <w:t xml:space="preserve"> общей площадью </w:t>
      </w:r>
      <w:r>
        <w:rPr>
          <w:sz w:val="28"/>
          <w:szCs w:val="28"/>
          <w:lang w:val="ru-RU"/>
        </w:rPr>
        <w:t>3196</w:t>
      </w:r>
      <w:r w:rsidRPr="00867DD3">
        <w:rPr>
          <w:sz w:val="28"/>
          <w:szCs w:val="28"/>
          <w:lang w:val="ru-RU"/>
        </w:rPr>
        <w:t xml:space="preserve"> кв.м. расположенном по адресу: 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</w:t>
      </w:r>
      <w:r w:rsidRPr="00867DD3">
        <w:rPr>
          <w:sz w:val="28"/>
          <w:szCs w:val="28"/>
          <w:lang w:val="ru-RU"/>
        </w:rPr>
        <w:t xml:space="preserve">с. Большая Елховка, ул. </w:t>
      </w:r>
      <w:r>
        <w:rPr>
          <w:sz w:val="28"/>
          <w:szCs w:val="28"/>
          <w:lang w:val="ru-RU"/>
        </w:rPr>
        <w:t>Октябрьская</w:t>
      </w:r>
      <w:r w:rsidRPr="00867DD3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42</w:t>
      </w:r>
      <w:r w:rsidRPr="00867DD3">
        <w:rPr>
          <w:sz w:val="28"/>
          <w:szCs w:val="28"/>
          <w:lang w:val="ru-RU"/>
        </w:rPr>
        <w:t xml:space="preserve">, </w:t>
      </w:r>
      <w:r w:rsidRPr="0062537A">
        <w:rPr>
          <w:sz w:val="28"/>
          <w:szCs w:val="28"/>
          <w:lang w:val="ru-RU"/>
        </w:rPr>
        <w:t>в части уменьшения минимального отступа от границ земельного участка с южной  стороны с 3 м до 1,8 м.</w:t>
      </w:r>
      <w:r w:rsidRPr="00867DD3">
        <w:rPr>
          <w:sz w:val="28"/>
          <w:szCs w:val="28"/>
          <w:lang w:val="ru-RU"/>
        </w:rPr>
        <w:t xml:space="preserve"> </w:t>
      </w:r>
    </w:p>
    <w:p w:rsidR="00DC589F" w:rsidRPr="00867DD3" w:rsidRDefault="00DC589F" w:rsidP="00867DD3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2. Настоящее постановление вступает в силу со дня его официального опубликования в Информационном бюллетене Большеелховского сельского поселения Лямбирского муниципального района Республики Мордовия. </w:t>
      </w:r>
    </w:p>
    <w:p w:rsidR="00DC589F" w:rsidRPr="00C07812" w:rsidRDefault="00DC589F" w:rsidP="00C07812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>3. Контроль за выполнением настоящего постановления оставляю за собой.</w:t>
      </w:r>
    </w:p>
    <w:p w:rsidR="00DC589F" w:rsidRDefault="00DC589F" w:rsidP="00867DD3">
      <w:pPr>
        <w:rPr>
          <w:sz w:val="28"/>
          <w:szCs w:val="28"/>
        </w:rPr>
      </w:pPr>
    </w:p>
    <w:p w:rsidR="00DC589F" w:rsidRDefault="00DC589F" w:rsidP="00867DD3">
      <w:pPr>
        <w:rPr>
          <w:sz w:val="28"/>
          <w:szCs w:val="28"/>
        </w:rPr>
      </w:pPr>
    </w:p>
    <w:p w:rsidR="00DC589F" w:rsidRPr="00991662" w:rsidRDefault="00DC589F" w:rsidP="00867DD3">
      <w:pPr>
        <w:rPr>
          <w:sz w:val="28"/>
          <w:szCs w:val="28"/>
        </w:rPr>
      </w:pPr>
      <w:r w:rsidRPr="00A25C59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                                                                                 Ю.С. Зеленцов</w:t>
      </w:r>
    </w:p>
    <w:p w:rsidR="00DC589F" w:rsidRPr="004852B5" w:rsidRDefault="00DC589F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2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DC589F" w:rsidRDefault="00DC589F" w:rsidP="0062537A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46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</w:p>
    <w:p w:rsidR="00DC589F" w:rsidRPr="00D07CD1" w:rsidRDefault="00DC589F" w:rsidP="00D07CD1">
      <w:pPr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по </w:t>
      </w:r>
      <w:r>
        <w:rPr>
          <w:b/>
          <w:bCs/>
          <w:sz w:val="28"/>
          <w:szCs w:val="28"/>
        </w:rPr>
        <w:t>проекту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  <w:r w:rsidRPr="00C23594">
        <w:rPr>
          <w:b/>
          <w:bCs/>
          <w:sz w:val="28"/>
          <w:szCs w:val="28"/>
        </w:rPr>
        <w:t>»</w:t>
      </w:r>
    </w:p>
    <w:p w:rsidR="00DC589F" w:rsidRDefault="00DC589F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Ind w:w="-106" w:type="dxa"/>
        <w:tblLook w:val="00A0"/>
      </w:tblPr>
      <w:tblGrid>
        <w:gridCol w:w="2507"/>
        <w:gridCol w:w="303"/>
        <w:gridCol w:w="5098"/>
        <w:gridCol w:w="424"/>
        <w:gridCol w:w="2089"/>
      </w:tblGrid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DD2524" w:rsidRDefault="00DC589F" w:rsidP="00A31619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хозяйства и дорожного хозяйства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Забродин</w:t>
            </w:r>
          </w:p>
          <w:p w:rsidR="00DC589F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Олегович</w:t>
            </w:r>
          </w:p>
        </w:tc>
      </w:tr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589F" w:rsidRPr="001A2081">
        <w:tc>
          <w:tcPr>
            <w:tcW w:w="1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C589F" w:rsidRPr="001A2081" w:rsidRDefault="00DC589F" w:rsidP="00A31619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DC589F" w:rsidRPr="001A2081" w:rsidRDefault="00DC589F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DC589F" w:rsidRDefault="00DC589F" w:rsidP="006253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DC589F" w:rsidRDefault="00DC589F" w:rsidP="006253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Артур</w:t>
            </w:r>
          </w:p>
          <w:p w:rsidR="00DC589F" w:rsidRPr="001A2081" w:rsidRDefault="00DC589F" w:rsidP="006253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Алексеевич</w:t>
            </w:r>
          </w:p>
        </w:tc>
      </w:tr>
    </w:tbl>
    <w:p w:rsidR="00DC589F" w:rsidRDefault="00DC589F" w:rsidP="00AD4C06">
      <w:pPr>
        <w:widowControl w:val="0"/>
        <w:jc w:val="center"/>
        <w:rPr>
          <w:b/>
          <w:bCs/>
          <w:sz w:val="28"/>
          <w:szCs w:val="28"/>
        </w:rPr>
      </w:pPr>
    </w:p>
    <w:p w:rsidR="00DC589F" w:rsidRDefault="00DC589F" w:rsidP="00AD4C06">
      <w:pPr>
        <w:widowControl w:val="0"/>
        <w:jc w:val="center"/>
        <w:rPr>
          <w:b/>
          <w:bCs/>
          <w:sz w:val="28"/>
          <w:szCs w:val="28"/>
        </w:rPr>
      </w:pPr>
    </w:p>
    <w:p w:rsidR="00DC589F" w:rsidRPr="004852B5" w:rsidRDefault="00DC589F" w:rsidP="001A0540">
      <w:pPr>
        <w:widowControl w:val="0"/>
        <w:rPr>
          <w:b/>
          <w:bCs/>
          <w:sz w:val="28"/>
          <w:szCs w:val="28"/>
        </w:rPr>
      </w:pP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3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DC589F" w:rsidRPr="004852B5" w:rsidRDefault="00DC589F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DC589F" w:rsidRDefault="00DC589F" w:rsidP="00337A5D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46</w:t>
      </w:r>
    </w:p>
    <w:p w:rsidR="00DC589F" w:rsidRPr="004852B5" w:rsidRDefault="00DC589F" w:rsidP="004852B5">
      <w:pPr>
        <w:widowControl w:val="0"/>
        <w:ind w:firstLine="4253"/>
        <w:rPr>
          <w:b/>
          <w:bCs/>
          <w:sz w:val="28"/>
          <w:szCs w:val="28"/>
        </w:rPr>
      </w:pPr>
    </w:p>
    <w:p w:rsidR="00DC589F" w:rsidRPr="004852B5" w:rsidRDefault="00DC589F" w:rsidP="00503B24">
      <w:pPr>
        <w:pStyle w:val="Heading1"/>
      </w:pPr>
      <w:r w:rsidRPr="004852B5">
        <w:t xml:space="preserve">Форма внесения предложений </w:t>
      </w:r>
    </w:p>
    <w:p w:rsidR="00DC589F" w:rsidRPr="004852B5" w:rsidRDefault="00DC589F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по проекту 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  <w:r w:rsidRPr="00C23594">
        <w:rPr>
          <w:b/>
          <w:bCs/>
          <w:sz w:val="28"/>
          <w:szCs w:val="28"/>
        </w:rPr>
        <w:t>»</w:t>
      </w:r>
    </w:p>
    <w:p w:rsidR="00DC589F" w:rsidRPr="004852B5" w:rsidRDefault="00DC589F" w:rsidP="00F657F5">
      <w:pPr>
        <w:rPr>
          <w:sz w:val="28"/>
          <w:szCs w:val="28"/>
        </w:rPr>
      </w:pPr>
    </w:p>
    <w:tbl>
      <w:tblPr>
        <w:tblW w:w="500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DC589F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DC589F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DC589F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</w:tr>
      <w:tr w:rsidR="00DC589F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</w:tr>
      <w:tr w:rsidR="00DC589F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89F" w:rsidRPr="004852B5" w:rsidRDefault="00DC589F" w:rsidP="005F4A73">
            <w:pPr>
              <w:jc w:val="center"/>
            </w:pPr>
          </w:p>
        </w:tc>
      </w:tr>
    </w:tbl>
    <w:p w:rsidR="00DC589F" w:rsidRPr="004852B5" w:rsidRDefault="00DC589F" w:rsidP="00F657F5">
      <w:pPr>
        <w:rPr>
          <w:sz w:val="28"/>
          <w:szCs w:val="28"/>
        </w:rPr>
      </w:pPr>
    </w:p>
    <w:p w:rsidR="00DC589F" w:rsidRPr="004852B5" w:rsidRDefault="00DC589F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DC589F" w:rsidRPr="004852B5" w:rsidRDefault="00DC589F" w:rsidP="00F657F5">
      <w:pPr>
        <w:ind w:firstLine="709"/>
        <w:rPr>
          <w:sz w:val="28"/>
          <w:szCs w:val="28"/>
        </w:rPr>
      </w:pPr>
    </w:p>
    <w:sectPr w:rsidR="00DC589F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89F" w:rsidRDefault="00DC589F" w:rsidP="00B304DF">
      <w:r>
        <w:separator/>
      </w:r>
    </w:p>
  </w:endnote>
  <w:endnote w:type="continuationSeparator" w:id="1">
    <w:p w:rsidR="00DC589F" w:rsidRDefault="00DC589F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89F" w:rsidRDefault="00DC589F" w:rsidP="00B304DF">
      <w:r>
        <w:separator/>
      </w:r>
    </w:p>
  </w:footnote>
  <w:footnote w:type="continuationSeparator" w:id="1">
    <w:p w:rsidR="00DC589F" w:rsidRDefault="00DC589F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0FD8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45FC"/>
    <w:rsid w:val="000D5B9B"/>
    <w:rsid w:val="000D6F4E"/>
    <w:rsid w:val="000F0178"/>
    <w:rsid w:val="000F78A0"/>
    <w:rsid w:val="001003BE"/>
    <w:rsid w:val="00101DB2"/>
    <w:rsid w:val="00103A0A"/>
    <w:rsid w:val="00107BBE"/>
    <w:rsid w:val="001135FC"/>
    <w:rsid w:val="00121DED"/>
    <w:rsid w:val="001241E8"/>
    <w:rsid w:val="00124E42"/>
    <w:rsid w:val="00127131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044D"/>
    <w:rsid w:val="001950E8"/>
    <w:rsid w:val="00197BAE"/>
    <w:rsid w:val="001A0540"/>
    <w:rsid w:val="001A2081"/>
    <w:rsid w:val="001B304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32B92"/>
    <w:rsid w:val="00233FEA"/>
    <w:rsid w:val="00243F4E"/>
    <w:rsid w:val="00244497"/>
    <w:rsid w:val="00245611"/>
    <w:rsid w:val="00247779"/>
    <w:rsid w:val="002576BC"/>
    <w:rsid w:val="00261A7D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B17D6"/>
    <w:rsid w:val="002C493F"/>
    <w:rsid w:val="002C7B01"/>
    <w:rsid w:val="002D2C63"/>
    <w:rsid w:val="002E5424"/>
    <w:rsid w:val="002F253C"/>
    <w:rsid w:val="002F33BB"/>
    <w:rsid w:val="0030706F"/>
    <w:rsid w:val="00310F43"/>
    <w:rsid w:val="00330752"/>
    <w:rsid w:val="00337A5D"/>
    <w:rsid w:val="00341EDF"/>
    <w:rsid w:val="00361E1B"/>
    <w:rsid w:val="0036355B"/>
    <w:rsid w:val="003837F2"/>
    <w:rsid w:val="00384621"/>
    <w:rsid w:val="003A543C"/>
    <w:rsid w:val="003A5BB6"/>
    <w:rsid w:val="003A5C42"/>
    <w:rsid w:val="003C4422"/>
    <w:rsid w:val="003C7681"/>
    <w:rsid w:val="003D36F8"/>
    <w:rsid w:val="003E24C0"/>
    <w:rsid w:val="00400489"/>
    <w:rsid w:val="0041692E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85966"/>
    <w:rsid w:val="004A2E25"/>
    <w:rsid w:val="004B73C8"/>
    <w:rsid w:val="004C206E"/>
    <w:rsid w:val="004D1792"/>
    <w:rsid w:val="004D49C6"/>
    <w:rsid w:val="004D59B4"/>
    <w:rsid w:val="004E0D6A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5579"/>
    <w:rsid w:val="005E6239"/>
    <w:rsid w:val="005F35F1"/>
    <w:rsid w:val="005F4A73"/>
    <w:rsid w:val="005F58DC"/>
    <w:rsid w:val="00600664"/>
    <w:rsid w:val="00616C64"/>
    <w:rsid w:val="0062537A"/>
    <w:rsid w:val="00631C86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14022"/>
    <w:rsid w:val="00715791"/>
    <w:rsid w:val="00723B4A"/>
    <w:rsid w:val="00732FDF"/>
    <w:rsid w:val="007444EF"/>
    <w:rsid w:val="00794AA1"/>
    <w:rsid w:val="007A6CFA"/>
    <w:rsid w:val="007C4555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67DD3"/>
    <w:rsid w:val="00874C52"/>
    <w:rsid w:val="008765C4"/>
    <w:rsid w:val="00885DA5"/>
    <w:rsid w:val="008A0315"/>
    <w:rsid w:val="008A10A4"/>
    <w:rsid w:val="008A52BB"/>
    <w:rsid w:val="008A5336"/>
    <w:rsid w:val="008A5835"/>
    <w:rsid w:val="008B3499"/>
    <w:rsid w:val="008B479D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7385"/>
    <w:rsid w:val="00937589"/>
    <w:rsid w:val="0095457A"/>
    <w:rsid w:val="00961FE1"/>
    <w:rsid w:val="009630B1"/>
    <w:rsid w:val="009659E7"/>
    <w:rsid w:val="0096737D"/>
    <w:rsid w:val="009679E8"/>
    <w:rsid w:val="00976BB8"/>
    <w:rsid w:val="0097729C"/>
    <w:rsid w:val="00980DE5"/>
    <w:rsid w:val="009822EF"/>
    <w:rsid w:val="009829E2"/>
    <w:rsid w:val="00991662"/>
    <w:rsid w:val="009972C9"/>
    <w:rsid w:val="009C58AC"/>
    <w:rsid w:val="009D04F3"/>
    <w:rsid w:val="009D405F"/>
    <w:rsid w:val="009E703B"/>
    <w:rsid w:val="009F14E8"/>
    <w:rsid w:val="00A0504D"/>
    <w:rsid w:val="00A05124"/>
    <w:rsid w:val="00A05571"/>
    <w:rsid w:val="00A11BB1"/>
    <w:rsid w:val="00A14002"/>
    <w:rsid w:val="00A15666"/>
    <w:rsid w:val="00A222F4"/>
    <w:rsid w:val="00A25C59"/>
    <w:rsid w:val="00A31619"/>
    <w:rsid w:val="00A32AE5"/>
    <w:rsid w:val="00A35222"/>
    <w:rsid w:val="00A4351C"/>
    <w:rsid w:val="00A4358C"/>
    <w:rsid w:val="00A43F56"/>
    <w:rsid w:val="00A55648"/>
    <w:rsid w:val="00A56332"/>
    <w:rsid w:val="00A6016C"/>
    <w:rsid w:val="00A60E1D"/>
    <w:rsid w:val="00A61822"/>
    <w:rsid w:val="00A80949"/>
    <w:rsid w:val="00A87D5A"/>
    <w:rsid w:val="00A95EDF"/>
    <w:rsid w:val="00AA47C3"/>
    <w:rsid w:val="00AB0741"/>
    <w:rsid w:val="00AB198D"/>
    <w:rsid w:val="00AC5191"/>
    <w:rsid w:val="00AC78CE"/>
    <w:rsid w:val="00AD12CE"/>
    <w:rsid w:val="00AD4C06"/>
    <w:rsid w:val="00B06B03"/>
    <w:rsid w:val="00B26147"/>
    <w:rsid w:val="00B304DF"/>
    <w:rsid w:val="00B32976"/>
    <w:rsid w:val="00B436AC"/>
    <w:rsid w:val="00B46E25"/>
    <w:rsid w:val="00B65CC0"/>
    <w:rsid w:val="00B75104"/>
    <w:rsid w:val="00B802BE"/>
    <w:rsid w:val="00B80B14"/>
    <w:rsid w:val="00B82620"/>
    <w:rsid w:val="00B877F8"/>
    <w:rsid w:val="00B93FE5"/>
    <w:rsid w:val="00B95369"/>
    <w:rsid w:val="00BB27B7"/>
    <w:rsid w:val="00BB6C29"/>
    <w:rsid w:val="00BC608B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681C"/>
    <w:rsid w:val="00C5197A"/>
    <w:rsid w:val="00C60E00"/>
    <w:rsid w:val="00C62CB2"/>
    <w:rsid w:val="00C71C41"/>
    <w:rsid w:val="00C77C53"/>
    <w:rsid w:val="00CA3225"/>
    <w:rsid w:val="00CB5F22"/>
    <w:rsid w:val="00CC0494"/>
    <w:rsid w:val="00CC4701"/>
    <w:rsid w:val="00D027B0"/>
    <w:rsid w:val="00D065D4"/>
    <w:rsid w:val="00D07CD1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4559"/>
    <w:rsid w:val="00DC589F"/>
    <w:rsid w:val="00DC5BD8"/>
    <w:rsid w:val="00DD2524"/>
    <w:rsid w:val="00DE699A"/>
    <w:rsid w:val="00DF7F57"/>
    <w:rsid w:val="00E060C1"/>
    <w:rsid w:val="00E07AB4"/>
    <w:rsid w:val="00E1353C"/>
    <w:rsid w:val="00E21B9A"/>
    <w:rsid w:val="00E22DB9"/>
    <w:rsid w:val="00E23BC5"/>
    <w:rsid w:val="00E41F74"/>
    <w:rsid w:val="00E438E2"/>
    <w:rsid w:val="00E55F4A"/>
    <w:rsid w:val="00E56FFB"/>
    <w:rsid w:val="00E6202B"/>
    <w:rsid w:val="00E6589A"/>
    <w:rsid w:val="00E73034"/>
    <w:rsid w:val="00E767F2"/>
    <w:rsid w:val="00E9703C"/>
    <w:rsid w:val="00EA325C"/>
    <w:rsid w:val="00EA4684"/>
    <w:rsid w:val="00EB0238"/>
    <w:rsid w:val="00EB1C88"/>
    <w:rsid w:val="00ED2B9C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6422"/>
    <w:rsid w:val="00FA76C8"/>
    <w:rsid w:val="00FC6211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locked="1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locked="1" w:semiHidden="0" w:uiPriority="0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53D1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3D16"/>
    <w:pPr>
      <w:keepNext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519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E24C0"/>
    <w:pPr>
      <w:keepNext/>
      <w:keepLines/>
      <w:spacing w:before="200"/>
      <w:jc w:val="both"/>
      <w:outlineLvl w:val="2"/>
    </w:pPr>
    <w:rPr>
      <w:rFonts w:ascii="Cambria" w:hAnsi="Cambria" w:cs="Cambria"/>
      <w:b/>
      <w:bCs/>
      <w:color w:val="4F81BD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D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519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E24C0"/>
    <w:rPr>
      <w:rFonts w:ascii="Cambria" w:hAnsi="Cambria" w:cs="Cambria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A556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0D5"/>
    <w:rPr>
      <w:sz w:val="0"/>
      <w:szCs w:val="0"/>
    </w:rPr>
  </w:style>
  <w:style w:type="paragraph" w:customStyle="1" w:styleId="a">
    <w:name w:val="Знак"/>
    <w:basedOn w:val="Normal"/>
    <w:uiPriority w:val="99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BE7DDB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BE7DDB"/>
    <w:pPr>
      <w:spacing w:after="120"/>
      <w:ind w:left="283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E7DDB"/>
    <w:rPr>
      <w:sz w:val="24"/>
      <w:szCs w:val="24"/>
      <w:lang w:val="en-US"/>
    </w:rPr>
  </w:style>
  <w:style w:type="paragraph" w:styleId="NoSpacing">
    <w:name w:val="No Spacing"/>
    <w:uiPriority w:val="99"/>
    <w:qFormat/>
    <w:rsid w:val="00BE7DDB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rsid w:val="00BB27B7"/>
    <w:pPr>
      <w:spacing w:before="96" w:after="192"/>
    </w:pPr>
  </w:style>
  <w:style w:type="character" w:styleId="Hyperlink">
    <w:name w:val="Hyperlink"/>
    <w:basedOn w:val="DefaultParagraphFont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Normal"/>
    <w:uiPriority w:val="99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C71C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Гипертекстовая ссылка"/>
    <w:basedOn w:val="DefaultParagraphFont"/>
    <w:uiPriority w:val="99"/>
    <w:rsid w:val="005B6EC7"/>
    <w:rPr>
      <w:color w:val="auto"/>
    </w:rPr>
  </w:style>
  <w:style w:type="paragraph" w:customStyle="1" w:styleId="a1">
    <w:name w:val="Нормальный (таблица)"/>
    <w:basedOn w:val="Normal"/>
    <w:next w:val="Normal"/>
    <w:uiPriority w:val="99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F11E27"/>
    <w:pPr>
      <w:ind w:firstLine="709"/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F11E27"/>
    <w:rPr>
      <w:b/>
      <w:bCs/>
      <w:sz w:val="36"/>
      <w:szCs w:val="36"/>
    </w:rPr>
  </w:style>
  <w:style w:type="paragraph" w:customStyle="1" w:styleId="text">
    <w:name w:val="text"/>
    <w:basedOn w:val="Normal"/>
    <w:uiPriority w:val="99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Normal"/>
    <w:uiPriority w:val="99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Normal"/>
    <w:uiPriority w:val="99"/>
    <w:rsid w:val="00F56B20"/>
    <w:pPr>
      <w:spacing w:before="100" w:beforeAutospacing="1" w:after="119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304D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304DF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E24C0"/>
    <w:pPr>
      <w:ind w:left="720"/>
      <w:jc w:val="both"/>
    </w:pPr>
    <w:rPr>
      <w:sz w:val="28"/>
      <w:szCs w:val="28"/>
      <w:lang w:eastAsia="en-US"/>
    </w:rPr>
  </w:style>
  <w:style w:type="character" w:styleId="Strong">
    <w:name w:val="Strong"/>
    <w:basedOn w:val="DefaultParagraphFont"/>
    <w:uiPriority w:val="99"/>
    <w:qFormat/>
    <w:rsid w:val="003E24C0"/>
    <w:rPr>
      <w:b/>
      <w:bCs/>
    </w:rPr>
  </w:style>
  <w:style w:type="character" w:styleId="PageNumber">
    <w:name w:val="page number"/>
    <w:basedOn w:val="DefaultParagraphFont"/>
    <w:uiPriority w:val="99"/>
    <w:rsid w:val="003E24C0"/>
  </w:style>
  <w:style w:type="paragraph" w:customStyle="1" w:styleId="a2">
    <w:name w:val="Знак Знак Знак Знак Знак Знак Знак"/>
    <w:basedOn w:val="Normal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Normal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Normal"/>
    <w:uiPriority w:val="99"/>
    <w:rsid w:val="003E24C0"/>
    <w:pPr>
      <w:spacing w:before="100" w:beforeAutospacing="1" w:after="100" w:afterAutospacing="1"/>
    </w:pPr>
  </w:style>
  <w:style w:type="paragraph" w:customStyle="1" w:styleId="a3">
    <w:name w:val="Знак Знак"/>
    <w:basedOn w:val="Normal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рижатый влево"/>
    <w:basedOn w:val="Normal"/>
    <w:next w:val="Normal"/>
    <w:uiPriority w:val="99"/>
    <w:rsid w:val="003E2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BlockText">
    <w:name w:val="Block Text"/>
    <w:basedOn w:val="Normal"/>
    <w:uiPriority w:val="99"/>
    <w:rsid w:val="003E24C0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Normal">
    <w:name w:val="ConsNormal"/>
    <w:uiPriority w:val="99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5">
    <w:name w:val="Основное меню (преемственное)"/>
    <w:basedOn w:val="Normal"/>
    <w:next w:val="Normal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6">
    <w:name w:val="Знак Знак Знак"/>
    <w:basedOn w:val="Normal"/>
    <w:uiPriority w:val="99"/>
    <w:rsid w:val="003E24C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7">
    <w:name w:val="Не вступил в силу"/>
    <w:uiPriority w:val="99"/>
    <w:rsid w:val="003E24C0"/>
    <w:rPr>
      <w:b/>
      <w:bCs/>
      <w:color w:val="008080"/>
    </w:rPr>
  </w:style>
  <w:style w:type="paragraph" w:customStyle="1" w:styleId="a8">
    <w:name w:val="Таблицы (моноширинный)"/>
    <w:basedOn w:val="Normal"/>
    <w:next w:val="Normal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3E24C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BodyText">
    <w:name w:val="Body Text"/>
    <w:basedOn w:val="Normal"/>
    <w:link w:val="BodyTextChar"/>
    <w:uiPriority w:val="99"/>
    <w:rsid w:val="00AC51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AC5191"/>
    <w:rPr>
      <w:sz w:val="24"/>
      <w:szCs w:val="24"/>
    </w:rPr>
  </w:style>
  <w:style w:type="paragraph" w:customStyle="1" w:styleId="a9">
    <w:name w:val="ЭЭГ"/>
    <w:basedOn w:val="Normal"/>
    <w:uiPriority w:val="99"/>
    <w:rsid w:val="00AC5191"/>
    <w:pPr>
      <w:spacing w:line="360" w:lineRule="auto"/>
      <w:ind w:firstLine="720"/>
      <w:jc w:val="both"/>
    </w:pPr>
  </w:style>
  <w:style w:type="paragraph" w:customStyle="1" w:styleId="10">
    <w:name w:val="Знак Знак Знак1"/>
    <w:basedOn w:val="Normal"/>
    <w:uiPriority w:val="99"/>
    <w:rsid w:val="008C63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51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1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1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51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elh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892651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5</Pages>
  <Words>1260</Words>
  <Characters>7183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Бухгалтер</cp:lastModifiedBy>
  <cp:revision>5</cp:revision>
  <cp:lastPrinted>2019-06-18T07:49:00Z</cp:lastPrinted>
  <dcterms:created xsi:type="dcterms:W3CDTF">2020-02-05T13:56:00Z</dcterms:created>
  <dcterms:modified xsi:type="dcterms:W3CDTF">2020-02-14T12:40:00Z</dcterms:modified>
</cp:coreProperties>
</file>