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AB6" w:rsidRPr="00A87044" w:rsidRDefault="00DF1AB6" w:rsidP="00DF1AB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DF1AB6" w:rsidRPr="00A87044" w:rsidRDefault="00DF1AB6" w:rsidP="00DF1AB6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DF1AB6" w:rsidRDefault="00DF1AB6" w:rsidP="00DF1AB6">
      <w:pPr>
        <w:jc w:val="center"/>
        <w:rPr>
          <w:b/>
          <w:sz w:val="28"/>
          <w:szCs w:val="28"/>
        </w:rPr>
      </w:pPr>
    </w:p>
    <w:p w:rsidR="00DF1AB6" w:rsidRPr="00A87044" w:rsidRDefault="00DF1AB6" w:rsidP="00DF1AB6">
      <w:pPr>
        <w:jc w:val="center"/>
        <w:rPr>
          <w:b/>
          <w:sz w:val="28"/>
          <w:szCs w:val="28"/>
        </w:rPr>
      </w:pPr>
    </w:p>
    <w:p w:rsidR="00DF1AB6" w:rsidRPr="00A87044" w:rsidRDefault="00DF1AB6" w:rsidP="00DF1AB6">
      <w:pPr>
        <w:jc w:val="center"/>
        <w:rPr>
          <w:b/>
          <w:sz w:val="34"/>
          <w:szCs w:val="28"/>
        </w:rPr>
      </w:pPr>
      <w:proofErr w:type="gramStart"/>
      <w:r w:rsidRPr="00A87044">
        <w:rPr>
          <w:b/>
          <w:sz w:val="34"/>
          <w:szCs w:val="28"/>
        </w:rPr>
        <w:t>Р</w:t>
      </w:r>
      <w:proofErr w:type="gram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DF1AB6" w:rsidRPr="00421791" w:rsidRDefault="00DF1AB6" w:rsidP="00DF1AB6">
      <w:pPr>
        <w:jc w:val="center"/>
        <w:rPr>
          <w:b/>
          <w:sz w:val="28"/>
          <w:szCs w:val="28"/>
        </w:rPr>
      </w:pPr>
    </w:p>
    <w:p w:rsidR="00DF1AB6" w:rsidRDefault="00D27D63" w:rsidP="00DF1AB6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E80E17">
        <w:rPr>
          <w:sz w:val="28"/>
          <w:szCs w:val="28"/>
        </w:rPr>
        <w:t>.</w:t>
      </w:r>
      <w:r w:rsidR="003A3CA3">
        <w:rPr>
          <w:sz w:val="28"/>
          <w:szCs w:val="28"/>
        </w:rPr>
        <w:t>0</w:t>
      </w:r>
      <w:r w:rsidR="00925437">
        <w:rPr>
          <w:sz w:val="28"/>
          <w:szCs w:val="28"/>
        </w:rPr>
        <w:t>3</w:t>
      </w:r>
      <w:r>
        <w:rPr>
          <w:sz w:val="28"/>
          <w:szCs w:val="28"/>
        </w:rPr>
        <w:t>.2020</w:t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E80E17">
        <w:rPr>
          <w:sz w:val="28"/>
          <w:szCs w:val="28"/>
        </w:rPr>
        <w:t xml:space="preserve">          </w:t>
      </w:r>
      <w:r w:rsidR="0092543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DF1AB6" w:rsidRPr="00E80E17">
        <w:rPr>
          <w:sz w:val="28"/>
          <w:szCs w:val="28"/>
        </w:rPr>
        <w:t>№</w:t>
      </w:r>
      <w:r w:rsidR="00DF1AB6" w:rsidRPr="00421791">
        <w:rPr>
          <w:sz w:val="28"/>
          <w:szCs w:val="28"/>
        </w:rPr>
        <w:t xml:space="preserve"> </w:t>
      </w:r>
      <w:r>
        <w:rPr>
          <w:sz w:val="28"/>
          <w:szCs w:val="28"/>
        </w:rPr>
        <w:t>130</w:t>
      </w:r>
    </w:p>
    <w:p w:rsidR="00DF1AB6" w:rsidRPr="00421791" w:rsidRDefault="00DF1AB6" w:rsidP="00DF1AB6">
      <w:pPr>
        <w:rPr>
          <w:sz w:val="28"/>
          <w:szCs w:val="28"/>
          <w:u w:val="single"/>
        </w:rPr>
      </w:pPr>
    </w:p>
    <w:p w:rsidR="00DF1AB6" w:rsidRDefault="00DF1AB6" w:rsidP="00DF1AB6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DF1AB6" w:rsidRPr="00B66123" w:rsidRDefault="00DF1AB6" w:rsidP="00DF1AB6">
      <w:pPr>
        <w:rPr>
          <w:sz w:val="28"/>
          <w:szCs w:val="28"/>
        </w:rPr>
      </w:pPr>
    </w:p>
    <w:p w:rsidR="00DF1AB6" w:rsidRDefault="00DF1AB6" w:rsidP="009011D3">
      <w:pPr>
        <w:shd w:val="clear" w:color="auto" w:fill="FFFFFF"/>
        <w:autoSpaceDE w:val="0"/>
        <w:autoSpaceDN w:val="0"/>
        <w:adjustRightInd w:val="0"/>
        <w:ind w:right="-55"/>
        <w:jc w:val="center"/>
        <w:rPr>
          <w:b/>
          <w:sz w:val="28"/>
          <w:szCs w:val="28"/>
        </w:rPr>
      </w:pPr>
      <w:r w:rsidRPr="009B4709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утверждении отчета об исполнении</w:t>
      </w:r>
      <w:r w:rsidRPr="009B4709">
        <w:rPr>
          <w:b/>
          <w:sz w:val="28"/>
          <w:szCs w:val="28"/>
        </w:rPr>
        <w:t xml:space="preserve"> бюджета </w:t>
      </w:r>
      <w:r>
        <w:rPr>
          <w:b/>
          <w:sz w:val="28"/>
          <w:szCs w:val="28"/>
        </w:rPr>
        <w:t xml:space="preserve">Большеелховского сельского поселения </w:t>
      </w:r>
      <w:r w:rsidRPr="009B4709">
        <w:rPr>
          <w:b/>
          <w:sz w:val="28"/>
          <w:szCs w:val="28"/>
        </w:rPr>
        <w:t>за</w:t>
      </w:r>
      <w:r w:rsidR="00214404">
        <w:rPr>
          <w:b/>
          <w:sz w:val="28"/>
          <w:szCs w:val="28"/>
        </w:rPr>
        <w:t xml:space="preserve"> </w:t>
      </w:r>
      <w:r w:rsidR="00925437">
        <w:rPr>
          <w:b/>
          <w:sz w:val="28"/>
          <w:szCs w:val="28"/>
        </w:rPr>
        <w:t>4</w:t>
      </w:r>
      <w:r w:rsidR="00214404">
        <w:rPr>
          <w:b/>
          <w:sz w:val="28"/>
          <w:szCs w:val="28"/>
        </w:rPr>
        <w:t xml:space="preserve"> квартал</w:t>
      </w:r>
      <w:r>
        <w:rPr>
          <w:b/>
          <w:sz w:val="28"/>
          <w:szCs w:val="28"/>
        </w:rPr>
        <w:t xml:space="preserve"> 201</w:t>
      </w:r>
      <w:r w:rsidR="000A3021">
        <w:rPr>
          <w:b/>
          <w:sz w:val="28"/>
          <w:szCs w:val="28"/>
        </w:rPr>
        <w:t>9</w:t>
      </w:r>
      <w:r w:rsidRPr="009B470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DF1AB6" w:rsidRPr="00B66123" w:rsidRDefault="00DF1AB6" w:rsidP="00DF1AB6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DF1AB6" w:rsidRDefault="000A3021" w:rsidP="00DF1AB6">
      <w:pPr>
        <w:ind w:firstLine="708"/>
        <w:jc w:val="both"/>
        <w:rPr>
          <w:sz w:val="28"/>
          <w:szCs w:val="28"/>
        </w:rPr>
      </w:pPr>
      <w:r w:rsidRPr="00857C84">
        <w:rPr>
          <w:sz w:val="28"/>
          <w:szCs w:val="28"/>
        </w:rPr>
        <w:t>В соответствии со статьей 264.1 Бюджетного кодекса Российской Федер</w:t>
      </w:r>
      <w:r w:rsidRPr="00857C84">
        <w:rPr>
          <w:sz w:val="28"/>
          <w:szCs w:val="28"/>
        </w:rPr>
        <w:t>а</w:t>
      </w:r>
      <w:r w:rsidRPr="00857C84">
        <w:rPr>
          <w:sz w:val="28"/>
          <w:szCs w:val="28"/>
        </w:rPr>
        <w:t xml:space="preserve">ции, руководствуясь Уставом </w:t>
      </w:r>
      <w:r>
        <w:rPr>
          <w:sz w:val="28"/>
          <w:szCs w:val="28"/>
        </w:rPr>
        <w:t>Большеелховского</w:t>
      </w:r>
      <w:r w:rsidRPr="00857C84">
        <w:rPr>
          <w:sz w:val="28"/>
          <w:szCs w:val="28"/>
        </w:rPr>
        <w:t xml:space="preserve"> сельского поселения Лямбирского м</w:t>
      </w:r>
      <w:r w:rsidRPr="00857C84">
        <w:rPr>
          <w:sz w:val="28"/>
          <w:szCs w:val="28"/>
        </w:rPr>
        <w:t>у</w:t>
      </w:r>
      <w:r w:rsidRPr="00857C84">
        <w:rPr>
          <w:sz w:val="28"/>
          <w:szCs w:val="28"/>
        </w:rPr>
        <w:t>ниципального района, Совет депутатов</w:t>
      </w:r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DF1AB6">
        <w:rPr>
          <w:sz w:val="28"/>
          <w:szCs w:val="28"/>
        </w:rPr>
        <w:t>р</w:t>
      </w:r>
      <w:proofErr w:type="spellEnd"/>
      <w:proofErr w:type="gramEnd"/>
      <w:r w:rsidR="00DF1AB6" w:rsidRPr="00A87044">
        <w:rPr>
          <w:sz w:val="28"/>
          <w:szCs w:val="28"/>
        </w:rPr>
        <w:t xml:space="preserve"> </w:t>
      </w:r>
      <w:r w:rsidR="00DF1AB6">
        <w:rPr>
          <w:sz w:val="28"/>
          <w:szCs w:val="28"/>
        </w:rPr>
        <w:t>е</w:t>
      </w:r>
      <w:r w:rsidR="00DF1AB6" w:rsidRPr="00A87044">
        <w:rPr>
          <w:sz w:val="28"/>
          <w:szCs w:val="28"/>
        </w:rPr>
        <w:t xml:space="preserve"> </w:t>
      </w:r>
      <w:proofErr w:type="spellStart"/>
      <w:r w:rsidR="00DF1AB6">
        <w:rPr>
          <w:sz w:val="28"/>
          <w:szCs w:val="28"/>
        </w:rPr>
        <w:t>ш</w:t>
      </w:r>
      <w:proofErr w:type="spellEnd"/>
      <w:r w:rsidR="00DF1AB6" w:rsidRPr="00A87044">
        <w:rPr>
          <w:sz w:val="28"/>
          <w:szCs w:val="28"/>
        </w:rPr>
        <w:t xml:space="preserve"> </w:t>
      </w:r>
      <w:r w:rsidR="00DF1AB6">
        <w:rPr>
          <w:sz w:val="28"/>
          <w:szCs w:val="28"/>
        </w:rPr>
        <w:t>и</w:t>
      </w:r>
      <w:r w:rsidR="00DF1AB6" w:rsidRPr="00A87044">
        <w:rPr>
          <w:sz w:val="28"/>
          <w:szCs w:val="28"/>
        </w:rPr>
        <w:t xml:space="preserve"> </w:t>
      </w:r>
      <w:r w:rsidR="00DF1AB6">
        <w:rPr>
          <w:sz w:val="28"/>
          <w:szCs w:val="28"/>
        </w:rPr>
        <w:t>л</w:t>
      </w:r>
      <w:r w:rsidR="00DF1AB6" w:rsidRPr="00A87044">
        <w:rPr>
          <w:sz w:val="28"/>
          <w:szCs w:val="28"/>
        </w:rPr>
        <w:t>:</w:t>
      </w:r>
    </w:p>
    <w:p w:rsidR="00DF1AB6" w:rsidRPr="00B66123" w:rsidRDefault="00DF1AB6" w:rsidP="00DF1AB6">
      <w:pPr>
        <w:jc w:val="both"/>
        <w:rPr>
          <w:sz w:val="28"/>
          <w:szCs w:val="28"/>
        </w:rPr>
      </w:pPr>
    </w:p>
    <w:p w:rsidR="000A3021" w:rsidRPr="00857C84" w:rsidRDefault="000A3021" w:rsidP="000A3021">
      <w:pPr>
        <w:ind w:firstLine="709"/>
        <w:jc w:val="both"/>
        <w:rPr>
          <w:sz w:val="28"/>
          <w:szCs w:val="28"/>
        </w:rPr>
      </w:pPr>
      <w:r w:rsidRPr="00857C84">
        <w:rPr>
          <w:sz w:val="28"/>
          <w:szCs w:val="28"/>
        </w:rPr>
        <w:t>1. Утвердить отчет об исполнении бюджета</w:t>
      </w:r>
      <w:r>
        <w:rPr>
          <w:sz w:val="28"/>
          <w:szCs w:val="28"/>
        </w:rPr>
        <w:t xml:space="preserve"> Большеелховского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селения </w:t>
      </w:r>
      <w:r w:rsidRPr="00857C84">
        <w:rPr>
          <w:sz w:val="28"/>
          <w:szCs w:val="28"/>
        </w:rPr>
        <w:t xml:space="preserve"> Лямбирского муниципального района</w:t>
      </w:r>
      <w:r>
        <w:rPr>
          <w:sz w:val="28"/>
          <w:szCs w:val="28"/>
        </w:rPr>
        <w:t xml:space="preserve"> за 2019 год</w:t>
      </w:r>
      <w:r w:rsidRPr="00857C84">
        <w:rPr>
          <w:sz w:val="28"/>
          <w:szCs w:val="28"/>
        </w:rPr>
        <w:t>:</w:t>
      </w:r>
    </w:p>
    <w:p w:rsidR="000A3021" w:rsidRPr="00857C84" w:rsidRDefault="000A3021" w:rsidP="000A3021">
      <w:pPr>
        <w:ind w:firstLine="709"/>
        <w:jc w:val="both"/>
        <w:rPr>
          <w:sz w:val="28"/>
          <w:szCs w:val="28"/>
        </w:rPr>
      </w:pPr>
      <w:r w:rsidRPr="00857C84">
        <w:rPr>
          <w:sz w:val="28"/>
          <w:szCs w:val="28"/>
        </w:rPr>
        <w:t xml:space="preserve">по доходам в сумме </w:t>
      </w:r>
      <w:r>
        <w:rPr>
          <w:sz w:val="28"/>
          <w:szCs w:val="28"/>
        </w:rPr>
        <w:t xml:space="preserve">10 082,0 </w:t>
      </w:r>
      <w:r w:rsidRPr="00857C84">
        <w:rPr>
          <w:sz w:val="28"/>
          <w:szCs w:val="28"/>
        </w:rPr>
        <w:t xml:space="preserve">тыс. рублей, </w:t>
      </w:r>
    </w:p>
    <w:p w:rsidR="000A3021" w:rsidRPr="00857C84" w:rsidRDefault="000A3021" w:rsidP="000A3021">
      <w:pPr>
        <w:ind w:firstLine="709"/>
        <w:jc w:val="both"/>
        <w:rPr>
          <w:sz w:val="28"/>
          <w:szCs w:val="28"/>
        </w:rPr>
      </w:pPr>
      <w:r w:rsidRPr="00857C84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7 282,3</w:t>
      </w:r>
      <w:r w:rsidRPr="00857C84">
        <w:rPr>
          <w:sz w:val="28"/>
          <w:szCs w:val="28"/>
        </w:rPr>
        <w:t xml:space="preserve"> тыс. рублей, </w:t>
      </w:r>
    </w:p>
    <w:p w:rsidR="000A3021" w:rsidRPr="00857C84" w:rsidRDefault="000A3021" w:rsidP="000A30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57C84">
        <w:rPr>
          <w:sz w:val="28"/>
          <w:szCs w:val="28"/>
        </w:rPr>
        <w:t xml:space="preserve"> превышени</w:t>
      </w:r>
      <w:r>
        <w:rPr>
          <w:sz w:val="28"/>
          <w:szCs w:val="28"/>
        </w:rPr>
        <w:t>ем</w:t>
      </w:r>
      <w:r w:rsidRPr="00857C84">
        <w:rPr>
          <w:sz w:val="28"/>
          <w:szCs w:val="28"/>
        </w:rPr>
        <w:t xml:space="preserve"> </w:t>
      </w:r>
      <w:r>
        <w:rPr>
          <w:sz w:val="28"/>
          <w:szCs w:val="28"/>
        </w:rPr>
        <w:t>доходов</w:t>
      </w:r>
      <w:r w:rsidRPr="00857C84">
        <w:rPr>
          <w:sz w:val="28"/>
          <w:szCs w:val="28"/>
        </w:rPr>
        <w:t xml:space="preserve"> над </w:t>
      </w:r>
      <w:r>
        <w:rPr>
          <w:sz w:val="28"/>
          <w:szCs w:val="28"/>
        </w:rPr>
        <w:t xml:space="preserve">расходами </w:t>
      </w:r>
      <w:r w:rsidRPr="00857C84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>2 799,7</w:t>
      </w:r>
      <w:r w:rsidRPr="00857C84">
        <w:rPr>
          <w:sz w:val="28"/>
          <w:szCs w:val="28"/>
        </w:rPr>
        <w:t xml:space="preserve"> тыс. ру</w:t>
      </w:r>
      <w:r w:rsidRPr="00857C84">
        <w:rPr>
          <w:sz w:val="28"/>
          <w:szCs w:val="28"/>
        </w:rPr>
        <w:t>б</w:t>
      </w:r>
      <w:r w:rsidRPr="00857C84">
        <w:rPr>
          <w:sz w:val="28"/>
          <w:szCs w:val="28"/>
        </w:rPr>
        <w:t>лей.</w:t>
      </w:r>
    </w:p>
    <w:p w:rsidR="000A3021" w:rsidRPr="00857C84" w:rsidRDefault="000A3021" w:rsidP="000A3021">
      <w:pPr>
        <w:ind w:firstLine="709"/>
        <w:jc w:val="both"/>
        <w:rPr>
          <w:sz w:val="28"/>
          <w:szCs w:val="28"/>
        </w:rPr>
      </w:pPr>
      <w:r w:rsidRPr="00857C84">
        <w:rPr>
          <w:sz w:val="28"/>
          <w:szCs w:val="28"/>
        </w:rPr>
        <w:t xml:space="preserve">2. Утвердить показатели: </w:t>
      </w:r>
    </w:p>
    <w:p w:rsidR="000A3021" w:rsidRPr="00857C84" w:rsidRDefault="000A3021" w:rsidP="000A30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57C84">
        <w:rPr>
          <w:sz w:val="28"/>
          <w:szCs w:val="28"/>
        </w:rPr>
        <w:t xml:space="preserve">доходов бюджета </w:t>
      </w:r>
      <w:r>
        <w:rPr>
          <w:sz w:val="28"/>
          <w:szCs w:val="28"/>
        </w:rPr>
        <w:t xml:space="preserve">Большеелховского сельского поселения </w:t>
      </w:r>
      <w:r w:rsidRPr="00857C84">
        <w:rPr>
          <w:sz w:val="28"/>
          <w:szCs w:val="28"/>
        </w:rPr>
        <w:t>Лямбирского муниципального района за 2019  год по кодам  классификации доходов бюджетов, с</w:t>
      </w:r>
      <w:r w:rsidRPr="00857C84">
        <w:rPr>
          <w:sz w:val="28"/>
          <w:szCs w:val="28"/>
        </w:rPr>
        <w:t>о</w:t>
      </w:r>
      <w:r w:rsidRPr="00857C84">
        <w:rPr>
          <w:sz w:val="28"/>
          <w:szCs w:val="28"/>
        </w:rPr>
        <w:t xml:space="preserve">гласно </w:t>
      </w:r>
      <w:hyperlink w:anchor="sub_1000" w:history="1">
        <w:r w:rsidRPr="00857C84">
          <w:rPr>
            <w:sz w:val="28"/>
            <w:szCs w:val="28"/>
          </w:rPr>
          <w:t>приложению 1</w:t>
        </w:r>
      </w:hyperlink>
      <w:r w:rsidRPr="00857C84">
        <w:rPr>
          <w:sz w:val="28"/>
          <w:szCs w:val="28"/>
        </w:rPr>
        <w:t>;</w:t>
      </w:r>
      <w:proofErr w:type="gramEnd"/>
    </w:p>
    <w:p w:rsidR="000A3021" w:rsidRPr="00857C84" w:rsidRDefault="000A3021" w:rsidP="000A30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7C84">
        <w:rPr>
          <w:sz w:val="28"/>
          <w:szCs w:val="28"/>
        </w:rPr>
        <w:t xml:space="preserve">расходов бюджета </w:t>
      </w:r>
      <w:r>
        <w:rPr>
          <w:sz w:val="28"/>
          <w:szCs w:val="28"/>
        </w:rPr>
        <w:t xml:space="preserve">Большеелховского </w:t>
      </w:r>
      <w:r w:rsidRPr="00857C84">
        <w:rPr>
          <w:sz w:val="28"/>
          <w:szCs w:val="28"/>
        </w:rPr>
        <w:t xml:space="preserve">сельского поселения Лямбирского муниципального района за 2019 год по разделам и подразделам классификации расходов бюджетов, согласно </w:t>
      </w:r>
      <w:hyperlink w:anchor="sub_3000" w:history="1">
        <w:r w:rsidRPr="00857C84">
          <w:rPr>
            <w:sz w:val="28"/>
            <w:szCs w:val="28"/>
          </w:rPr>
          <w:t>прилож</w:t>
        </w:r>
        <w:r w:rsidRPr="00857C84">
          <w:rPr>
            <w:sz w:val="28"/>
            <w:szCs w:val="28"/>
          </w:rPr>
          <w:t>е</w:t>
        </w:r>
        <w:r w:rsidRPr="00857C84">
          <w:rPr>
            <w:sz w:val="28"/>
            <w:szCs w:val="28"/>
          </w:rPr>
          <w:t xml:space="preserve">нию </w:t>
        </w:r>
      </w:hyperlink>
      <w:r w:rsidRPr="00857C84">
        <w:rPr>
          <w:sz w:val="28"/>
          <w:szCs w:val="28"/>
        </w:rPr>
        <w:t>2;</w:t>
      </w:r>
    </w:p>
    <w:p w:rsidR="000A3021" w:rsidRPr="00857C84" w:rsidRDefault="000A3021" w:rsidP="000A30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7C84">
        <w:rPr>
          <w:sz w:val="28"/>
          <w:szCs w:val="28"/>
        </w:rPr>
        <w:t xml:space="preserve">расходов бюджета </w:t>
      </w:r>
      <w:r>
        <w:rPr>
          <w:sz w:val="28"/>
          <w:szCs w:val="28"/>
        </w:rPr>
        <w:t xml:space="preserve">Большеелховского </w:t>
      </w:r>
      <w:r w:rsidRPr="00857C84">
        <w:rPr>
          <w:sz w:val="28"/>
          <w:szCs w:val="28"/>
        </w:rPr>
        <w:t>сельского поселения Лямбирского м</w:t>
      </w:r>
      <w:r w:rsidRPr="00857C84">
        <w:rPr>
          <w:sz w:val="28"/>
          <w:szCs w:val="28"/>
        </w:rPr>
        <w:t>у</w:t>
      </w:r>
      <w:r w:rsidRPr="00857C84">
        <w:rPr>
          <w:sz w:val="28"/>
          <w:szCs w:val="28"/>
        </w:rPr>
        <w:t xml:space="preserve">ниципального района за 2019 год по ведомственной структуре расходов бюджета </w:t>
      </w:r>
      <w:r>
        <w:rPr>
          <w:sz w:val="28"/>
          <w:szCs w:val="28"/>
        </w:rPr>
        <w:t xml:space="preserve">Большеелховского </w:t>
      </w:r>
      <w:r w:rsidRPr="00857C84">
        <w:rPr>
          <w:sz w:val="28"/>
          <w:szCs w:val="28"/>
        </w:rPr>
        <w:t>сельского поселения Лямбирского муниципального района  с</w:t>
      </w:r>
      <w:r w:rsidRPr="00857C84">
        <w:rPr>
          <w:sz w:val="28"/>
          <w:szCs w:val="28"/>
        </w:rPr>
        <w:t>о</w:t>
      </w:r>
      <w:r w:rsidRPr="00857C84">
        <w:rPr>
          <w:sz w:val="28"/>
          <w:szCs w:val="28"/>
        </w:rPr>
        <w:t xml:space="preserve">гласно </w:t>
      </w:r>
      <w:hyperlink w:anchor="sub_4000" w:history="1">
        <w:r w:rsidRPr="00857C84">
          <w:rPr>
            <w:sz w:val="28"/>
            <w:szCs w:val="28"/>
          </w:rPr>
          <w:t xml:space="preserve">приложению </w:t>
        </w:r>
      </w:hyperlink>
      <w:r w:rsidRPr="00857C84">
        <w:rPr>
          <w:sz w:val="28"/>
          <w:szCs w:val="28"/>
        </w:rPr>
        <w:t>3;</w:t>
      </w:r>
    </w:p>
    <w:p w:rsidR="000A3021" w:rsidRPr="00857C84" w:rsidRDefault="000A3021" w:rsidP="000A30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57C84">
        <w:rPr>
          <w:sz w:val="28"/>
          <w:szCs w:val="28"/>
        </w:rPr>
        <w:t xml:space="preserve">источников финансирования дефицита бюджета </w:t>
      </w:r>
      <w:r>
        <w:rPr>
          <w:sz w:val="28"/>
          <w:szCs w:val="28"/>
        </w:rPr>
        <w:t xml:space="preserve">Большеелховского </w:t>
      </w:r>
      <w:r w:rsidRPr="00857C84">
        <w:rPr>
          <w:sz w:val="28"/>
          <w:szCs w:val="28"/>
        </w:rPr>
        <w:t xml:space="preserve">сельского поселения Лямбирского муниципального района за 2019 год по кодам классификации источников финансирования дефицитов бюджетов, согласно </w:t>
      </w:r>
      <w:hyperlink w:anchor="sub_5000" w:history="1">
        <w:r w:rsidRPr="00857C84">
          <w:rPr>
            <w:sz w:val="28"/>
            <w:szCs w:val="28"/>
          </w:rPr>
          <w:t>прил</w:t>
        </w:r>
        <w:r w:rsidRPr="00857C84">
          <w:rPr>
            <w:sz w:val="28"/>
            <w:szCs w:val="28"/>
          </w:rPr>
          <w:t>о</w:t>
        </w:r>
        <w:r w:rsidRPr="00857C84">
          <w:rPr>
            <w:sz w:val="28"/>
            <w:szCs w:val="28"/>
          </w:rPr>
          <w:t xml:space="preserve">жению </w:t>
        </w:r>
      </w:hyperlink>
      <w:r w:rsidRPr="00857C84">
        <w:rPr>
          <w:sz w:val="28"/>
          <w:szCs w:val="28"/>
        </w:rPr>
        <w:t>4;</w:t>
      </w:r>
      <w:proofErr w:type="gramEnd"/>
    </w:p>
    <w:p w:rsidR="000A3021" w:rsidRPr="009C5AED" w:rsidRDefault="000A3021" w:rsidP="000A3021">
      <w:pPr>
        <w:ind w:firstLine="709"/>
        <w:jc w:val="both"/>
        <w:rPr>
          <w:sz w:val="26"/>
          <w:szCs w:val="26"/>
        </w:rPr>
      </w:pPr>
      <w:r w:rsidRPr="00857C84">
        <w:rPr>
          <w:sz w:val="28"/>
          <w:szCs w:val="28"/>
        </w:rPr>
        <w:t>3. Опубликовать настоящее решение в Информационном бюлле</w:t>
      </w:r>
      <w:r w:rsidRPr="009C5AED">
        <w:rPr>
          <w:sz w:val="26"/>
          <w:szCs w:val="26"/>
        </w:rPr>
        <w:t xml:space="preserve">тене </w:t>
      </w:r>
      <w:r>
        <w:rPr>
          <w:sz w:val="26"/>
          <w:szCs w:val="26"/>
        </w:rPr>
        <w:t xml:space="preserve">Большеелховского </w:t>
      </w:r>
      <w:r w:rsidRPr="00BB339F">
        <w:rPr>
          <w:sz w:val="26"/>
          <w:szCs w:val="26"/>
        </w:rPr>
        <w:t xml:space="preserve">сельского поселения </w:t>
      </w:r>
      <w:r w:rsidRPr="009C5AED">
        <w:rPr>
          <w:sz w:val="26"/>
          <w:szCs w:val="26"/>
        </w:rPr>
        <w:t>Лямби</w:t>
      </w:r>
      <w:r w:rsidRPr="009C5AED">
        <w:rPr>
          <w:sz w:val="26"/>
          <w:szCs w:val="26"/>
        </w:rPr>
        <w:t>р</w:t>
      </w:r>
      <w:r w:rsidRPr="009C5AED">
        <w:rPr>
          <w:sz w:val="26"/>
          <w:szCs w:val="26"/>
        </w:rPr>
        <w:t>ского муниципального района.</w:t>
      </w:r>
    </w:p>
    <w:p w:rsidR="00DF1AB6" w:rsidRDefault="00DF1AB6" w:rsidP="00DF1AB6">
      <w:pPr>
        <w:rPr>
          <w:sz w:val="28"/>
          <w:szCs w:val="28"/>
        </w:rPr>
      </w:pPr>
    </w:p>
    <w:p w:rsidR="00E80E17" w:rsidRDefault="00E80E17" w:rsidP="00DF1AB6">
      <w:pPr>
        <w:jc w:val="both"/>
        <w:rPr>
          <w:sz w:val="28"/>
          <w:szCs w:val="28"/>
        </w:rPr>
      </w:pPr>
    </w:p>
    <w:p w:rsidR="00DF1AB6" w:rsidRPr="00A87044" w:rsidRDefault="00E80E17" w:rsidP="00DF1A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F1AB6" w:rsidRPr="00A87044">
        <w:rPr>
          <w:sz w:val="28"/>
          <w:szCs w:val="28"/>
        </w:rPr>
        <w:t>Большеелховского сельского поселения</w:t>
      </w:r>
    </w:p>
    <w:p w:rsidR="00DF1AB6" w:rsidRPr="00563A7C" w:rsidRDefault="00DF1AB6" w:rsidP="00DF1AB6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E80E17" w:rsidRPr="000A3021" w:rsidRDefault="00DF1AB6" w:rsidP="000A3021">
      <w:pPr>
        <w:jc w:val="both"/>
        <w:rPr>
          <w:b/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80E17">
        <w:rPr>
          <w:sz w:val="28"/>
          <w:szCs w:val="28"/>
        </w:rPr>
        <w:t xml:space="preserve">                       С.И. Базаева</w:t>
      </w:r>
      <w:r>
        <w:rPr>
          <w:sz w:val="28"/>
          <w:szCs w:val="28"/>
        </w:rPr>
        <w:t xml:space="preserve"> </w:t>
      </w:r>
    </w:p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9A4EC7">
        <w:rPr>
          <w:sz w:val="28"/>
          <w:szCs w:val="28"/>
        </w:rPr>
        <w:t>1</w:t>
      </w:r>
    </w:p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t>Большеелховского сельского поселения</w:t>
      </w:r>
    </w:p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27D63">
        <w:rPr>
          <w:sz w:val="28"/>
          <w:szCs w:val="28"/>
        </w:rPr>
        <w:t>27</w:t>
      </w:r>
      <w:r>
        <w:rPr>
          <w:sz w:val="28"/>
          <w:szCs w:val="28"/>
        </w:rPr>
        <w:t>.</w:t>
      </w:r>
      <w:r w:rsidR="003A3CA3">
        <w:rPr>
          <w:sz w:val="28"/>
          <w:szCs w:val="28"/>
        </w:rPr>
        <w:t>0</w:t>
      </w:r>
      <w:r w:rsidR="00925437">
        <w:rPr>
          <w:sz w:val="28"/>
          <w:szCs w:val="28"/>
        </w:rPr>
        <w:t>3</w:t>
      </w:r>
      <w:r w:rsidR="00D27D63">
        <w:rPr>
          <w:sz w:val="28"/>
          <w:szCs w:val="28"/>
        </w:rPr>
        <w:t>.2020</w:t>
      </w:r>
      <w:r>
        <w:rPr>
          <w:sz w:val="28"/>
          <w:szCs w:val="28"/>
        </w:rPr>
        <w:t xml:space="preserve"> № </w:t>
      </w:r>
      <w:r w:rsidR="00D27D63">
        <w:rPr>
          <w:sz w:val="28"/>
          <w:szCs w:val="28"/>
        </w:rPr>
        <w:t>130</w:t>
      </w:r>
    </w:p>
    <w:p w:rsidR="00E80E17" w:rsidRDefault="00E80E17" w:rsidP="00E80E17">
      <w:pPr>
        <w:tabs>
          <w:tab w:val="left" w:pos="6820"/>
        </w:tabs>
      </w:pPr>
    </w:p>
    <w:tbl>
      <w:tblPr>
        <w:tblW w:w="11148" w:type="dxa"/>
        <w:tblInd w:w="91" w:type="dxa"/>
        <w:tblLayout w:type="fixed"/>
        <w:tblLook w:val="04A0"/>
      </w:tblPr>
      <w:tblGrid>
        <w:gridCol w:w="236"/>
        <w:gridCol w:w="1701"/>
        <w:gridCol w:w="59"/>
        <w:gridCol w:w="834"/>
        <w:gridCol w:w="361"/>
        <w:gridCol w:w="236"/>
        <w:gridCol w:w="478"/>
        <w:gridCol w:w="478"/>
        <w:gridCol w:w="478"/>
        <w:gridCol w:w="359"/>
        <w:gridCol w:w="478"/>
        <w:gridCol w:w="79"/>
        <w:gridCol w:w="240"/>
        <w:gridCol w:w="179"/>
        <w:gridCol w:w="97"/>
        <w:gridCol w:w="242"/>
        <w:gridCol w:w="139"/>
        <w:gridCol w:w="284"/>
        <w:gridCol w:w="174"/>
        <w:gridCol w:w="205"/>
        <w:gridCol w:w="40"/>
        <w:gridCol w:w="636"/>
        <w:gridCol w:w="63"/>
        <w:gridCol w:w="132"/>
        <w:gridCol w:w="48"/>
        <w:gridCol w:w="229"/>
        <w:gridCol w:w="172"/>
        <w:gridCol w:w="227"/>
        <w:gridCol w:w="281"/>
        <w:gridCol w:w="202"/>
        <w:gridCol w:w="15"/>
        <w:gridCol w:w="28"/>
        <w:gridCol w:w="132"/>
        <w:gridCol w:w="303"/>
        <w:gridCol w:w="194"/>
        <w:gridCol w:w="58"/>
        <w:gridCol w:w="24"/>
        <w:gridCol w:w="238"/>
        <w:gridCol w:w="81"/>
        <w:gridCol w:w="85"/>
        <w:gridCol w:w="37"/>
        <w:gridCol w:w="114"/>
        <w:gridCol w:w="236"/>
        <w:gridCol w:w="236"/>
      </w:tblGrid>
      <w:tr w:rsidR="000A3021" w:rsidTr="00FA630F">
        <w:trPr>
          <w:gridAfter w:val="3"/>
          <w:wAfter w:w="586" w:type="dxa"/>
          <w:trHeight w:val="870"/>
        </w:trPr>
        <w:tc>
          <w:tcPr>
            <w:tcW w:w="10562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3021" w:rsidRPr="00E42626" w:rsidRDefault="000A3021">
            <w:pPr>
              <w:jc w:val="center"/>
              <w:rPr>
                <w:b/>
              </w:rPr>
            </w:pPr>
            <w:r>
              <w:rPr>
                <w:sz w:val="21"/>
                <w:szCs w:val="21"/>
              </w:rPr>
              <w:t xml:space="preserve"> </w:t>
            </w:r>
            <w:r w:rsidRPr="00E42626">
              <w:rPr>
                <w:b/>
              </w:rPr>
              <w:t xml:space="preserve">ДОХОДЫ БЮДЖЕТА БОЛЬШЕЕЛХОВСКОГО СЕЛЬСКОГО ПОСЕЛЕНИЯ ЗА 2019 ГОД  ПО КОДАМ КЛАССИФИКАЦИИ ДОХОДОВ БЮДЖЕТОВ                                    </w:t>
            </w:r>
          </w:p>
        </w:tc>
      </w:tr>
      <w:tr w:rsidR="000A3021" w:rsidTr="00FA630F">
        <w:trPr>
          <w:gridAfter w:val="3"/>
          <w:wAfter w:w="586" w:type="dxa"/>
          <w:trHeight w:val="45"/>
        </w:trPr>
        <w:tc>
          <w:tcPr>
            <w:tcW w:w="954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021" w:rsidRDefault="000A30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021" w:rsidRDefault="000A302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3021" w:rsidTr="00FA630F">
        <w:trPr>
          <w:gridAfter w:val="3"/>
          <w:wAfter w:w="586" w:type="dxa"/>
          <w:trHeight w:val="330"/>
        </w:trPr>
        <w:tc>
          <w:tcPr>
            <w:tcW w:w="10562" w:type="dxa"/>
            <w:gridSpan w:val="4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3021" w:rsidRDefault="000A302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0A3021" w:rsidTr="00FA630F">
        <w:trPr>
          <w:gridAfter w:val="3"/>
          <w:wAfter w:w="586" w:type="dxa"/>
          <w:trHeight w:val="683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3021" w:rsidRDefault="000A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29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21" w:rsidRDefault="000A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72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3021" w:rsidRDefault="000A302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3021" w:rsidRDefault="000A302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195" w:type="dxa"/>
            <w:gridSpan w:val="11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3021" w:rsidRDefault="000A302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0A3021" w:rsidTr="00FA630F">
        <w:trPr>
          <w:gridAfter w:val="3"/>
          <w:wAfter w:w="586" w:type="dxa"/>
          <w:trHeight w:val="30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3021" w:rsidRDefault="000A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3021" w:rsidRDefault="000A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3021" w:rsidRDefault="000A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3021" w:rsidRDefault="000A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95" w:type="dxa"/>
            <w:gridSpan w:val="11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3021" w:rsidRDefault="000A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0A3021" w:rsidTr="00FA630F">
        <w:trPr>
          <w:gridAfter w:val="3"/>
          <w:wAfter w:w="586" w:type="dxa"/>
          <w:trHeight w:val="372"/>
        </w:trPr>
        <w:tc>
          <w:tcPr>
            <w:tcW w:w="199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000 0 00 00000 00 0000 000</w:t>
            </w:r>
          </w:p>
        </w:tc>
        <w:tc>
          <w:tcPr>
            <w:tcW w:w="4297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7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10466,9</w:t>
            </w:r>
          </w:p>
        </w:tc>
        <w:tc>
          <w:tcPr>
            <w:tcW w:w="135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10082,0</w:t>
            </w:r>
          </w:p>
        </w:tc>
        <w:tc>
          <w:tcPr>
            <w:tcW w:w="11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96,3</w:t>
            </w:r>
          </w:p>
        </w:tc>
      </w:tr>
      <w:tr w:rsidR="000A3021" w:rsidTr="00FA630F">
        <w:trPr>
          <w:gridAfter w:val="3"/>
          <w:wAfter w:w="586" w:type="dxa"/>
          <w:trHeight w:val="34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000 1 00 00000 00 0000 000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НАЛОГОВЫЕ И НЕНАЛОГОВЫЕ ДОХОДЫ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6458,3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6093,0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94,3</w:t>
            </w:r>
          </w:p>
        </w:tc>
      </w:tr>
      <w:tr w:rsidR="000A3021" w:rsidTr="00FA630F">
        <w:trPr>
          <w:gridAfter w:val="3"/>
          <w:wAfter w:w="586" w:type="dxa"/>
          <w:trHeight w:val="338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000 1 01 00000 00 0000 000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 xml:space="preserve">НАЛОГИ НА ПРИБЫЛЬ, ДОХОДЫ 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1767,5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2310,5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130,7</w:t>
            </w:r>
          </w:p>
        </w:tc>
      </w:tr>
      <w:tr w:rsidR="000A3021" w:rsidTr="00FA630F">
        <w:trPr>
          <w:gridAfter w:val="3"/>
          <w:wAfter w:w="586" w:type="dxa"/>
          <w:trHeight w:val="338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000 1 01 02000 01 0000 110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Налог на доходы физических лиц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1767,5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2310,5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130,7</w:t>
            </w:r>
          </w:p>
        </w:tc>
      </w:tr>
      <w:tr w:rsidR="000A3021" w:rsidTr="00FA630F">
        <w:trPr>
          <w:gridAfter w:val="3"/>
          <w:wAfter w:w="586" w:type="dxa"/>
          <w:trHeight w:val="1609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000 1 01 02010 01 0000 110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1762,0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2308,9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131,0</w:t>
            </w:r>
          </w:p>
        </w:tc>
      </w:tr>
      <w:tr w:rsidR="000A3021" w:rsidTr="00FA630F">
        <w:trPr>
          <w:gridAfter w:val="3"/>
          <w:wAfter w:w="586" w:type="dxa"/>
          <w:trHeight w:val="223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000 1 01 02020 01 0000 110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0,5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0,0</w:t>
            </w:r>
          </w:p>
        </w:tc>
      </w:tr>
      <w:tr w:rsidR="000A3021" w:rsidTr="00FA630F">
        <w:trPr>
          <w:gridAfter w:val="3"/>
          <w:wAfter w:w="586" w:type="dxa"/>
          <w:trHeight w:val="97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000  1 01 02030 01 0000 110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5,0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1,6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32,0</w:t>
            </w:r>
          </w:p>
        </w:tc>
      </w:tr>
      <w:tr w:rsidR="000A3021" w:rsidTr="00FA630F">
        <w:trPr>
          <w:gridAfter w:val="3"/>
          <w:wAfter w:w="586" w:type="dxa"/>
          <w:trHeight w:val="37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000 1 05 00000 00 0000 000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0,4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</w:tr>
      <w:tr w:rsidR="000A3021" w:rsidTr="00FA630F">
        <w:trPr>
          <w:gridAfter w:val="3"/>
          <w:wAfter w:w="586" w:type="dxa"/>
          <w:trHeight w:val="37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000 1 05 03000 01 0000 110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0,4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</w:tr>
      <w:tr w:rsidR="000A3021" w:rsidTr="00FA630F">
        <w:trPr>
          <w:gridAfter w:val="3"/>
          <w:wAfter w:w="586" w:type="dxa"/>
          <w:trHeight w:val="398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000 1 05 03010 01 0000 110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0,4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</w:tr>
      <w:tr w:rsidR="000A3021" w:rsidTr="00FA630F">
        <w:trPr>
          <w:gridAfter w:val="3"/>
          <w:wAfter w:w="586" w:type="dxa"/>
          <w:trHeight w:val="31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000 1 06 00000 00 0000 000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НАЛОГИ НА ИМУЩЕСТВО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1114,2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1125,8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101,0</w:t>
            </w:r>
          </w:p>
        </w:tc>
      </w:tr>
      <w:tr w:rsidR="000A3021" w:rsidTr="00FA630F">
        <w:trPr>
          <w:gridAfter w:val="3"/>
          <w:wAfter w:w="586" w:type="dxa"/>
          <w:trHeight w:val="33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000 1 06 01000 00 0000 110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Налог на имущество физических лиц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541,5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566,7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104,7</w:t>
            </w:r>
          </w:p>
        </w:tc>
      </w:tr>
      <w:tr w:rsidR="000A3021" w:rsidTr="00FA630F">
        <w:trPr>
          <w:gridAfter w:val="3"/>
          <w:wAfter w:w="586" w:type="dxa"/>
          <w:trHeight w:val="94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000 1 06 01030 10 0000 110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541,5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566,7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104,7</w:t>
            </w:r>
          </w:p>
        </w:tc>
      </w:tr>
      <w:tr w:rsidR="000A3021" w:rsidTr="00FA630F">
        <w:trPr>
          <w:gridAfter w:val="3"/>
          <w:wAfter w:w="586" w:type="dxa"/>
          <w:trHeight w:val="31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000 1 06 06000 00 0000 110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ЗЕМЕЛЬНЫЙ НАЛОГ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572,7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559,1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97,6</w:t>
            </w:r>
          </w:p>
        </w:tc>
      </w:tr>
      <w:tr w:rsidR="000A3021" w:rsidTr="00FA630F">
        <w:trPr>
          <w:gridAfter w:val="3"/>
          <w:wAfter w:w="586" w:type="dxa"/>
          <w:trHeight w:val="33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000 1 06 06030 03 0000 110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 xml:space="preserve">Земельный налог с организаций 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397,8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426,1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107,1</w:t>
            </w:r>
          </w:p>
        </w:tc>
      </w:tr>
      <w:tr w:rsidR="000A3021" w:rsidTr="00FA630F">
        <w:trPr>
          <w:gridAfter w:val="3"/>
          <w:wAfter w:w="586" w:type="dxa"/>
          <w:trHeight w:val="64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000 1 06 06033 10 0000 110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397,8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426,1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107,1</w:t>
            </w:r>
          </w:p>
        </w:tc>
      </w:tr>
      <w:tr w:rsidR="000A3021" w:rsidTr="00FA630F">
        <w:trPr>
          <w:gridAfter w:val="3"/>
          <w:wAfter w:w="586" w:type="dxa"/>
          <w:trHeight w:val="338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000 1 06 06040 00 0000 110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Земельный налог с физических лиц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174,9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133,0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76,0</w:t>
            </w:r>
          </w:p>
        </w:tc>
      </w:tr>
      <w:tr w:rsidR="000A3021" w:rsidTr="00FA630F">
        <w:trPr>
          <w:gridAfter w:val="3"/>
          <w:wAfter w:w="586" w:type="dxa"/>
          <w:trHeight w:val="66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000 1 06 06043 10 0000 110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174,9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133,0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76,0</w:t>
            </w:r>
          </w:p>
        </w:tc>
      </w:tr>
      <w:tr w:rsidR="000A3021" w:rsidTr="00FA630F">
        <w:trPr>
          <w:gridAfter w:val="3"/>
          <w:wAfter w:w="586" w:type="dxa"/>
          <w:trHeight w:val="97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 xml:space="preserve"> 000 1 11 00000 00 0000 000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2422,0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1501,4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62,0</w:t>
            </w:r>
          </w:p>
        </w:tc>
      </w:tr>
      <w:tr w:rsidR="000A3021" w:rsidTr="00FA630F">
        <w:trPr>
          <w:gridAfter w:val="3"/>
          <w:wAfter w:w="586" w:type="dxa"/>
          <w:trHeight w:val="162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000 1 11 09000 00 0000 120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457,2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255,9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56,0</w:t>
            </w:r>
          </w:p>
        </w:tc>
      </w:tr>
      <w:tr w:rsidR="000A3021" w:rsidTr="00FA630F">
        <w:trPr>
          <w:gridAfter w:val="3"/>
          <w:wAfter w:w="586" w:type="dxa"/>
          <w:trHeight w:val="159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000 1 11 09045 10 0000 120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457,2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255,9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56,0</w:t>
            </w:r>
          </w:p>
        </w:tc>
      </w:tr>
      <w:tr w:rsidR="000A3021" w:rsidTr="00FA630F">
        <w:trPr>
          <w:gridAfter w:val="3"/>
          <w:wAfter w:w="586" w:type="dxa"/>
          <w:trHeight w:val="160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lastRenderedPageBreak/>
              <w:t>000 1 11 05030 00 0000 120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1964,8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1245,5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63,4</w:t>
            </w:r>
          </w:p>
        </w:tc>
      </w:tr>
      <w:tr w:rsidR="000A3021" w:rsidTr="00FA630F">
        <w:trPr>
          <w:gridAfter w:val="3"/>
          <w:wAfter w:w="586" w:type="dxa"/>
          <w:trHeight w:val="127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000 1 11 05035 10 0000 120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1964,8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1245,5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63,4</w:t>
            </w:r>
          </w:p>
        </w:tc>
      </w:tr>
      <w:tr w:rsidR="000A3021" w:rsidTr="00FA630F">
        <w:trPr>
          <w:gridAfter w:val="3"/>
          <w:wAfter w:w="586" w:type="dxa"/>
          <w:trHeight w:val="623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000 1 14 00000 00 0000 000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ДОХОДЫ ОТ ПРОДАЖИ МАТЕРИАЛЬНЫХ И НЕМАТЕРИАЛЬНЫХ ЗАТРАТ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1154,6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1154,6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193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000 1 14 02050 10 0000 410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0A3021" w:rsidRDefault="000A3021">
            <w:pPr>
              <w:rPr>
                <w:color w:val="000000"/>
              </w:rPr>
            </w:pPr>
            <w:r>
              <w:rPr>
                <w:color w:val="000000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1154,6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1154,6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195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000 1 14 02053 10 0000 120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0A3021" w:rsidRDefault="000A3021">
            <w:pPr>
              <w:rPr>
                <w:color w:val="000000"/>
              </w:rPr>
            </w:pPr>
            <w:r>
              <w:rPr>
                <w:color w:val="00000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1154,6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1154,6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34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000 1 16 00000 00 0000 000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0,3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</w:tr>
      <w:tr w:rsidR="000A3021" w:rsidTr="00FA630F">
        <w:trPr>
          <w:gridAfter w:val="3"/>
          <w:wAfter w:w="586" w:type="dxa"/>
          <w:trHeight w:val="998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000 1 16 51002 00 0000 140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 xml:space="preserve">Денежные взыскания (штрафы), установленные законами субъектов Российской Федерации </w:t>
            </w:r>
            <w:proofErr w:type="gramStart"/>
            <w:r>
              <w:t>за</w:t>
            </w:r>
            <w:proofErr w:type="gramEnd"/>
            <w:r>
              <w:t xml:space="preserve"> несоблюдения муниципальных правовых актов, зачисляемые в бюджеты поселений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0,3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</w:tr>
      <w:tr w:rsidR="000A3021" w:rsidTr="00FA630F">
        <w:trPr>
          <w:gridAfter w:val="3"/>
          <w:wAfter w:w="586" w:type="dxa"/>
          <w:trHeight w:val="949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000 1 16 51040 02 0000 140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 xml:space="preserve">Денежные взыскания (штрафы), установленные законами субъектов Российской Федерации </w:t>
            </w:r>
            <w:proofErr w:type="gramStart"/>
            <w:r>
              <w:t>за</w:t>
            </w:r>
            <w:proofErr w:type="gramEnd"/>
            <w:r>
              <w:t xml:space="preserve"> несоблюдения муниципальных </w:t>
            </w:r>
            <w:r>
              <w:lastRenderedPageBreak/>
              <w:t>правовых актов.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lastRenderedPageBreak/>
              <w:t> 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0,3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 </w:t>
            </w:r>
          </w:p>
        </w:tc>
      </w:tr>
      <w:tr w:rsidR="000A3021" w:rsidTr="00FA630F">
        <w:trPr>
          <w:gridAfter w:val="3"/>
          <w:wAfter w:w="586" w:type="dxa"/>
          <w:trHeight w:val="31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lastRenderedPageBreak/>
              <w:t>000 2 00 00000 00 0000 000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БЕЗВОЗМЕЗДНЫЕ ПОСТУПЛЕНИЯ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4 008,6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3 989,0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99,5</w:t>
            </w:r>
          </w:p>
        </w:tc>
      </w:tr>
      <w:tr w:rsidR="000A3021" w:rsidTr="00FA630F">
        <w:trPr>
          <w:gridAfter w:val="3"/>
          <w:wAfter w:w="586" w:type="dxa"/>
          <w:trHeight w:val="66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000 2 02 00000 00 0000 000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4 008,6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3 989,0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99,5</w:t>
            </w:r>
          </w:p>
        </w:tc>
      </w:tr>
      <w:tr w:rsidR="000A3021" w:rsidTr="00FA630F">
        <w:trPr>
          <w:gridAfter w:val="3"/>
          <w:wAfter w:w="586" w:type="dxa"/>
          <w:trHeight w:val="40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000 2 02 10000 00 0000 150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Дотации  бюджетам бюджетной системы  Российской Федерации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3 472,3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3 472,3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34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000 2 02 15001 00 0000 150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Дотации на выравнивание  бюджетной обеспеченности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3 472,3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3 472,3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64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000 2 02 15001 10 0000 150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3 472,3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3 472,3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66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000 2  02 20000 00 0000 150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2,0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2,0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39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000 2  02 29999 10 0000 150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Прочие субсидии бюджетам сельских поселений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2,0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2,0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40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000 2 02 30000 00 0000 150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 xml:space="preserve">Субвенции бюджетам бюджетной системы Российской Федерации 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209,7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209,7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64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000 2 02 30024 00 0000 150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0,9</w:t>
            </w:r>
          </w:p>
        </w:tc>
        <w:tc>
          <w:tcPr>
            <w:tcW w:w="135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0,9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64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000 2 02 30024 10 0000 150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Субвенции 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0,9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0,9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67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000 2 02 35118 00 0000 150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Субвенции бюджетам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208,8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208,8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94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000 2 02 35118 10 0000 150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208,8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208,8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100,0</w:t>
            </w:r>
          </w:p>
        </w:tc>
      </w:tr>
      <w:tr w:rsidR="000A3021" w:rsidTr="00FA630F">
        <w:trPr>
          <w:gridAfter w:val="3"/>
          <w:wAfter w:w="586" w:type="dxa"/>
          <w:trHeight w:val="31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000 2 02 04000 00 0000 150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Иные межбюджетные трансферты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324,6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305,0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94,0</w:t>
            </w:r>
          </w:p>
        </w:tc>
      </w:tr>
      <w:tr w:rsidR="000A3021" w:rsidTr="00FA630F">
        <w:trPr>
          <w:gridAfter w:val="3"/>
          <w:wAfter w:w="586" w:type="dxa"/>
          <w:trHeight w:val="129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000 2 02 04014 00 0000 150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296,7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277,6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93,6</w:t>
            </w:r>
          </w:p>
        </w:tc>
      </w:tr>
      <w:tr w:rsidR="000A3021" w:rsidTr="00FA630F">
        <w:trPr>
          <w:gridAfter w:val="3"/>
          <w:wAfter w:w="586" w:type="dxa"/>
          <w:trHeight w:val="1275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000 2 02 04014 10 0000 150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 xml:space="preserve">Межбюджетные трансферты, передаваемые бюджетам сельских поселений из бюджетов муниципальных районов на </w:t>
            </w:r>
            <w: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lastRenderedPageBreak/>
              <w:t>296,7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277,6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93,6</w:t>
            </w:r>
          </w:p>
        </w:tc>
      </w:tr>
      <w:tr w:rsidR="000A3021" w:rsidTr="00FA630F">
        <w:trPr>
          <w:gridAfter w:val="3"/>
          <w:wAfter w:w="586" w:type="dxa"/>
          <w:trHeight w:val="300"/>
        </w:trPr>
        <w:tc>
          <w:tcPr>
            <w:tcW w:w="199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lastRenderedPageBreak/>
              <w:t>000 2 02 04999 00 0000 150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Прочие межбюджетные трансферты, передаваемые бюджетам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27,9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27,4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98,2</w:t>
            </w:r>
          </w:p>
        </w:tc>
      </w:tr>
      <w:tr w:rsidR="000A3021" w:rsidTr="00FA630F">
        <w:trPr>
          <w:gridAfter w:val="3"/>
          <w:wAfter w:w="586" w:type="dxa"/>
          <w:trHeight w:val="705"/>
        </w:trPr>
        <w:tc>
          <w:tcPr>
            <w:tcW w:w="1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021" w:rsidRDefault="000A3021">
            <w:pPr>
              <w:jc w:val="center"/>
            </w:pPr>
            <w:r>
              <w:t>000 2 02 04999 10 0000 150</w:t>
            </w:r>
          </w:p>
        </w:tc>
        <w:tc>
          <w:tcPr>
            <w:tcW w:w="4297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r>
              <w:t>Прочие межбюджетные трансферты, передаваемые бюджетам сельских поселений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27,9</w:t>
            </w:r>
          </w:p>
        </w:tc>
        <w:tc>
          <w:tcPr>
            <w:tcW w:w="13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27,4</w:t>
            </w:r>
          </w:p>
        </w:tc>
        <w:tc>
          <w:tcPr>
            <w:tcW w:w="1195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A3021" w:rsidRDefault="000A3021">
            <w:pPr>
              <w:jc w:val="right"/>
            </w:pPr>
            <w:r>
              <w:t>98,2</w:t>
            </w:r>
          </w:p>
        </w:tc>
      </w:tr>
      <w:tr w:rsidR="00E42626" w:rsidRPr="00E42626" w:rsidTr="00FA630F">
        <w:trPr>
          <w:gridAfter w:val="4"/>
          <w:wAfter w:w="623" w:type="dxa"/>
          <w:trHeight w:val="225"/>
        </w:trPr>
        <w:tc>
          <w:tcPr>
            <w:tcW w:w="57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9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FA630F">
            <w:pPr>
              <w:rPr>
                <w:sz w:val="28"/>
                <w:szCs w:val="28"/>
              </w:rPr>
            </w:pPr>
          </w:p>
          <w:p w:rsidR="000D6DEC" w:rsidRPr="00E42626" w:rsidRDefault="000D6DEC" w:rsidP="000D6DEC">
            <w:pPr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</w:p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  <w:r w:rsidRPr="00E42626">
              <w:rPr>
                <w:sz w:val="28"/>
                <w:szCs w:val="28"/>
              </w:rPr>
              <w:lastRenderedPageBreak/>
              <w:t>Приложение  2</w:t>
            </w:r>
          </w:p>
        </w:tc>
      </w:tr>
      <w:tr w:rsidR="00E42626" w:rsidRPr="00E42626" w:rsidTr="00FA630F">
        <w:trPr>
          <w:gridAfter w:val="4"/>
          <w:wAfter w:w="623" w:type="dxa"/>
          <w:trHeight w:val="300"/>
        </w:trPr>
        <w:tc>
          <w:tcPr>
            <w:tcW w:w="10525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  <w:r w:rsidRPr="00E42626">
              <w:rPr>
                <w:sz w:val="28"/>
                <w:szCs w:val="28"/>
              </w:rPr>
              <w:lastRenderedPageBreak/>
              <w:t xml:space="preserve">к решению Совета депутатов </w:t>
            </w:r>
          </w:p>
        </w:tc>
      </w:tr>
      <w:tr w:rsidR="00E42626" w:rsidRPr="00E42626" w:rsidTr="00FA630F">
        <w:trPr>
          <w:gridAfter w:val="4"/>
          <w:wAfter w:w="623" w:type="dxa"/>
          <w:trHeight w:val="270"/>
        </w:trPr>
        <w:tc>
          <w:tcPr>
            <w:tcW w:w="10525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  <w:r w:rsidRPr="00E42626">
              <w:rPr>
                <w:sz w:val="28"/>
                <w:szCs w:val="28"/>
              </w:rPr>
              <w:t xml:space="preserve"> Большеелховского сельского поселения</w:t>
            </w:r>
          </w:p>
        </w:tc>
      </w:tr>
      <w:tr w:rsidR="00E42626" w:rsidRPr="00E42626" w:rsidTr="00FA630F">
        <w:trPr>
          <w:gridAfter w:val="4"/>
          <w:wAfter w:w="623" w:type="dxa"/>
          <w:trHeight w:val="285"/>
        </w:trPr>
        <w:tc>
          <w:tcPr>
            <w:tcW w:w="10525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right"/>
              <w:rPr>
                <w:sz w:val="28"/>
                <w:szCs w:val="28"/>
              </w:rPr>
            </w:pPr>
            <w:r w:rsidRPr="00E42626">
              <w:rPr>
                <w:sz w:val="28"/>
                <w:szCs w:val="28"/>
              </w:rPr>
              <w:t xml:space="preserve">Лямбирского муниципального района </w:t>
            </w:r>
          </w:p>
        </w:tc>
      </w:tr>
      <w:tr w:rsidR="00E42626" w:rsidRPr="00E42626" w:rsidTr="00FA630F">
        <w:trPr>
          <w:gridAfter w:val="4"/>
          <w:wAfter w:w="623" w:type="dxa"/>
          <w:trHeight w:val="300"/>
        </w:trPr>
        <w:tc>
          <w:tcPr>
            <w:tcW w:w="57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8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D27D63" w:rsidP="00E4262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23.03 2020 г. № 130</w:t>
            </w:r>
            <w:r w:rsidR="00E42626" w:rsidRPr="00E42626">
              <w:rPr>
                <w:sz w:val="28"/>
                <w:szCs w:val="28"/>
              </w:rPr>
              <w:t xml:space="preserve"> </w:t>
            </w:r>
          </w:p>
        </w:tc>
      </w:tr>
      <w:tr w:rsidR="00E42626" w:rsidRPr="00E42626" w:rsidTr="00FA630F">
        <w:trPr>
          <w:gridAfter w:val="4"/>
          <w:wAfter w:w="623" w:type="dxa"/>
          <w:trHeight w:val="165"/>
        </w:trPr>
        <w:tc>
          <w:tcPr>
            <w:tcW w:w="57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26" w:rsidRPr="00E42626" w:rsidRDefault="00E42626" w:rsidP="00E426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26" w:rsidRPr="00E42626" w:rsidRDefault="00E42626" w:rsidP="00E426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2626" w:rsidRPr="00E42626" w:rsidTr="00FA630F">
        <w:trPr>
          <w:gridAfter w:val="4"/>
          <w:wAfter w:w="623" w:type="dxa"/>
          <w:trHeight w:val="803"/>
        </w:trPr>
        <w:tc>
          <w:tcPr>
            <w:tcW w:w="10525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center"/>
              <w:rPr>
                <w:b/>
                <w:sz w:val="28"/>
                <w:szCs w:val="28"/>
              </w:rPr>
            </w:pPr>
            <w:r w:rsidRPr="00E42626">
              <w:rPr>
                <w:b/>
                <w:sz w:val="28"/>
                <w:szCs w:val="28"/>
              </w:rPr>
              <w:t xml:space="preserve">РАСХОДЫ БЮДЖЕТА БОЛЬШЕЕЛХОВСКОГО СЕЛЬСКОГО ПОСЕЛЕНИЯ  ЗА 2019 ГОД ПО  РАЗДЕЛАМ И ПОДРАЗДЕЛАМ  КЛАССИФИКАЦИИ РАСХОДОВ БЮДЖЕТОВ   </w:t>
            </w:r>
          </w:p>
        </w:tc>
      </w:tr>
      <w:tr w:rsidR="00E42626" w:rsidRPr="00E42626" w:rsidTr="00FA630F">
        <w:trPr>
          <w:gridAfter w:val="4"/>
          <w:wAfter w:w="623" w:type="dxa"/>
          <w:trHeight w:val="375"/>
        </w:trPr>
        <w:tc>
          <w:tcPr>
            <w:tcW w:w="57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3851" w:type="dxa"/>
            <w:gridSpan w:val="2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42626">
              <w:rPr>
                <w:rFonts w:ascii="Arial" w:hAnsi="Arial" w:cs="Arial"/>
                <w:sz w:val="22"/>
                <w:szCs w:val="22"/>
              </w:rPr>
              <w:t>(тыс. руб.)</w:t>
            </w:r>
          </w:p>
        </w:tc>
      </w:tr>
      <w:tr w:rsidR="00E42626" w:rsidRPr="00E42626" w:rsidTr="00FA630F">
        <w:trPr>
          <w:gridAfter w:val="4"/>
          <w:wAfter w:w="623" w:type="dxa"/>
          <w:trHeight w:val="405"/>
        </w:trPr>
        <w:tc>
          <w:tcPr>
            <w:tcW w:w="5777" w:type="dxa"/>
            <w:gridSpan w:val="1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2"/>
                <w:szCs w:val="22"/>
              </w:rPr>
            </w:pPr>
            <w:r w:rsidRPr="00E4262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E42626">
              <w:rPr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478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E42626">
              <w:rPr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1582" w:type="dxa"/>
            <w:gridSpan w:val="8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0"/>
                <w:szCs w:val="20"/>
              </w:rPr>
            </w:pPr>
            <w:r w:rsidRPr="00E42626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154" w:type="dxa"/>
            <w:gridSpan w:val="7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0"/>
                <w:szCs w:val="20"/>
              </w:rPr>
            </w:pPr>
            <w:r w:rsidRPr="00E42626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115" w:type="dxa"/>
            <w:gridSpan w:val="8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0"/>
                <w:szCs w:val="20"/>
              </w:rPr>
            </w:pPr>
            <w:r w:rsidRPr="00E42626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E42626" w:rsidRPr="00E42626" w:rsidTr="00FA630F">
        <w:trPr>
          <w:gridAfter w:val="4"/>
          <w:wAfter w:w="623" w:type="dxa"/>
          <w:trHeight w:val="405"/>
        </w:trPr>
        <w:tc>
          <w:tcPr>
            <w:tcW w:w="5777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2626" w:rsidRPr="00E42626" w:rsidRDefault="00E42626" w:rsidP="00E4262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2626" w:rsidRPr="00E42626" w:rsidRDefault="00E42626" w:rsidP="00E4262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" w:type="dxa"/>
            <w:gridSpan w:val="3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2626" w:rsidRPr="00E42626" w:rsidRDefault="00E42626" w:rsidP="00E4262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82" w:type="dxa"/>
            <w:gridSpan w:val="8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2626" w:rsidRPr="00E42626" w:rsidRDefault="00E42626" w:rsidP="00E4262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gridSpan w:val="7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2626" w:rsidRPr="00E42626" w:rsidRDefault="00E42626" w:rsidP="00E4262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5" w:type="dxa"/>
            <w:gridSpan w:val="8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2626" w:rsidRPr="00E42626" w:rsidRDefault="00E42626" w:rsidP="00E4262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42626" w:rsidRPr="00E42626" w:rsidTr="00FA630F">
        <w:trPr>
          <w:gridAfter w:val="4"/>
          <w:wAfter w:w="623" w:type="dxa"/>
          <w:trHeight w:val="285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2"/>
                <w:szCs w:val="22"/>
              </w:rPr>
            </w:pPr>
            <w:r w:rsidRPr="00E4262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2"/>
                <w:szCs w:val="22"/>
              </w:rPr>
            </w:pPr>
            <w:r w:rsidRPr="00E4262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78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2"/>
                <w:szCs w:val="22"/>
              </w:rPr>
            </w:pPr>
            <w:r w:rsidRPr="00E4262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0"/>
                <w:szCs w:val="20"/>
              </w:rPr>
            </w:pPr>
            <w:r w:rsidRPr="00E4262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0"/>
                <w:szCs w:val="20"/>
              </w:rPr>
            </w:pPr>
            <w:r w:rsidRPr="00E4262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15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0"/>
                <w:szCs w:val="20"/>
              </w:rPr>
            </w:pPr>
            <w:r w:rsidRPr="00E42626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E42626" w:rsidRPr="00E42626" w:rsidTr="00FA630F">
        <w:trPr>
          <w:gridAfter w:val="4"/>
          <w:wAfter w:w="623" w:type="dxa"/>
          <w:trHeight w:val="330"/>
        </w:trPr>
        <w:tc>
          <w:tcPr>
            <w:tcW w:w="5777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b/>
                <w:bCs/>
                <w:sz w:val="22"/>
                <w:szCs w:val="22"/>
              </w:rPr>
            </w:pPr>
            <w:r w:rsidRPr="00E42626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2"/>
                <w:szCs w:val="22"/>
              </w:rPr>
            </w:pPr>
            <w:r w:rsidRPr="00E4262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8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b/>
                <w:bCs/>
                <w:sz w:val="22"/>
                <w:szCs w:val="22"/>
              </w:rPr>
            </w:pPr>
            <w:r w:rsidRPr="00E4262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b/>
                <w:bCs/>
                <w:sz w:val="22"/>
                <w:szCs w:val="22"/>
              </w:rPr>
            </w:pPr>
            <w:r w:rsidRPr="00E42626">
              <w:rPr>
                <w:b/>
                <w:bCs/>
                <w:sz w:val="22"/>
                <w:szCs w:val="22"/>
              </w:rPr>
              <w:t>9923,3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b/>
                <w:bCs/>
                <w:sz w:val="22"/>
                <w:szCs w:val="22"/>
              </w:rPr>
            </w:pPr>
            <w:r w:rsidRPr="00E42626">
              <w:rPr>
                <w:b/>
                <w:bCs/>
                <w:sz w:val="22"/>
                <w:szCs w:val="22"/>
              </w:rPr>
              <w:t>7282,3</w:t>
            </w:r>
          </w:p>
        </w:tc>
        <w:tc>
          <w:tcPr>
            <w:tcW w:w="1115" w:type="dxa"/>
            <w:gridSpan w:val="8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b/>
                <w:bCs/>
                <w:sz w:val="22"/>
                <w:szCs w:val="22"/>
              </w:rPr>
            </w:pPr>
            <w:r w:rsidRPr="00E42626">
              <w:rPr>
                <w:b/>
                <w:bCs/>
                <w:sz w:val="22"/>
                <w:szCs w:val="22"/>
              </w:rPr>
              <w:t>73,4</w:t>
            </w:r>
          </w:p>
        </w:tc>
      </w:tr>
      <w:tr w:rsidR="00E42626" w:rsidRPr="00E42626" w:rsidTr="00FA630F">
        <w:trPr>
          <w:gridAfter w:val="4"/>
          <w:wAfter w:w="623" w:type="dxa"/>
          <w:trHeight w:val="615"/>
        </w:trPr>
        <w:tc>
          <w:tcPr>
            <w:tcW w:w="5777" w:type="dxa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 </w:t>
            </w:r>
          </w:p>
        </w:tc>
        <w:tc>
          <w:tcPr>
            <w:tcW w:w="1582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9923,3</w:t>
            </w:r>
          </w:p>
        </w:tc>
        <w:tc>
          <w:tcPr>
            <w:tcW w:w="1154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7282,3</w:t>
            </w:r>
          </w:p>
        </w:tc>
        <w:tc>
          <w:tcPr>
            <w:tcW w:w="1115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73,4</w:t>
            </w:r>
          </w:p>
        </w:tc>
      </w:tr>
      <w:tr w:rsidR="00E42626" w:rsidRPr="00E42626" w:rsidTr="00FA630F">
        <w:trPr>
          <w:gridAfter w:val="4"/>
          <w:wAfter w:w="623" w:type="dxa"/>
          <w:trHeight w:val="330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 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4130,4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3689,8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89,3</w:t>
            </w:r>
          </w:p>
        </w:tc>
      </w:tr>
      <w:tr w:rsidR="00E42626" w:rsidRPr="00E42626" w:rsidTr="00FA630F">
        <w:trPr>
          <w:gridAfter w:val="4"/>
          <w:wAfter w:w="623" w:type="dxa"/>
          <w:trHeight w:val="852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proofErr w:type="gramStart"/>
            <w:r w:rsidRPr="00E42626">
              <w:rPr>
                <w:sz w:val="22"/>
                <w:szCs w:val="22"/>
              </w:rPr>
              <w:t>высших исполнительных</w:t>
            </w:r>
            <w:proofErr w:type="gramEnd"/>
            <w:r w:rsidRPr="00E42626">
              <w:rPr>
                <w:sz w:val="22"/>
                <w:szCs w:val="22"/>
              </w:rPr>
              <w:t xml:space="preserve">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04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3729,2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3466,2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92,9</w:t>
            </w:r>
          </w:p>
        </w:tc>
      </w:tr>
      <w:tr w:rsidR="00E42626" w:rsidRPr="00E42626" w:rsidTr="00FA630F">
        <w:trPr>
          <w:gridAfter w:val="4"/>
          <w:wAfter w:w="623" w:type="dxa"/>
          <w:trHeight w:val="315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11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10,0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0,0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0,0</w:t>
            </w:r>
          </w:p>
        </w:tc>
      </w:tr>
      <w:tr w:rsidR="00E42626" w:rsidRPr="00E42626" w:rsidTr="00FA630F">
        <w:trPr>
          <w:gridAfter w:val="4"/>
          <w:wAfter w:w="623" w:type="dxa"/>
          <w:trHeight w:val="360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13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391,2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223,5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57,1</w:t>
            </w:r>
          </w:p>
        </w:tc>
      </w:tr>
      <w:tr w:rsidR="00E42626" w:rsidRPr="00E42626" w:rsidTr="00FA630F">
        <w:trPr>
          <w:gridAfter w:val="4"/>
          <w:wAfter w:w="623" w:type="dxa"/>
          <w:trHeight w:val="285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 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208,8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208,8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100,0</w:t>
            </w:r>
          </w:p>
        </w:tc>
      </w:tr>
      <w:tr w:rsidR="00E42626" w:rsidRPr="00E42626" w:rsidTr="00FA630F">
        <w:trPr>
          <w:gridAfter w:val="4"/>
          <w:wAfter w:w="623" w:type="dxa"/>
          <w:trHeight w:val="315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03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208,8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208,8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100,0</w:t>
            </w:r>
          </w:p>
        </w:tc>
      </w:tr>
      <w:tr w:rsidR="00E42626" w:rsidRPr="00E42626" w:rsidTr="00FA630F">
        <w:trPr>
          <w:gridAfter w:val="4"/>
          <w:wAfter w:w="623" w:type="dxa"/>
          <w:trHeight w:val="563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 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27,9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27,4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98,2</w:t>
            </w:r>
          </w:p>
        </w:tc>
      </w:tr>
      <w:tr w:rsidR="00E42626" w:rsidRPr="00E42626" w:rsidTr="00FA630F">
        <w:trPr>
          <w:gridAfter w:val="4"/>
          <w:wAfter w:w="623" w:type="dxa"/>
          <w:trHeight w:val="638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09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27,9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27,4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98,2</w:t>
            </w:r>
          </w:p>
        </w:tc>
      </w:tr>
      <w:tr w:rsidR="00E42626" w:rsidRPr="00E42626" w:rsidTr="00FA630F">
        <w:trPr>
          <w:gridAfter w:val="4"/>
          <w:wAfter w:w="623" w:type="dxa"/>
          <w:trHeight w:val="330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 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404,6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303,5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75,0</w:t>
            </w:r>
          </w:p>
        </w:tc>
      </w:tr>
      <w:tr w:rsidR="00E42626" w:rsidRPr="00E42626" w:rsidTr="00FA630F">
        <w:trPr>
          <w:gridAfter w:val="4"/>
          <w:wAfter w:w="623" w:type="dxa"/>
          <w:trHeight w:val="315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09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404,6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303,5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75,0</w:t>
            </w:r>
          </w:p>
        </w:tc>
      </w:tr>
      <w:tr w:rsidR="00E42626" w:rsidRPr="00E42626" w:rsidTr="00FA630F">
        <w:trPr>
          <w:gridAfter w:val="4"/>
          <w:wAfter w:w="623" w:type="dxa"/>
          <w:trHeight w:val="315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 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5087,1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2994,0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58,9</w:t>
            </w:r>
          </w:p>
        </w:tc>
      </w:tr>
      <w:tr w:rsidR="00E42626" w:rsidRPr="00E42626" w:rsidTr="00FA630F">
        <w:trPr>
          <w:gridAfter w:val="4"/>
          <w:wAfter w:w="623" w:type="dxa"/>
          <w:trHeight w:val="330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01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2493,2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690,4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27,7</w:t>
            </w:r>
          </w:p>
        </w:tc>
      </w:tr>
      <w:tr w:rsidR="00E42626" w:rsidRPr="00E42626" w:rsidTr="00FA630F">
        <w:trPr>
          <w:gridAfter w:val="4"/>
          <w:wAfter w:w="623" w:type="dxa"/>
          <w:trHeight w:val="330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02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9,0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 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0,0</w:t>
            </w:r>
          </w:p>
        </w:tc>
      </w:tr>
      <w:tr w:rsidR="00E42626" w:rsidRPr="00E42626" w:rsidTr="00FA630F">
        <w:trPr>
          <w:gridAfter w:val="4"/>
          <w:wAfter w:w="623" w:type="dxa"/>
          <w:trHeight w:val="315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03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2285,2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2003,9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87,7</w:t>
            </w:r>
          </w:p>
        </w:tc>
      </w:tr>
      <w:tr w:rsidR="00E42626" w:rsidRPr="00E42626" w:rsidTr="00FA630F">
        <w:trPr>
          <w:gridAfter w:val="4"/>
          <w:wAfter w:w="623" w:type="dxa"/>
          <w:trHeight w:val="600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05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299,7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299,7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100,0</w:t>
            </w:r>
          </w:p>
        </w:tc>
      </w:tr>
      <w:tr w:rsidR="00E42626" w:rsidRPr="00E42626" w:rsidTr="00FA630F">
        <w:trPr>
          <w:gridAfter w:val="4"/>
          <w:wAfter w:w="623" w:type="dxa"/>
          <w:trHeight w:val="330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</w:t>
            </w:r>
            <w:r w:rsidRPr="00E42626">
              <w:rPr>
                <w:sz w:val="22"/>
                <w:szCs w:val="22"/>
              </w:rPr>
              <w:lastRenderedPageBreak/>
              <w:t>0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63,1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57,8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91,6</w:t>
            </w:r>
          </w:p>
        </w:tc>
      </w:tr>
      <w:tr w:rsidR="00E42626" w:rsidRPr="00E42626" w:rsidTr="00FA630F">
        <w:trPr>
          <w:gridAfter w:val="4"/>
          <w:wAfter w:w="623" w:type="dxa"/>
          <w:trHeight w:val="315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lastRenderedPageBreak/>
              <w:t>Пенсионное обеспечение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10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01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63,1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57,8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91,6</w:t>
            </w:r>
          </w:p>
        </w:tc>
      </w:tr>
      <w:tr w:rsidR="00E42626" w:rsidRPr="00E42626" w:rsidTr="00FA630F">
        <w:trPr>
          <w:gridAfter w:val="4"/>
          <w:wAfter w:w="623" w:type="dxa"/>
          <w:trHeight w:val="323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 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1,4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1,1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76,5</w:t>
            </w:r>
          </w:p>
        </w:tc>
      </w:tr>
      <w:tr w:rsidR="00E42626" w:rsidRPr="00E42626" w:rsidTr="00FA630F">
        <w:trPr>
          <w:gridAfter w:val="4"/>
          <w:wAfter w:w="623" w:type="dxa"/>
          <w:trHeight w:val="300"/>
        </w:trPr>
        <w:tc>
          <w:tcPr>
            <w:tcW w:w="5777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center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01</w:t>
            </w:r>
          </w:p>
        </w:tc>
        <w:tc>
          <w:tcPr>
            <w:tcW w:w="158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1,4</w:t>
            </w:r>
          </w:p>
        </w:tc>
        <w:tc>
          <w:tcPr>
            <w:tcW w:w="1154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1,1</w:t>
            </w:r>
          </w:p>
        </w:tc>
        <w:tc>
          <w:tcPr>
            <w:tcW w:w="1115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626" w:rsidRPr="00E42626" w:rsidRDefault="00E42626" w:rsidP="00E42626">
            <w:pPr>
              <w:jc w:val="right"/>
              <w:rPr>
                <w:sz w:val="22"/>
                <w:szCs w:val="22"/>
              </w:rPr>
            </w:pPr>
            <w:r w:rsidRPr="00E42626">
              <w:rPr>
                <w:sz w:val="22"/>
                <w:szCs w:val="22"/>
              </w:rPr>
              <w:t>76,5</w:t>
            </w:r>
          </w:p>
        </w:tc>
      </w:tr>
      <w:tr w:rsidR="000D6DEC" w:rsidRPr="00FF234E" w:rsidTr="00107CE4">
        <w:trPr>
          <w:gridAfter w:val="6"/>
          <w:wAfter w:w="789" w:type="dxa"/>
          <w:trHeight w:val="225"/>
        </w:trPr>
        <w:tc>
          <w:tcPr>
            <w:tcW w:w="619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6DEC" w:rsidRPr="00FF234E" w:rsidRDefault="000D6DEC" w:rsidP="00FF23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6DEC" w:rsidRPr="00FF234E" w:rsidRDefault="000D6DEC" w:rsidP="00FF23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6DEC" w:rsidRPr="000D6DEC" w:rsidRDefault="000D6DEC" w:rsidP="00FF234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8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6DEC" w:rsidRPr="000D6DEC" w:rsidRDefault="000D6DEC" w:rsidP="00FF234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D6DEC" w:rsidRPr="000D6DEC" w:rsidRDefault="000D6DEC" w:rsidP="00FF234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Default="000D6DEC" w:rsidP="00FF234E">
            <w:pPr>
              <w:jc w:val="right"/>
              <w:rPr>
                <w:sz w:val="28"/>
                <w:szCs w:val="28"/>
              </w:rPr>
            </w:pPr>
          </w:p>
          <w:p w:rsidR="000D6DEC" w:rsidRPr="000D6DEC" w:rsidRDefault="000D6DEC" w:rsidP="00FF234E">
            <w:pPr>
              <w:jc w:val="right"/>
              <w:rPr>
                <w:sz w:val="28"/>
                <w:szCs w:val="28"/>
              </w:rPr>
            </w:pPr>
            <w:r w:rsidRPr="000D6DEC">
              <w:rPr>
                <w:sz w:val="28"/>
                <w:szCs w:val="28"/>
              </w:rPr>
              <w:lastRenderedPageBreak/>
              <w:t>Приложение  3</w:t>
            </w:r>
          </w:p>
        </w:tc>
      </w:tr>
      <w:tr w:rsidR="00FF234E" w:rsidRPr="00FF234E" w:rsidTr="00FA630F">
        <w:trPr>
          <w:gridAfter w:val="6"/>
          <w:wAfter w:w="789" w:type="dxa"/>
          <w:trHeight w:val="300"/>
        </w:trPr>
        <w:tc>
          <w:tcPr>
            <w:tcW w:w="1035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234E" w:rsidRPr="000D6DEC" w:rsidRDefault="00FF234E" w:rsidP="00FF234E">
            <w:pPr>
              <w:jc w:val="right"/>
              <w:rPr>
                <w:sz w:val="28"/>
                <w:szCs w:val="28"/>
              </w:rPr>
            </w:pPr>
            <w:r w:rsidRPr="000D6DEC">
              <w:rPr>
                <w:sz w:val="28"/>
                <w:szCs w:val="28"/>
              </w:rPr>
              <w:lastRenderedPageBreak/>
              <w:t xml:space="preserve">к решению Совета депутатов </w:t>
            </w:r>
          </w:p>
        </w:tc>
      </w:tr>
      <w:tr w:rsidR="00FF234E" w:rsidRPr="00FF234E" w:rsidTr="00FA630F">
        <w:trPr>
          <w:gridAfter w:val="6"/>
          <w:wAfter w:w="789" w:type="dxa"/>
          <w:trHeight w:val="270"/>
        </w:trPr>
        <w:tc>
          <w:tcPr>
            <w:tcW w:w="1035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234E" w:rsidRPr="000D6DEC" w:rsidRDefault="00FF234E" w:rsidP="00FF234E">
            <w:pPr>
              <w:jc w:val="right"/>
              <w:rPr>
                <w:sz w:val="28"/>
                <w:szCs w:val="28"/>
              </w:rPr>
            </w:pPr>
            <w:r w:rsidRPr="000D6DEC">
              <w:rPr>
                <w:sz w:val="28"/>
                <w:szCs w:val="28"/>
              </w:rPr>
              <w:t>Большеелховского сельского поселения</w:t>
            </w:r>
          </w:p>
        </w:tc>
      </w:tr>
      <w:tr w:rsidR="00FF234E" w:rsidRPr="00FF234E" w:rsidTr="00FA630F">
        <w:trPr>
          <w:gridAfter w:val="6"/>
          <w:wAfter w:w="789" w:type="dxa"/>
          <w:trHeight w:val="285"/>
        </w:trPr>
        <w:tc>
          <w:tcPr>
            <w:tcW w:w="1035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0D6DEC" w:rsidRDefault="00FF234E" w:rsidP="00FF234E">
            <w:pPr>
              <w:jc w:val="right"/>
              <w:rPr>
                <w:sz w:val="28"/>
                <w:szCs w:val="28"/>
              </w:rPr>
            </w:pPr>
            <w:r w:rsidRPr="000D6DEC">
              <w:rPr>
                <w:sz w:val="28"/>
                <w:szCs w:val="28"/>
              </w:rPr>
              <w:t>Лямбирского муниципального района</w:t>
            </w:r>
          </w:p>
        </w:tc>
      </w:tr>
      <w:tr w:rsidR="009A4EC7" w:rsidRPr="00FF234E" w:rsidTr="00FB083A">
        <w:trPr>
          <w:gridAfter w:val="6"/>
          <w:wAfter w:w="789" w:type="dxa"/>
          <w:trHeight w:val="285"/>
        </w:trPr>
        <w:tc>
          <w:tcPr>
            <w:tcW w:w="619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4EC7" w:rsidRPr="00FF234E" w:rsidRDefault="009A4EC7" w:rsidP="00FF23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63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4EC7" w:rsidRPr="000D6DEC" w:rsidRDefault="009A4EC7" w:rsidP="00D27D6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от </w:t>
            </w:r>
            <w:r w:rsidR="00D27D63">
              <w:rPr>
                <w:sz w:val="28"/>
                <w:szCs w:val="28"/>
              </w:rPr>
              <w:t>23.03</w:t>
            </w:r>
            <w:r>
              <w:rPr>
                <w:sz w:val="28"/>
                <w:szCs w:val="28"/>
              </w:rPr>
              <w:t xml:space="preserve"> 2020 г. </w:t>
            </w:r>
            <w:r w:rsidRPr="000D6DEC">
              <w:rPr>
                <w:sz w:val="28"/>
                <w:szCs w:val="28"/>
              </w:rPr>
              <w:t>№</w:t>
            </w:r>
            <w:r w:rsidR="00D27D63">
              <w:rPr>
                <w:sz w:val="28"/>
                <w:szCs w:val="28"/>
              </w:rPr>
              <w:t>130</w:t>
            </w:r>
          </w:p>
        </w:tc>
      </w:tr>
      <w:tr w:rsidR="00FF234E" w:rsidRPr="00FF234E" w:rsidTr="00FA630F">
        <w:trPr>
          <w:trHeight w:val="165"/>
        </w:trPr>
        <w:tc>
          <w:tcPr>
            <w:tcW w:w="619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234E" w:rsidRPr="00FF234E" w:rsidTr="00FA630F">
        <w:trPr>
          <w:gridAfter w:val="7"/>
          <w:wAfter w:w="1027" w:type="dxa"/>
          <w:trHeight w:val="975"/>
        </w:trPr>
        <w:tc>
          <w:tcPr>
            <w:tcW w:w="10121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0D6DEC" w:rsidRDefault="00FF234E" w:rsidP="00FF234E">
            <w:pPr>
              <w:jc w:val="center"/>
              <w:rPr>
                <w:b/>
                <w:sz w:val="28"/>
                <w:szCs w:val="28"/>
              </w:rPr>
            </w:pPr>
            <w:r w:rsidRPr="000D6DEC">
              <w:rPr>
                <w:b/>
                <w:sz w:val="28"/>
                <w:szCs w:val="28"/>
              </w:rPr>
              <w:t xml:space="preserve">РАСХОДЫ БЮДЖЕТА БОЛЬШЕЕЛХОВСКОГО СЕЛЬСКОГО ПОСЕЛЕНИЯ ЛЯМБИРСКОГО МУНИЦИПАЛЬНОГО РАЙОНА ЗА 2019 ГОД ПО ВЕДОМСТВЕННОЙ СТРУКТУРЕ РАСХОДОВ БЮДЖЕТА  БОЛЬШЕЕЛХОВСКОГО СЕЛЬСКОГО ПОСЕЛЕНИЯ ЛЯМБИРСКОГО МУНИЦИПАЛЬНОГО РАЙОНА  </w:t>
            </w:r>
          </w:p>
        </w:tc>
      </w:tr>
      <w:tr w:rsidR="00FA630F" w:rsidRPr="00FF234E" w:rsidTr="00FA630F">
        <w:trPr>
          <w:gridAfter w:val="7"/>
          <w:wAfter w:w="1027" w:type="dxa"/>
          <w:trHeight w:val="465"/>
        </w:trPr>
        <w:tc>
          <w:tcPr>
            <w:tcW w:w="2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27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17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739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FF234E">
              <w:rPr>
                <w:rFonts w:ascii="Arial CYR" w:hAnsi="Arial CYR" w:cs="Arial CYR"/>
                <w:sz w:val="22"/>
                <w:szCs w:val="22"/>
              </w:rPr>
              <w:t>(тыс. руб.)</w:t>
            </w:r>
          </w:p>
        </w:tc>
      </w:tr>
      <w:tr w:rsidR="00FA630F" w:rsidRPr="00FF234E" w:rsidTr="00FA630F">
        <w:trPr>
          <w:gridAfter w:val="7"/>
          <w:wAfter w:w="1027" w:type="dxa"/>
          <w:trHeight w:val="405"/>
        </w:trPr>
        <w:tc>
          <w:tcPr>
            <w:tcW w:w="283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9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FF234E">
              <w:rPr>
                <w:b/>
                <w:bCs/>
                <w:sz w:val="22"/>
                <w:szCs w:val="22"/>
              </w:rPr>
              <w:t>Адм</w:t>
            </w:r>
            <w:proofErr w:type="spellEnd"/>
          </w:p>
        </w:tc>
        <w:tc>
          <w:tcPr>
            <w:tcW w:w="47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FF234E">
              <w:rPr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478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FF234E">
              <w:rPr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2152" w:type="dxa"/>
            <w:gridSpan w:val="8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FF234E">
              <w:rPr>
                <w:b/>
                <w:bCs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597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FF234E">
              <w:rPr>
                <w:b/>
                <w:bCs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076" w:type="dxa"/>
            <w:gridSpan w:val="5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0"/>
                <w:szCs w:val="20"/>
              </w:rPr>
            </w:pPr>
            <w:r w:rsidRPr="00FF234E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957" w:type="dxa"/>
            <w:gridSpan w:val="5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0"/>
                <w:szCs w:val="20"/>
              </w:rPr>
            </w:pPr>
            <w:r w:rsidRPr="00FF234E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956" w:type="dxa"/>
            <w:gridSpan w:val="8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0"/>
                <w:szCs w:val="20"/>
              </w:rPr>
            </w:pPr>
            <w:r w:rsidRPr="00FF234E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FA630F" w:rsidRPr="00FF234E" w:rsidTr="00FA630F">
        <w:trPr>
          <w:gridAfter w:val="7"/>
          <w:wAfter w:w="1027" w:type="dxa"/>
          <w:trHeight w:val="398"/>
        </w:trPr>
        <w:tc>
          <w:tcPr>
            <w:tcW w:w="283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F234E" w:rsidRPr="00FF234E" w:rsidRDefault="00FF234E" w:rsidP="00FF234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F234E" w:rsidRPr="00FF234E" w:rsidRDefault="00FF234E" w:rsidP="00FF234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F234E" w:rsidRPr="00FF234E" w:rsidRDefault="00FF234E" w:rsidP="00FF234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F234E" w:rsidRPr="00FF234E" w:rsidRDefault="00FF234E" w:rsidP="00FF234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52" w:type="dxa"/>
            <w:gridSpan w:val="8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234E" w:rsidRPr="00FF234E" w:rsidRDefault="00FF234E" w:rsidP="00FF234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7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F234E" w:rsidRPr="00FF234E" w:rsidRDefault="00FF234E" w:rsidP="00FF234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6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F234E" w:rsidRPr="00FF234E" w:rsidRDefault="00FF234E" w:rsidP="00FF234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7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F234E" w:rsidRPr="00FF234E" w:rsidRDefault="00FF234E" w:rsidP="00FF234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6" w:type="dxa"/>
            <w:gridSpan w:val="8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F234E" w:rsidRPr="00FF234E" w:rsidRDefault="00FF234E" w:rsidP="00FF234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143B7" w:rsidRPr="00FF234E" w:rsidTr="00FA630F">
        <w:trPr>
          <w:gridAfter w:val="7"/>
          <w:wAfter w:w="1027" w:type="dxa"/>
          <w:trHeight w:val="28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0"/>
                <w:szCs w:val="20"/>
              </w:rPr>
            </w:pPr>
            <w:r w:rsidRPr="00FF234E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0"/>
                <w:szCs w:val="20"/>
              </w:rPr>
            </w:pPr>
            <w:r w:rsidRPr="00FF234E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9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9923,3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7282,3</w:t>
            </w:r>
          </w:p>
        </w:tc>
        <w:tc>
          <w:tcPr>
            <w:tcW w:w="956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b/>
                <w:bCs/>
                <w:sz w:val="22"/>
                <w:szCs w:val="22"/>
              </w:rPr>
            </w:pPr>
            <w:r w:rsidRPr="00FF234E">
              <w:rPr>
                <w:b/>
                <w:bCs/>
                <w:sz w:val="22"/>
                <w:szCs w:val="22"/>
              </w:rPr>
              <w:t>73,4</w:t>
            </w:r>
          </w:p>
        </w:tc>
      </w:tr>
      <w:tr w:rsidR="00E143B7" w:rsidRPr="00FF234E" w:rsidTr="00FA630F">
        <w:trPr>
          <w:gridAfter w:val="7"/>
          <w:wAfter w:w="1027" w:type="dxa"/>
          <w:trHeight w:val="6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9923,3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7282,3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73,4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4130,4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3689,8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89,3</w:t>
            </w:r>
          </w:p>
        </w:tc>
      </w:tr>
      <w:tr w:rsidR="00E143B7" w:rsidRPr="00FF234E" w:rsidTr="00FA630F">
        <w:trPr>
          <w:gridAfter w:val="7"/>
          <w:wAfter w:w="1027" w:type="dxa"/>
          <w:trHeight w:val="9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proofErr w:type="gramStart"/>
            <w:r w:rsidRPr="00FF234E">
              <w:rPr>
                <w:sz w:val="22"/>
                <w:szCs w:val="22"/>
              </w:rPr>
              <w:t>высших исполнительных</w:t>
            </w:r>
            <w:proofErr w:type="gramEnd"/>
            <w:r w:rsidRPr="00FF234E">
              <w:rPr>
                <w:sz w:val="22"/>
                <w:szCs w:val="22"/>
              </w:rPr>
              <w:t xml:space="preserve">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3729,2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3466,2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92,9</w:t>
            </w:r>
          </w:p>
        </w:tc>
      </w:tr>
      <w:tr w:rsidR="00E143B7" w:rsidRPr="00FF234E" w:rsidTr="00FA630F">
        <w:trPr>
          <w:gridAfter w:val="7"/>
          <w:wAfter w:w="1027" w:type="dxa"/>
          <w:trHeight w:val="9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3726,3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3463,3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92,9</w:t>
            </w:r>
          </w:p>
        </w:tc>
      </w:tr>
      <w:tr w:rsidR="00E143B7" w:rsidRPr="00FF234E" w:rsidTr="00FA630F">
        <w:trPr>
          <w:gridAfter w:val="7"/>
          <w:wAfter w:w="1027" w:type="dxa"/>
          <w:trHeight w:val="323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41000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477,1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451,8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94,7</w:t>
            </w:r>
          </w:p>
        </w:tc>
      </w:tr>
      <w:tr w:rsidR="00E143B7" w:rsidRPr="00FF234E" w:rsidTr="00FA630F">
        <w:trPr>
          <w:gridAfter w:val="7"/>
          <w:wAfter w:w="1027" w:type="dxa"/>
          <w:trHeight w:val="9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41140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477,1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451,8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94,7</w:t>
            </w:r>
          </w:p>
        </w:tc>
      </w:tr>
      <w:tr w:rsidR="00E143B7" w:rsidRPr="00FF234E" w:rsidTr="00FA630F">
        <w:trPr>
          <w:gridAfter w:val="7"/>
          <w:wAfter w:w="1027" w:type="dxa"/>
          <w:trHeight w:val="6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Расходы на выплаты персоналу </w:t>
            </w:r>
            <w:r w:rsidRPr="00FF234E">
              <w:rPr>
                <w:sz w:val="22"/>
                <w:szCs w:val="22"/>
              </w:rPr>
              <w:lastRenderedPageBreak/>
              <w:t>государственных (муниципальных) органов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41140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120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477,1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451,8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94,7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41140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121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383,2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374,0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97,6</w:t>
            </w:r>
          </w:p>
        </w:tc>
      </w:tr>
      <w:tr w:rsidR="00E143B7" w:rsidRPr="00FF234E" w:rsidTr="00FA630F">
        <w:trPr>
          <w:gridAfter w:val="7"/>
          <w:wAfter w:w="1027" w:type="dxa"/>
          <w:trHeight w:val="9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41140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129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93,9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77,8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82,9</w:t>
            </w:r>
          </w:p>
        </w:tc>
      </w:tr>
      <w:tr w:rsidR="00E143B7" w:rsidRPr="00FF234E" w:rsidTr="00FA630F">
        <w:trPr>
          <w:gridAfter w:val="7"/>
          <w:wAfter w:w="1027" w:type="dxa"/>
          <w:trHeight w:val="6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Аппарат Администрации Большеелховского сельского поселения  Лямбирского муниципального района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3249,2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3011,6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92,7</w:t>
            </w:r>
          </w:p>
        </w:tc>
      </w:tr>
      <w:tr w:rsidR="00E143B7" w:rsidRPr="00FF234E" w:rsidTr="00FA630F">
        <w:trPr>
          <w:gridAfter w:val="7"/>
          <w:wAfter w:w="1027" w:type="dxa"/>
          <w:trHeight w:val="3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41000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3219,6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2982,0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92,6</w:t>
            </w:r>
          </w:p>
        </w:tc>
      </w:tr>
      <w:tr w:rsidR="00E143B7" w:rsidRPr="00FF234E" w:rsidTr="00FA630F">
        <w:trPr>
          <w:gridAfter w:val="7"/>
          <w:wAfter w:w="1027" w:type="dxa"/>
          <w:trHeight w:val="6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FF234E">
              <w:rPr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FF234E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1234,1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1199,9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97,2</w:t>
            </w:r>
          </w:p>
        </w:tc>
      </w:tr>
      <w:tr w:rsidR="00E143B7" w:rsidRPr="00FF234E" w:rsidTr="00FA630F">
        <w:trPr>
          <w:gridAfter w:val="7"/>
          <w:wAfter w:w="1027" w:type="dxa"/>
          <w:trHeight w:val="6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120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1198,9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1164,6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97,1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121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910,3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889,6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97,7</w:t>
            </w:r>
          </w:p>
        </w:tc>
      </w:tr>
      <w:tr w:rsidR="00E143B7" w:rsidRPr="00FF234E" w:rsidTr="00FA630F">
        <w:trPr>
          <w:gridAfter w:val="7"/>
          <w:wAfter w:w="1027" w:type="dxa"/>
          <w:trHeight w:val="9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129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288,6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275,0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95,3</w:t>
            </w:r>
          </w:p>
        </w:tc>
      </w:tr>
      <w:tr w:rsidR="00E143B7" w:rsidRPr="00FF234E" w:rsidTr="00FA630F">
        <w:trPr>
          <w:gridAfter w:val="7"/>
          <w:wAfter w:w="1027" w:type="dxa"/>
          <w:trHeight w:val="6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321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35,2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35,2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6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Расходы на обеспечение </w:t>
            </w:r>
            <w:proofErr w:type="gramStart"/>
            <w:r w:rsidRPr="00FF234E">
              <w:rPr>
                <w:sz w:val="22"/>
                <w:szCs w:val="22"/>
              </w:rPr>
              <w:t>функций органов местного самоуправления Республики</w:t>
            </w:r>
            <w:proofErr w:type="gramEnd"/>
            <w:r w:rsidRPr="00FF234E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41120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1985,5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1782,1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89,8</w:t>
            </w:r>
          </w:p>
        </w:tc>
      </w:tr>
      <w:tr w:rsidR="00E143B7" w:rsidRPr="00FF234E" w:rsidTr="00FA630F">
        <w:trPr>
          <w:gridAfter w:val="7"/>
          <w:wAfter w:w="1027" w:type="dxa"/>
          <w:trHeight w:val="3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41120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1602,6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1418,8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88,5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41120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850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382,9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363,3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94,9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41120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851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369,3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351,7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95,2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Уплата прочих налогов, </w:t>
            </w:r>
            <w:r w:rsidRPr="00FF234E">
              <w:rPr>
                <w:sz w:val="22"/>
                <w:szCs w:val="22"/>
              </w:rPr>
              <w:lastRenderedPageBreak/>
              <w:t>сборов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41120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852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95,0</w:t>
            </w:r>
          </w:p>
        </w:tc>
      </w:tr>
      <w:tr w:rsidR="00E143B7" w:rsidRPr="00FF234E" w:rsidTr="00FA630F">
        <w:trPr>
          <w:gridAfter w:val="7"/>
          <w:wAfter w:w="1027" w:type="dxa"/>
          <w:trHeight w:val="3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Уплата иных платежей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41120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853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60,8</w:t>
            </w:r>
          </w:p>
        </w:tc>
      </w:tr>
      <w:tr w:rsidR="00E143B7" w:rsidRPr="00FF234E" w:rsidTr="00FA630F">
        <w:trPr>
          <w:gridAfter w:val="7"/>
          <w:wAfter w:w="1027" w:type="dxa"/>
          <w:trHeight w:val="9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44500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29,6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12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gramStart"/>
            <w:r w:rsidRPr="00FF234E">
              <w:rPr>
                <w:sz w:val="22"/>
                <w:szCs w:val="22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  <w:proofErr w:type="gramEnd"/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44501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29,6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44501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540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29,6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100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2,9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12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FF234E">
              <w:rPr>
                <w:sz w:val="22"/>
                <w:szCs w:val="22"/>
              </w:rPr>
              <w:t>обеспечения деятельности главных распорядителей бюджетных средств</w:t>
            </w:r>
            <w:proofErr w:type="gramEnd"/>
            <w:r w:rsidRPr="00FF234E">
              <w:rPr>
                <w:sz w:val="22"/>
                <w:szCs w:val="22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2,9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127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Финансовое обеспечение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76010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6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76010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120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76010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121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12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77000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0,9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9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77150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0,9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3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77150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0,9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9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12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FF234E">
              <w:rPr>
                <w:sz w:val="22"/>
                <w:szCs w:val="22"/>
              </w:rPr>
              <w:t>обеспечения деятельности главных распорядителей бюджетных средств</w:t>
            </w:r>
            <w:proofErr w:type="gramEnd"/>
            <w:r w:rsidRPr="00FF234E">
              <w:rPr>
                <w:sz w:val="22"/>
                <w:szCs w:val="22"/>
              </w:rPr>
              <w:t xml:space="preserve"> </w:t>
            </w:r>
            <w:proofErr w:type="spellStart"/>
            <w:r w:rsidRPr="00FF234E">
              <w:rPr>
                <w:sz w:val="22"/>
                <w:szCs w:val="22"/>
              </w:rPr>
              <w:t>Большеелховскогосельского</w:t>
            </w:r>
            <w:proofErr w:type="spellEnd"/>
            <w:r w:rsidRPr="00FF234E">
              <w:rPr>
                <w:sz w:val="22"/>
                <w:szCs w:val="22"/>
              </w:rPr>
              <w:t xml:space="preserve">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41000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41180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41180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870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391,2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223,5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57,1</w:t>
            </w:r>
          </w:p>
        </w:tc>
      </w:tr>
      <w:tr w:rsidR="00E143B7" w:rsidRPr="00FF234E" w:rsidTr="00FA630F">
        <w:trPr>
          <w:gridAfter w:val="7"/>
          <w:wAfter w:w="1027" w:type="dxa"/>
          <w:trHeight w:val="97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</w:t>
            </w:r>
            <w:r w:rsidRPr="00FF234E">
              <w:rPr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391,2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223,5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57,1</w:t>
            </w:r>
          </w:p>
        </w:tc>
      </w:tr>
      <w:tr w:rsidR="00E143B7" w:rsidRPr="00FF234E" w:rsidTr="00FA630F">
        <w:trPr>
          <w:gridAfter w:val="7"/>
          <w:wAfter w:w="1027" w:type="dxa"/>
          <w:trHeight w:val="12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FF234E">
              <w:rPr>
                <w:sz w:val="22"/>
                <w:szCs w:val="22"/>
              </w:rPr>
              <w:t>обеспечения деятельности главных распорядителей бюджетных средств</w:t>
            </w:r>
            <w:proofErr w:type="gramEnd"/>
            <w:r w:rsidRPr="00FF234E">
              <w:rPr>
                <w:sz w:val="22"/>
                <w:szCs w:val="22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391,2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223,5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57,1</w:t>
            </w:r>
          </w:p>
        </w:tc>
      </w:tr>
      <w:tr w:rsidR="00E143B7" w:rsidRPr="00FF234E" w:rsidTr="00FA630F">
        <w:trPr>
          <w:gridAfter w:val="7"/>
          <w:wAfter w:w="1027" w:type="dxa"/>
          <w:trHeight w:val="6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41000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91,5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99,6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41220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830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91,5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99,6</w:t>
            </w:r>
          </w:p>
        </w:tc>
      </w:tr>
      <w:tr w:rsidR="00E143B7" w:rsidRPr="00FF234E" w:rsidTr="00FA630F">
        <w:trPr>
          <w:gridAfter w:val="7"/>
          <w:wAfter w:w="1027" w:type="dxa"/>
          <w:trHeight w:val="6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41220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831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91,5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99,6</w:t>
            </w:r>
          </w:p>
        </w:tc>
      </w:tr>
      <w:tr w:rsidR="00E143B7" w:rsidRPr="00FF234E" w:rsidTr="00FA630F">
        <w:trPr>
          <w:gridAfter w:val="7"/>
          <w:wAfter w:w="1027" w:type="dxa"/>
          <w:trHeight w:val="6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42000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132,4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44,2</w:t>
            </w:r>
          </w:p>
        </w:tc>
      </w:tr>
      <w:tr w:rsidR="00E143B7" w:rsidRPr="00FF234E" w:rsidTr="00FA630F">
        <w:trPr>
          <w:gridAfter w:val="7"/>
          <w:wAfter w:w="1027" w:type="dxa"/>
          <w:trHeight w:val="6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42200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132,4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44,2</w:t>
            </w:r>
          </w:p>
        </w:tc>
      </w:tr>
      <w:tr w:rsidR="00E143B7" w:rsidRPr="00FF234E" w:rsidTr="00FA630F">
        <w:trPr>
          <w:gridAfter w:val="7"/>
          <w:wAfter w:w="1027" w:type="dxa"/>
          <w:trHeight w:val="323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42200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274,7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107,4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39,1</w:t>
            </w:r>
          </w:p>
        </w:tc>
      </w:tr>
      <w:tr w:rsidR="00E143B7" w:rsidRPr="00FF234E" w:rsidTr="00FA630F">
        <w:trPr>
          <w:gridAfter w:val="7"/>
          <w:wAfter w:w="1027" w:type="dxa"/>
          <w:trHeight w:val="9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42200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245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25,0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25,0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28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9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</w:t>
            </w:r>
            <w:r w:rsidRPr="00FF234E">
              <w:rPr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129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FF234E">
              <w:rPr>
                <w:sz w:val="22"/>
                <w:szCs w:val="22"/>
              </w:rPr>
              <w:t>обеспечения деятельности главных распорядителей бюджетных средств</w:t>
            </w:r>
            <w:proofErr w:type="gramEnd"/>
            <w:r w:rsidRPr="00FF234E">
              <w:rPr>
                <w:sz w:val="22"/>
                <w:szCs w:val="22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6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59303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6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59303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120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208,8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59303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121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160,4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160,4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9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59303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129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48,4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48,4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3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98,2</w:t>
            </w:r>
          </w:p>
        </w:tc>
      </w:tr>
      <w:tr w:rsidR="00E143B7" w:rsidRPr="00FF234E" w:rsidTr="00FA630F">
        <w:trPr>
          <w:gridAfter w:val="7"/>
          <w:wAfter w:w="1027" w:type="dxa"/>
          <w:trHeight w:val="6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98,2</w:t>
            </w:r>
          </w:p>
        </w:tc>
      </w:tr>
      <w:tr w:rsidR="00E143B7" w:rsidRPr="00FF234E" w:rsidTr="00FA630F">
        <w:trPr>
          <w:gridAfter w:val="7"/>
          <w:wAfter w:w="1027" w:type="dxa"/>
          <w:trHeight w:val="9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98,2</w:t>
            </w:r>
          </w:p>
        </w:tc>
      </w:tr>
      <w:tr w:rsidR="00E143B7" w:rsidRPr="00FF234E" w:rsidTr="00FA630F">
        <w:trPr>
          <w:gridAfter w:val="7"/>
          <w:wAfter w:w="1027" w:type="dxa"/>
          <w:trHeight w:val="12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FF234E">
              <w:rPr>
                <w:sz w:val="22"/>
                <w:szCs w:val="22"/>
              </w:rPr>
              <w:t>обеспечения деятельности главных распорядителей бюджетных средств</w:t>
            </w:r>
            <w:proofErr w:type="gramEnd"/>
            <w:r w:rsidRPr="00FF234E">
              <w:rPr>
                <w:sz w:val="22"/>
                <w:szCs w:val="22"/>
              </w:rPr>
              <w:t xml:space="preserve"> Большеелховского </w:t>
            </w:r>
            <w:r w:rsidRPr="00FF234E">
              <w:rPr>
                <w:sz w:val="22"/>
                <w:szCs w:val="22"/>
              </w:rPr>
              <w:lastRenderedPageBreak/>
              <w:t>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98,2</w:t>
            </w:r>
          </w:p>
        </w:tc>
      </w:tr>
      <w:tr w:rsidR="00E143B7" w:rsidRPr="00FF234E" w:rsidTr="00FA630F">
        <w:trPr>
          <w:gridAfter w:val="7"/>
          <w:wAfter w:w="1027" w:type="dxa"/>
          <w:trHeight w:val="3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Резервный фонд Правительства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80190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98,2</w:t>
            </w:r>
          </w:p>
        </w:tc>
      </w:tr>
      <w:tr w:rsidR="00E143B7" w:rsidRPr="00FF234E" w:rsidTr="00FA630F">
        <w:trPr>
          <w:gridAfter w:val="7"/>
          <w:wAfter w:w="1027" w:type="dxa"/>
          <w:trHeight w:val="3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80190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27,9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98,2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404,6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303,5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75,0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404,6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303,5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75,0</w:t>
            </w:r>
          </w:p>
        </w:tc>
      </w:tr>
      <w:tr w:rsidR="00E143B7" w:rsidRPr="00FF234E" w:rsidTr="00FA630F">
        <w:trPr>
          <w:gridAfter w:val="7"/>
          <w:wAfter w:w="1027" w:type="dxa"/>
          <w:trHeight w:val="9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2014-2019 годы»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404,6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303,5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75,0</w:t>
            </w:r>
          </w:p>
        </w:tc>
      </w:tr>
      <w:tr w:rsidR="00E143B7" w:rsidRPr="00FF234E" w:rsidTr="00FA630F">
        <w:trPr>
          <w:gridAfter w:val="7"/>
          <w:wAfter w:w="1027" w:type="dxa"/>
          <w:trHeight w:val="9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404,6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303,5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75,0</w:t>
            </w:r>
          </w:p>
        </w:tc>
      </w:tr>
      <w:tr w:rsidR="00E143B7" w:rsidRPr="00FF234E" w:rsidTr="00FA630F">
        <w:trPr>
          <w:gridAfter w:val="7"/>
          <w:wAfter w:w="1027" w:type="dxa"/>
          <w:trHeight w:val="9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404,6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303,5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75,0</w:t>
            </w:r>
          </w:p>
        </w:tc>
      </w:tr>
      <w:tr w:rsidR="00E143B7" w:rsidRPr="00FF234E" w:rsidTr="00FA630F">
        <w:trPr>
          <w:gridAfter w:val="7"/>
          <w:wAfter w:w="1027" w:type="dxa"/>
          <w:trHeight w:val="33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gramStart"/>
            <w:r w:rsidRPr="00FF234E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</w:t>
            </w:r>
            <w:r w:rsidRPr="00FF234E">
              <w:rPr>
                <w:sz w:val="22"/>
                <w:szCs w:val="22"/>
              </w:rPr>
              <w:lastRenderedPageBreak/>
              <w:t>использования автомобильных дорог и осуществления дорожной деятельности в</w:t>
            </w:r>
            <w:proofErr w:type="gramEnd"/>
            <w:r w:rsidRPr="00FF234E">
              <w:rPr>
                <w:sz w:val="22"/>
                <w:szCs w:val="22"/>
              </w:rPr>
              <w:t xml:space="preserve"> </w:t>
            </w:r>
            <w:proofErr w:type="gramStart"/>
            <w:r w:rsidRPr="00FF234E">
              <w:rPr>
                <w:sz w:val="22"/>
                <w:szCs w:val="22"/>
              </w:rPr>
              <w:t>соответствии</w:t>
            </w:r>
            <w:proofErr w:type="gramEnd"/>
            <w:r w:rsidRPr="00FF234E">
              <w:rPr>
                <w:sz w:val="22"/>
                <w:szCs w:val="22"/>
              </w:rPr>
              <w:t xml:space="preserve"> с законодательством Российской Федерации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44102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404,6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303,5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75,0</w:t>
            </w:r>
          </w:p>
        </w:tc>
      </w:tr>
      <w:tr w:rsidR="00E143B7" w:rsidRPr="00FF234E" w:rsidTr="00FA630F">
        <w:trPr>
          <w:gridAfter w:val="7"/>
          <w:wAfter w:w="1027" w:type="dxa"/>
          <w:trHeight w:val="3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44102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404,6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303,5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75,0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5087,1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2994,0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58,9</w:t>
            </w:r>
          </w:p>
        </w:tc>
      </w:tr>
      <w:tr w:rsidR="00E143B7" w:rsidRPr="00FF234E" w:rsidTr="00FA630F">
        <w:trPr>
          <w:gridAfter w:val="7"/>
          <w:wAfter w:w="1027" w:type="dxa"/>
          <w:trHeight w:val="3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2493,2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690,4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27,7</w:t>
            </w:r>
          </w:p>
        </w:tc>
      </w:tr>
      <w:tr w:rsidR="00E143B7" w:rsidRPr="00FF234E" w:rsidTr="00FA630F">
        <w:trPr>
          <w:gridAfter w:val="7"/>
          <w:wAfter w:w="1027" w:type="dxa"/>
          <w:trHeight w:val="9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2493,2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690,4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27,7</w:t>
            </w:r>
          </w:p>
        </w:tc>
      </w:tr>
      <w:tr w:rsidR="00E143B7" w:rsidRPr="00FF234E" w:rsidTr="00FA630F">
        <w:trPr>
          <w:gridAfter w:val="7"/>
          <w:wAfter w:w="1027" w:type="dxa"/>
          <w:trHeight w:val="12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FF234E">
              <w:rPr>
                <w:sz w:val="22"/>
                <w:szCs w:val="22"/>
              </w:rPr>
              <w:t>обеспечения деятельности главных распорядителей бюджетных средств</w:t>
            </w:r>
            <w:proofErr w:type="gramEnd"/>
            <w:r w:rsidRPr="00FF234E">
              <w:rPr>
                <w:sz w:val="22"/>
                <w:szCs w:val="22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2493,2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690,4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27,7</w:t>
            </w:r>
          </w:p>
        </w:tc>
      </w:tr>
      <w:tr w:rsidR="00E143B7" w:rsidRPr="00FF234E" w:rsidTr="00FA630F">
        <w:trPr>
          <w:gridAfter w:val="7"/>
          <w:wAfter w:w="1027" w:type="dxa"/>
          <w:trHeight w:val="6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42000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2491,2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690,4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27,7</w:t>
            </w:r>
          </w:p>
        </w:tc>
      </w:tr>
      <w:tr w:rsidR="00E143B7" w:rsidRPr="00FF234E" w:rsidTr="00FA630F">
        <w:trPr>
          <w:gridAfter w:val="7"/>
          <w:wAfter w:w="1027" w:type="dxa"/>
          <w:trHeight w:val="6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42360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2491,2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690,4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27,7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42360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2491,2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690,4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27,7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24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gramStart"/>
            <w:r w:rsidRPr="00FF234E">
              <w:rPr>
                <w:sz w:val="22"/>
                <w:szCs w:val="22"/>
              </w:rPr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  <w:proofErr w:type="gramEnd"/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44103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44103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99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127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FF234E">
              <w:rPr>
                <w:sz w:val="22"/>
                <w:szCs w:val="22"/>
              </w:rPr>
              <w:t>обеспечения деятельности главных распорядителей бюджетных средств</w:t>
            </w:r>
            <w:proofErr w:type="gramEnd"/>
            <w:r w:rsidRPr="00FF234E">
              <w:rPr>
                <w:sz w:val="22"/>
                <w:szCs w:val="22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148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F234E">
              <w:rPr>
                <w:sz w:val="22"/>
                <w:szCs w:val="22"/>
              </w:rPr>
              <w:t>электро</w:t>
            </w:r>
            <w:proofErr w:type="spellEnd"/>
            <w:r w:rsidRPr="00FF234E">
              <w:rPr>
                <w:sz w:val="22"/>
                <w:szCs w:val="22"/>
              </w:rPr>
              <w:t>-, тепл</w:t>
            </w:r>
            <w:proofErr w:type="gramStart"/>
            <w:r w:rsidRPr="00FF234E">
              <w:rPr>
                <w:sz w:val="22"/>
                <w:szCs w:val="22"/>
              </w:rPr>
              <w:t>о-</w:t>
            </w:r>
            <w:proofErr w:type="gramEnd"/>
            <w:r w:rsidRPr="00FF234E">
              <w:rPr>
                <w:sz w:val="22"/>
                <w:szCs w:val="22"/>
              </w:rPr>
              <w:t xml:space="preserve">, </w:t>
            </w:r>
            <w:proofErr w:type="spellStart"/>
            <w:r w:rsidRPr="00FF234E">
              <w:rPr>
                <w:sz w:val="22"/>
                <w:szCs w:val="22"/>
              </w:rPr>
              <w:t>газо</w:t>
            </w:r>
            <w:proofErr w:type="spellEnd"/>
            <w:r w:rsidRPr="00FF234E">
              <w:rPr>
                <w:sz w:val="22"/>
                <w:szCs w:val="22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44101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44101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2285,2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2003,9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87,7</w:t>
            </w:r>
          </w:p>
        </w:tc>
      </w:tr>
      <w:tr w:rsidR="00E143B7" w:rsidRPr="00FF234E" w:rsidTr="00FA630F">
        <w:trPr>
          <w:gridAfter w:val="7"/>
          <w:wAfter w:w="1027" w:type="dxa"/>
          <w:trHeight w:val="9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2285,2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2003,9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87,7</w:t>
            </w:r>
          </w:p>
        </w:tc>
      </w:tr>
      <w:tr w:rsidR="00E143B7" w:rsidRPr="00FF234E" w:rsidTr="00FA630F">
        <w:trPr>
          <w:gridAfter w:val="7"/>
          <w:wAfter w:w="1027" w:type="dxa"/>
          <w:trHeight w:val="12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FF234E">
              <w:rPr>
                <w:sz w:val="22"/>
                <w:szCs w:val="22"/>
              </w:rPr>
              <w:t>обеспечения деятельности главных распорядителей бюджетных средств</w:t>
            </w:r>
            <w:proofErr w:type="gramEnd"/>
            <w:r w:rsidRPr="00FF234E">
              <w:rPr>
                <w:sz w:val="22"/>
                <w:szCs w:val="22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2285,2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2003,9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87,7</w:t>
            </w:r>
          </w:p>
        </w:tc>
      </w:tr>
      <w:tr w:rsidR="00E143B7" w:rsidRPr="00FF234E" w:rsidTr="00FA630F">
        <w:trPr>
          <w:gridAfter w:val="7"/>
          <w:wAfter w:w="1027" w:type="dxa"/>
          <w:trHeight w:val="6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43000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2277,2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2003,9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88,0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43010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1594,0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1439,2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90,3</w:t>
            </w:r>
          </w:p>
        </w:tc>
      </w:tr>
      <w:tr w:rsidR="00E143B7" w:rsidRPr="00FF234E" w:rsidTr="00FA630F">
        <w:trPr>
          <w:gridAfter w:val="7"/>
          <w:wAfter w:w="1027" w:type="dxa"/>
          <w:trHeight w:val="3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43010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1594,0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1439,2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90,3</w:t>
            </w:r>
          </w:p>
        </w:tc>
      </w:tr>
      <w:tr w:rsidR="00E143B7" w:rsidRPr="00FF234E" w:rsidTr="00FA630F">
        <w:trPr>
          <w:gridAfter w:val="7"/>
          <w:wAfter w:w="1027" w:type="dxa"/>
          <w:trHeight w:val="6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43040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683,2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564,7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82,7</w:t>
            </w:r>
          </w:p>
        </w:tc>
      </w:tr>
      <w:tr w:rsidR="00E143B7" w:rsidRPr="00FF234E" w:rsidTr="00FA630F">
        <w:trPr>
          <w:gridAfter w:val="7"/>
          <w:wAfter w:w="1027" w:type="dxa"/>
          <w:trHeight w:val="3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43040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683,2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564,7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82,7</w:t>
            </w:r>
          </w:p>
        </w:tc>
      </w:tr>
      <w:tr w:rsidR="00E143B7" w:rsidRPr="00FF234E" w:rsidTr="00FA630F">
        <w:trPr>
          <w:gridAfter w:val="7"/>
          <w:wAfter w:w="1027" w:type="dxa"/>
          <w:trHeight w:val="3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18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gramStart"/>
            <w:r w:rsidRPr="00FF234E">
              <w:rPr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  <w:proofErr w:type="gramEnd"/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44104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44104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9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Осуществление полномочий по участию в организации деятельности </w:t>
            </w:r>
            <w:r w:rsidRPr="00FF234E">
              <w:rPr>
                <w:sz w:val="22"/>
                <w:szCs w:val="22"/>
              </w:rPr>
              <w:lastRenderedPageBreak/>
              <w:t>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44106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44106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4,0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0,0</w:t>
            </w:r>
          </w:p>
        </w:tc>
      </w:tr>
      <w:tr w:rsidR="00E143B7" w:rsidRPr="00FF234E" w:rsidTr="00FA630F">
        <w:trPr>
          <w:gridAfter w:val="7"/>
          <w:wAfter w:w="1027" w:type="dxa"/>
          <w:trHeight w:val="3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9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12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FF234E">
              <w:rPr>
                <w:sz w:val="22"/>
                <w:szCs w:val="22"/>
              </w:rPr>
              <w:t>обеспечения деятельности главных распорядителей бюджетных средств</w:t>
            </w:r>
            <w:proofErr w:type="gramEnd"/>
            <w:r w:rsidRPr="00FF234E">
              <w:rPr>
                <w:sz w:val="22"/>
                <w:szCs w:val="22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6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42000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6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42140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3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42140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244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299,7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100,0</w:t>
            </w:r>
          </w:p>
        </w:tc>
      </w:tr>
      <w:tr w:rsidR="00E143B7" w:rsidRPr="00FF234E" w:rsidTr="00FA630F">
        <w:trPr>
          <w:gridAfter w:val="7"/>
          <w:wAfter w:w="1027" w:type="dxa"/>
          <w:trHeight w:val="33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63,1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57,8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91,6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63,1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57,8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91,6</w:t>
            </w:r>
          </w:p>
        </w:tc>
      </w:tr>
      <w:tr w:rsidR="00E143B7" w:rsidRPr="00FF234E" w:rsidTr="00FA630F">
        <w:trPr>
          <w:gridAfter w:val="7"/>
          <w:wAfter w:w="1027" w:type="dxa"/>
          <w:trHeight w:val="9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63,1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57,8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91,6</w:t>
            </w:r>
          </w:p>
        </w:tc>
      </w:tr>
      <w:tr w:rsidR="00E143B7" w:rsidRPr="00FF234E" w:rsidTr="00FA630F">
        <w:trPr>
          <w:gridAfter w:val="7"/>
          <w:wAfter w:w="1027" w:type="dxa"/>
          <w:trHeight w:val="12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FF234E">
              <w:rPr>
                <w:sz w:val="22"/>
                <w:szCs w:val="22"/>
              </w:rPr>
              <w:t>обеспечения деятельности главных распорядителей бюджетных средств</w:t>
            </w:r>
            <w:proofErr w:type="gramEnd"/>
            <w:r w:rsidRPr="00FF234E">
              <w:rPr>
                <w:sz w:val="22"/>
                <w:szCs w:val="22"/>
              </w:rPr>
              <w:t xml:space="preserve"> </w:t>
            </w:r>
            <w:proofErr w:type="spellStart"/>
            <w:r w:rsidRPr="00FF234E">
              <w:rPr>
                <w:sz w:val="22"/>
                <w:szCs w:val="22"/>
              </w:rPr>
              <w:lastRenderedPageBreak/>
              <w:t>Большеелховскогосельского</w:t>
            </w:r>
            <w:proofErr w:type="spellEnd"/>
            <w:r w:rsidRPr="00FF234E">
              <w:rPr>
                <w:sz w:val="22"/>
                <w:szCs w:val="22"/>
              </w:rPr>
              <w:t xml:space="preserve">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63,1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57,8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91,6</w:t>
            </w:r>
          </w:p>
        </w:tc>
      </w:tr>
      <w:tr w:rsidR="00E143B7" w:rsidRPr="00FF234E" w:rsidTr="00FA630F">
        <w:trPr>
          <w:gridAfter w:val="7"/>
          <w:wAfter w:w="1027" w:type="dxa"/>
          <w:trHeight w:val="67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03000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63,1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57,8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91,6</w:t>
            </w:r>
          </w:p>
        </w:tc>
      </w:tr>
      <w:tr w:rsidR="00E143B7" w:rsidRPr="00FF234E" w:rsidTr="00FA630F">
        <w:trPr>
          <w:gridAfter w:val="7"/>
          <w:wAfter w:w="1027" w:type="dxa"/>
          <w:trHeight w:val="9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03010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63,1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57,8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91,6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03010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312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63,1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57,8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91,6</w:t>
            </w:r>
          </w:p>
        </w:tc>
      </w:tr>
      <w:tr w:rsidR="00E143B7" w:rsidRPr="00FF234E" w:rsidTr="00FA630F">
        <w:trPr>
          <w:gridAfter w:val="7"/>
          <w:wAfter w:w="1027" w:type="dxa"/>
          <w:trHeight w:val="3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1,4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76,5</w:t>
            </w:r>
          </w:p>
        </w:tc>
      </w:tr>
      <w:tr w:rsidR="00E143B7" w:rsidRPr="00FF234E" w:rsidTr="00FA630F">
        <w:trPr>
          <w:gridAfter w:val="7"/>
          <w:wAfter w:w="1027" w:type="dxa"/>
          <w:trHeight w:val="60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1,4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76,5</w:t>
            </w:r>
          </w:p>
        </w:tc>
      </w:tr>
      <w:tr w:rsidR="00E143B7" w:rsidRPr="00FF234E" w:rsidTr="00FA630F">
        <w:trPr>
          <w:gridAfter w:val="7"/>
          <w:wAfter w:w="1027" w:type="dxa"/>
          <w:trHeight w:val="94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1,4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76,5</w:t>
            </w:r>
          </w:p>
        </w:tc>
      </w:tr>
      <w:tr w:rsidR="00E143B7" w:rsidRPr="00FF234E" w:rsidTr="00FA630F">
        <w:trPr>
          <w:gridAfter w:val="7"/>
          <w:wAfter w:w="1027" w:type="dxa"/>
          <w:trHeight w:val="12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proofErr w:type="spellStart"/>
            <w:r w:rsidRPr="00FF234E">
              <w:rPr>
                <w:sz w:val="22"/>
                <w:szCs w:val="22"/>
              </w:rPr>
              <w:t>Непрограммные</w:t>
            </w:r>
            <w:proofErr w:type="spellEnd"/>
            <w:r w:rsidRPr="00FF234E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FF234E">
              <w:rPr>
                <w:sz w:val="22"/>
                <w:szCs w:val="22"/>
              </w:rPr>
              <w:t>обеспечения деятельности главных распорядителей бюджетных средств</w:t>
            </w:r>
            <w:proofErr w:type="gramEnd"/>
            <w:r w:rsidRPr="00FF234E">
              <w:rPr>
                <w:sz w:val="22"/>
                <w:szCs w:val="22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1,4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76,5</w:t>
            </w:r>
          </w:p>
        </w:tc>
      </w:tr>
      <w:tr w:rsidR="00E143B7" w:rsidRPr="00FF234E" w:rsidTr="00FA630F">
        <w:trPr>
          <w:gridAfter w:val="7"/>
          <w:wAfter w:w="1027" w:type="dxa"/>
          <w:trHeight w:val="31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41000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1,4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76,5</w:t>
            </w:r>
          </w:p>
        </w:tc>
      </w:tr>
      <w:tr w:rsidR="00E143B7" w:rsidRPr="00FF234E" w:rsidTr="00FA630F">
        <w:trPr>
          <w:gridAfter w:val="7"/>
          <w:wAfter w:w="1027" w:type="dxa"/>
          <w:trHeight w:val="360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41240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1,4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76,5</w:t>
            </w:r>
          </w:p>
        </w:tc>
      </w:tr>
      <w:tr w:rsidR="00E143B7" w:rsidRPr="00FF234E" w:rsidTr="00FA630F">
        <w:trPr>
          <w:gridAfter w:val="7"/>
          <w:wAfter w:w="1027" w:type="dxa"/>
          <w:trHeight w:val="375"/>
        </w:trPr>
        <w:tc>
          <w:tcPr>
            <w:tcW w:w="283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F234E" w:rsidRPr="00FF234E" w:rsidRDefault="00FF234E" w:rsidP="00FF234E">
            <w:pPr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9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922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00</w:t>
            </w:r>
          </w:p>
        </w:tc>
        <w:tc>
          <w:tcPr>
            <w:tcW w:w="83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41240</w:t>
            </w:r>
          </w:p>
        </w:tc>
        <w:tc>
          <w:tcPr>
            <w:tcW w:w="59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F234E" w:rsidRPr="00FF234E" w:rsidRDefault="00FF234E" w:rsidP="00FF234E">
            <w:pPr>
              <w:jc w:val="center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730</w:t>
            </w:r>
          </w:p>
        </w:tc>
        <w:tc>
          <w:tcPr>
            <w:tcW w:w="107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1,4</w:t>
            </w:r>
          </w:p>
        </w:tc>
        <w:tc>
          <w:tcPr>
            <w:tcW w:w="95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1,1</w:t>
            </w:r>
          </w:p>
        </w:tc>
        <w:tc>
          <w:tcPr>
            <w:tcW w:w="95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234E" w:rsidRPr="00FF234E" w:rsidRDefault="00FF234E" w:rsidP="00FF234E">
            <w:pPr>
              <w:jc w:val="right"/>
              <w:rPr>
                <w:sz w:val="22"/>
                <w:szCs w:val="22"/>
              </w:rPr>
            </w:pPr>
            <w:r w:rsidRPr="00FF234E">
              <w:rPr>
                <w:sz w:val="22"/>
                <w:szCs w:val="22"/>
              </w:rPr>
              <w:t>76,5</w:t>
            </w:r>
          </w:p>
        </w:tc>
      </w:tr>
      <w:tr w:rsidR="00FA630F" w:rsidRPr="00FA630F" w:rsidTr="00FA630F">
        <w:trPr>
          <w:gridAfter w:val="8"/>
          <w:wAfter w:w="1051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29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Default="00FA630F" w:rsidP="00FA630F">
            <w:pPr>
              <w:rPr>
                <w:sz w:val="20"/>
                <w:szCs w:val="20"/>
              </w:rPr>
            </w:pPr>
          </w:p>
          <w:p w:rsidR="00FA630F" w:rsidRDefault="00FA630F" w:rsidP="00FA630F">
            <w:pPr>
              <w:rPr>
                <w:sz w:val="20"/>
                <w:szCs w:val="20"/>
              </w:rPr>
            </w:pPr>
          </w:p>
          <w:p w:rsidR="00FA630F" w:rsidRDefault="00FA630F" w:rsidP="00FA630F">
            <w:pPr>
              <w:rPr>
                <w:sz w:val="20"/>
                <w:szCs w:val="20"/>
              </w:rPr>
            </w:pPr>
          </w:p>
          <w:p w:rsidR="00FA630F" w:rsidRDefault="00FA630F" w:rsidP="00FA630F">
            <w:pPr>
              <w:rPr>
                <w:sz w:val="20"/>
                <w:szCs w:val="20"/>
              </w:rPr>
            </w:pPr>
          </w:p>
          <w:p w:rsidR="00FA630F" w:rsidRDefault="00FA630F" w:rsidP="00FA630F">
            <w:pPr>
              <w:rPr>
                <w:sz w:val="20"/>
                <w:szCs w:val="20"/>
              </w:rPr>
            </w:pPr>
          </w:p>
          <w:p w:rsidR="00FA630F" w:rsidRDefault="00FA630F" w:rsidP="00FA630F">
            <w:pPr>
              <w:rPr>
                <w:sz w:val="20"/>
                <w:szCs w:val="20"/>
              </w:rPr>
            </w:pPr>
          </w:p>
          <w:p w:rsidR="00FA630F" w:rsidRDefault="00FA630F" w:rsidP="00FA630F">
            <w:pPr>
              <w:rPr>
                <w:sz w:val="20"/>
                <w:szCs w:val="20"/>
              </w:rPr>
            </w:pPr>
          </w:p>
          <w:p w:rsidR="00FA630F" w:rsidRDefault="00FA630F" w:rsidP="00FA630F">
            <w:pPr>
              <w:rPr>
                <w:sz w:val="20"/>
                <w:szCs w:val="20"/>
              </w:rPr>
            </w:pPr>
          </w:p>
          <w:p w:rsidR="00FA630F" w:rsidRDefault="00FA630F" w:rsidP="00FA630F">
            <w:pPr>
              <w:rPr>
                <w:sz w:val="20"/>
                <w:szCs w:val="20"/>
              </w:rPr>
            </w:pPr>
          </w:p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690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A630F" w:rsidRDefault="00FA630F" w:rsidP="000D6DEC">
            <w:pPr>
              <w:rPr>
                <w:sz w:val="28"/>
                <w:szCs w:val="28"/>
              </w:rPr>
            </w:pPr>
          </w:p>
          <w:p w:rsidR="00FA630F" w:rsidRDefault="00FA630F" w:rsidP="00FA630F">
            <w:pPr>
              <w:jc w:val="right"/>
              <w:rPr>
                <w:sz w:val="28"/>
                <w:szCs w:val="28"/>
              </w:rPr>
            </w:pPr>
          </w:p>
          <w:p w:rsidR="00FA630F" w:rsidRDefault="00FA630F" w:rsidP="000D6DEC">
            <w:pPr>
              <w:rPr>
                <w:sz w:val="28"/>
                <w:szCs w:val="28"/>
              </w:rPr>
            </w:pPr>
          </w:p>
          <w:p w:rsidR="000D6DEC" w:rsidRDefault="000D6DEC" w:rsidP="000D6DEC">
            <w:pPr>
              <w:rPr>
                <w:sz w:val="28"/>
                <w:szCs w:val="28"/>
              </w:rPr>
            </w:pPr>
          </w:p>
          <w:p w:rsidR="00FA630F" w:rsidRDefault="00FA630F" w:rsidP="00FA630F">
            <w:pPr>
              <w:jc w:val="right"/>
              <w:rPr>
                <w:sz w:val="28"/>
                <w:szCs w:val="28"/>
              </w:rPr>
            </w:pPr>
          </w:p>
          <w:p w:rsidR="00FA630F" w:rsidRPr="00FA630F" w:rsidRDefault="00FA630F" w:rsidP="00FA630F">
            <w:pPr>
              <w:jc w:val="right"/>
              <w:rPr>
                <w:sz w:val="28"/>
                <w:szCs w:val="28"/>
              </w:rPr>
            </w:pPr>
            <w:r w:rsidRPr="00FA630F">
              <w:rPr>
                <w:sz w:val="28"/>
                <w:szCs w:val="28"/>
              </w:rPr>
              <w:lastRenderedPageBreak/>
              <w:t>Приложение № 4</w:t>
            </w:r>
          </w:p>
        </w:tc>
      </w:tr>
      <w:tr w:rsidR="00FA630F" w:rsidRPr="00FA630F" w:rsidTr="00FA630F">
        <w:trPr>
          <w:gridAfter w:val="8"/>
          <w:wAfter w:w="1051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29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690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A630F" w:rsidRPr="00FA630F" w:rsidRDefault="00FA630F" w:rsidP="00FA630F">
            <w:pPr>
              <w:jc w:val="right"/>
              <w:rPr>
                <w:sz w:val="28"/>
                <w:szCs w:val="28"/>
              </w:rPr>
            </w:pPr>
            <w:r w:rsidRPr="00FA630F">
              <w:rPr>
                <w:sz w:val="28"/>
                <w:szCs w:val="28"/>
              </w:rPr>
              <w:t xml:space="preserve">к решению Совета депутатов </w:t>
            </w:r>
          </w:p>
        </w:tc>
      </w:tr>
      <w:tr w:rsidR="00FA630F" w:rsidRPr="00FA630F" w:rsidTr="00FA630F">
        <w:trPr>
          <w:gridAfter w:val="8"/>
          <w:wAfter w:w="1051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29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690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30F" w:rsidRPr="00FA630F" w:rsidRDefault="00FA630F" w:rsidP="00FA630F">
            <w:pPr>
              <w:jc w:val="right"/>
              <w:rPr>
                <w:sz w:val="28"/>
                <w:szCs w:val="28"/>
              </w:rPr>
            </w:pPr>
            <w:r w:rsidRPr="00FA630F">
              <w:rPr>
                <w:sz w:val="28"/>
                <w:szCs w:val="28"/>
              </w:rPr>
              <w:t xml:space="preserve"> Большеелховского сельского поселения</w:t>
            </w:r>
          </w:p>
        </w:tc>
      </w:tr>
      <w:tr w:rsidR="00FA630F" w:rsidRPr="00FA630F" w:rsidTr="00FA630F">
        <w:trPr>
          <w:gridAfter w:val="8"/>
          <w:wAfter w:w="1051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29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90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30F" w:rsidRPr="00FA630F" w:rsidRDefault="00FA630F" w:rsidP="00FA630F">
            <w:pPr>
              <w:jc w:val="right"/>
              <w:rPr>
                <w:sz w:val="28"/>
                <w:szCs w:val="28"/>
              </w:rPr>
            </w:pPr>
            <w:r w:rsidRPr="00FA630F">
              <w:rPr>
                <w:sz w:val="28"/>
                <w:szCs w:val="28"/>
              </w:rPr>
              <w:t xml:space="preserve">Лямбирского муниципального района </w:t>
            </w:r>
          </w:p>
        </w:tc>
      </w:tr>
      <w:tr w:rsidR="00FA630F" w:rsidRPr="00FA630F" w:rsidTr="00FA630F">
        <w:trPr>
          <w:gridAfter w:val="8"/>
          <w:wAfter w:w="1051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29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90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30F" w:rsidRDefault="00D27D63" w:rsidP="00FA630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23.03.</w:t>
            </w:r>
            <w:r w:rsidR="00FA630F" w:rsidRPr="00FA630F">
              <w:rPr>
                <w:sz w:val="28"/>
                <w:szCs w:val="28"/>
              </w:rPr>
              <w:t xml:space="preserve"> 2020 г. №</w:t>
            </w:r>
            <w:r>
              <w:rPr>
                <w:sz w:val="28"/>
                <w:szCs w:val="28"/>
              </w:rPr>
              <w:t>130</w:t>
            </w:r>
          </w:p>
          <w:p w:rsidR="00FA630F" w:rsidRPr="00FA630F" w:rsidRDefault="00FA630F" w:rsidP="00FA630F">
            <w:pPr>
              <w:jc w:val="right"/>
              <w:rPr>
                <w:sz w:val="28"/>
                <w:szCs w:val="28"/>
              </w:rPr>
            </w:pPr>
          </w:p>
        </w:tc>
      </w:tr>
      <w:tr w:rsidR="00FA630F" w:rsidRPr="00FA630F" w:rsidTr="00FA630F">
        <w:trPr>
          <w:gridAfter w:val="8"/>
          <w:wAfter w:w="1051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9861" w:type="dxa"/>
            <w:gridSpan w:val="3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30F" w:rsidRPr="00FA630F" w:rsidRDefault="00FA630F" w:rsidP="00FA630F">
            <w:pPr>
              <w:jc w:val="center"/>
              <w:rPr>
                <w:b/>
                <w:sz w:val="28"/>
                <w:szCs w:val="28"/>
              </w:rPr>
            </w:pPr>
            <w:r w:rsidRPr="00FA630F">
              <w:rPr>
                <w:b/>
                <w:sz w:val="28"/>
                <w:szCs w:val="28"/>
              </w:rPr>
              <w:t xml:space="preserve">ИСТОЧНИКИ ФИНАНСИРОВАНИЯ ДЕФИЦИТА  БЮДЖЕТА БОЛЬШЕЕЛХОВСКОГО СЕЛЬСКОГО ПОСЕЛЕНИЯ  ЗА 2019 ГОД                                 ПО КОДАМ </w:t>
            </w:r>
            <w:proofErr w:type="gramStart"/>
            <w:r w:rsidRPr="00FA630F">
              <w:rPr>
                <w:b/>
                <w:sz w:val="28"/>
                <w:szCs w:val="28"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FA630F" w:rsidRPr="00FA630F" w:rsidTr="00FA630F">
        <w:trPr>
          <w:gridAfter w:val="8"/>
          <w:wAfter w:w="1051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9861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30F" w:rsidRPr="00FA630F" w:rsidRDefault="00FA630F" w:rsidP="00FA630F">
            <w:pPr>
              <w:rPr>
                <w:sz w:val="22"/>
                <w:szCs w:val="22"/>
              </w:rPr>
            </w:pPr>
          </w:p>
        </w:tc>
      </w:tr>
      <w:tr w:rsidR="00FA630F" w:rsidRPr="00FA630F" w:rsidTr="00FA630F">
        <w:trPr>
          <w:gridAfter w:val="8"/>
          <w:wAfter w:w="1051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9861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30F" w:rsidRPr="00FA630F" w:rsidRDefault="00FA630F" w:rsidP="00FA630F">
            <w:pPr>
              <w:rPr>
                <w:sz w:val="22"/>
                <w:szCs w:val="22"/>
              </w:rPr>
            </w:pPr>
          </w:p>
        </w:tc>
      </w:tr>
      <w:tr w:rsidR="00FA630F" w:rsidRPr="00FA630F" w:rsidTr="00FA630F">
        <w:trPr>
          <w:gridAfter w:val="8"/>
          <w:wAfter w:w="1051" w:type="dxa"/>
          <w:trHeight w:val="15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9861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30F" w:rsidRPr="00FA630F" w:rsidRDefault="00FA630F" w:rsidP="00FA630F">
            <w:pPr>
              <w:rPr>
                <w:sz w:val="22"/>
                <w:szCs w:val="22"/>
              </w:rPr>
            </w:pPr>
          </w:p>
        </w:tc>
      </w:tr>
      <w:tr w:rsidR="00FA630F" w:rsidRPr="00FA630F" w:rsidTr="00FA630F">
        <w:trPr>
          <w:gridAfter w:val="8"/>
          <w:wAfter w:w="1051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</w:p>
        </w:tc>
        <w:tc>
          <w:tcPr>
            <w:tcW w:w="4080" w:type="dxa"/>
            <w:gridSpan w:val="2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A630F" w:rsidRPr="00FA630F" w:rsidRDefault="00FA630F" w:rsidP="00FA63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A630F"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FA630F" w:rsidRPr="00FA630F" w:rsidTr="00FA630F">
        <w:trPr>
          <w:gridAfter w:val="8"/>
          <w:wAfter w:w="1051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  <w:r w:rsidRPr="00FA630F">
              <w:rPr>
                <w:b/>
                <w:bCs/>
              </w:rPr>
              <w:t>Код</w:t>
            </w:r>
          </w:p>
        </w:tc>
        <w:tc>
          <w:tcPr>
            <w:tcW w:w="4080" w:type="dxa"/>
            <w:gridSpan w:val="11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  <w:r w:rsidRPr="00FA630F">
              <w:rPr>
                <w:b/>
                <w:bCs/>
              </w:rPr>
              <w:t xml:space="preserve">Наименование кода поступлений в бюджет, группы, подгруппы, статьи, подстатьи, элемента, подвида, аналитической группы </w:t>
            </w:r>
            <w:proofErr w:type="gramStart"/>
            <w:r w:rsidRPr="00FA630F">
              <w:rPr>
                <w:b/>
                <w:bCs/>
              </w:rPr>
              <w:t>вида источников финансирования дефицитов бюджетов</w:t>
            </w:r>
            <w:proofErr w:type="gramEnd"/>
          </w:p>
        </w:tc>
        <w:tc>
          <w:tcPr>
            <w:tcW w:w="1320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  <w:sz w:val="22"/>
                <w:szCs w:val="22"/>
              </w:rPr>
            </w:pPr>
            <w:r w:rsidRPr="00FA630F">
              <w:rPr>
                <w:b/>
                <w:bCs/>
                <w:sz w:val="22"/>
                <w:szCs w:val="22"/>
              </w:rPr>
              <w:t>Утверждено</w:t>
            </w:r>
          </w:p>
        </w:tc>
        <w:tc>
          <w:tcPr>
            <w:tcW w:w="1320" w:type="dxa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  <w:sz w:val="22"/>
                <w:szCs w:val="22"/>
              </w:rPr>
            </w:pPr>
            <w:r w:rsidRPr="00FA630F">
              <w:rPr>
                <w:b/>
                <w:bCs/>
                <w:sz w:val="22"/>
                <w:szCs w:val="22"/>
              </w:rPr>
              <w:t>Исполнено</w:t>
            </w:r>
          </w:p>
        </w:tc>
        <w:tc>
          <w:tcPr>
            <w:tcW w:w="1440" w:type="dxa"/>
            <w:gridSpan w:val="9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  <w:sz w:val="22"/>
                <w:szCs w:val="22"/>
              </w:rPr>
            </w:pPr>
            <w:r w:rsidRPr="00FA630F">
              <w:rPr>
                <w:b/>
                <w:bCs/>
                <w:sz w:val="22"/>
                <w:szCs w:val="22"/>
              </w:rPr>
              <w:t>Процент исполнения</w:t>
            </w:r>
          </w:p>
        </w:tc>
      </w:tr>
      <w:tr w:rsidR="00FA630F" w:rsidRPr="00FA630F" w:rsidTr="00FA630F">
        <w:trPr>
          <w:gridAfter w:val="8"/>
          <w:wAfter w:w="1051" w:type="dxa"/>
          <w:trHeight w:val="6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30F" w:rsidRPr="00FA630F" w:rsidRDefault="00FA630F" w:rsidP="00FA630F">
            <w:pPr>
              <w:rPr>
                <w:b/>
                <w:bCs/>
              </w:rPr>
            </w:pPr>
          </w:p>
        </w:tc>
        <w:tc>
          <w:tcPr>
            <w:tcW w:w="4080" w:type="dxa"/>
            <w:gridSpan w:val="11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30F" w:rsidRPr="00FA630F" w:rsidRDefault="00FA630F" w:rsidP="00FA630F">
            <w:pPr>
              <w:rPr>
                <w:b/>
                <w:bCs/>
              </w:rPr>
            </w:pPr>
          </w:p>
        </w:tc>
        <w:tc>
          <w:tcPr>
            <w:tcW w:w="1320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30F" w:rsidRPr="00FA630F" w:rsidRDefault="00FA630F" w:rsidP="00FA63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0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30F" w:rsidRPr="00FA630F" w:rsidRDefault="00FA630F" w:rsidP="00FA63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gridSpan w:val="9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A630F" w:rsidRPr="00FA630F" w:rsidRDefault="00FA630F" w:rsidP="00FA630F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A630F" w:rsidRPr="00FA630F" w:rsidTr="00FA630F">
        <w:trPr>
          <w:gridAfter w:val="8"/>
          <w:wAfter w:w="1051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  <w:r w:rsidRPr="00FA630F">
              <w:rPr>
                <w:b/>
                <w:bCs/>
              </w:rPr>
              <w:t>1</w:t>
            </w:r>
          </w:p>
        </w:tc>
        <w:tc>
          <w:tcPr>
            <w:tcW w:w="4080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  <w:r w:rsidRPr="00FA630F">
              <w:rPr>
                <w:b/>
                <w:bCs/>
              </w:rPr>
              <w:t>2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  <w:r w:rsidRPr="00FA630F">
              <w:rPr>
                <w:b/>
                <w:bCs/>
              </w:rPr>
              <w:t>3</w:t>
            </w:r>
          </w:p>
        </w:tc>
        <w:tc>
          <w:tcPr>
            <w:tcW w:w="13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  <w:r w:rsidRPr="00FA630F">
              <w:rPr>
                <w:b/>
                <w:bCs/>
              </w:rPr>
              <w:t>4</w:t>
            </w:r>
          </w:p>
        </w:tc>
        <w:tc>
          <w:tcPr>
            <w:tcW w:w="14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  <w:r w:rsidRPr="00FA630F">
              <w:rPr>
                <w:b/>
                <w:bCs/>
              </w:rPr>
              <w:t>5</w:t>
            </w:r>
          </w:p>
        </w:tc>
      </w:tr>
      <w:tr w:rsidR="00FA630F" w:rsidRPr="00FA630F" w:rsidTr="00FA630F">
        <w:trPr>
          <w:gridAfter w:val="8"/>
          <w:wAfter w:w="1051" w:type="dxa"/>
          <w:trHeight w:val="33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  <w:r w:rsidRPr="00FA630F">
              <w:rPr>
                <w:b/>
                <w:bCs/>
              </w:rPr>
              <w:t xml:space="preserve">000 01 00 </w:t>
            </w:r>
            <w:proofErr w:type="spellStart"/>
            <w:r w:rsidRPr="00FA630F">
              <w:rPr>
                <w:b/>
                <w:bCs/>
              </w:rPr>
              <w:t>00</w:t>
            </w:r>
            <w:proofErr w:type="spellEnd"/>
            <w:r w:rsidRPr="00FA630F">
              <w:rPr>
                <w:b/>
                <w:bCs/>
              </w:rPr>
              <w:t xml:space="preserve"> </w:t>
            </w:r>
            <w:proofErr w:type="spellStart"/>
            <w:r w:rsidRPr="00FA630F">
              <w:rPr>
                <w:b/>
                <w:bCs/>
              </w:rPr>
              <w:t>00</w:t>
            </w:r>
            <w:proofErr w:type="spellEnd"/>
            <w:r w:rsidRPr="00FA630F">
              <w:rPr>
                <w:b/>
                <w:bCs/>
              </w:rPr>
              <w:t xml:space="preserve"> </w:t>
            </w:r>
            <w:proofErr w:type="spellStart"/>
            <w:r w:rsidRPr="00FA630F">
              <w:rPr>
                <w:b/>
                <w:bCs/>
              </w:rPr>
              <w:t>00</w:t>
            </w:r>
            <w:proofErr w:type="spellEnd"/>
            <w:r w:rsidRPr="00FA630F">
              <w:rPr>
                <w:b/>
                <w:bCs/>
              </w:rPr>
              <w:t xml:space="preserve"> 0000 000</w:t>
            </w:r>
          </w:p>
        </w:tc>
        <w:tc>
          <w:tcPr>
            <w:tcW w:w="40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30F" w:rsidRPr="00FA630F" w:rsidRDefault="00FA630F" w:rsidP="00FA630F">
            <w:pPr>
              <w:rPr>
                <w:b/>
                <w:bCs/>
              </w:rPr>
            </w:pPr>
            <w:r w:rsidRPr="00FA630F">
              <w:rPr>
                <w:b/>
                <w:bCs/>
              </w:rPr>
              <w:t>Источники внутреннего финансирования дефицита бюджетов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  <w:r w:rsidRPr="00FA630F">
              <w:rPr>
                <w:b/>
                <w:bCs/>
              </w:rPr>
              <w:t>-543,6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  <w:r w:rsidRPr="00FA630F">
              <w:rPr>
                <w:b/>
                <w:bCs/>
              </w:rPr>
              <w:t>-2 799,7</w:t>
            </w:r>
          </w:p>
        </w:tc>
        <w:tc>
          <w:tcPr>
            <w:tcW w:w="1440" w:type="dxa"/>
            <w:gridSpan w:val="9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  <w:rPr>
                <w:b/>
                <w:bCs/>
              </w:rPr>
            </w:pPr>
            <w:r w:rsidRPr="00FA630F">
              <w:rPr>
                <w:b/>
                <w:bCs/>
              </w:rPr>
              <w:t>515,0</w:t>
            </w:r>
          </w:p>
        </w:tc>
      </w:tr>
      <w:tr w:rsidR="00FA630F" w:rsidRPr="00FA630F" w:rsidTr="00FA630F">
        <w:trPr>
          <w:gridAfter w:val="8"/>
          <w:wAfter w:w="1051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 xml:space="preserve">000 01 03 00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0000 000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-642,6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-527,1</w:t>
            </w:r>
          </w:p>
        </w:tc>
        <w:tc>
          <w:tcPr>
            <w:tcW w:w="14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82,0</w:t>
            </w:r>
          </w:p>
        </w:tc>
      </w:tr>
      <w:tr w:rsidR="00FA630F" w:rsidRPr="00FA630F" w:rsidTr="00FA630F">
        <w:trPr>
          <w:gridAfter w:val="8"/>
          <w:wAfter w:w="1051" w:type="dxa"/>
          <w:trHeight w:val="70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 xml:space="preserve">000 01 03 01 00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0000 800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-642,6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-527,1</w:t>
            </w:r>
          </w:p>
        </w:tc>
        <w:tc>
          <w:tcPr>
            <w:tcW w:w="1440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82,0</w:t>
            </w:r>
          </w:p>
        </w:tc>
      </w:tr>
      <w:tr w:rsidR="00FA630F" w:rsidRPr="00FA630F" w:rsidTr="00FA630F">
        <w:trPr>
          <w:gridAfter w:val="8"/>
          <w:wAfter w:w="1051" w:type="dxa"/>
          <w:trHeight w:val="70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000 01 03 01 00 10 0000 800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Погашение 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-642,6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-527,1</w:t>
            </w:r>
          </w:p>
        </w:tc>
        <w:tc>
          <w:tcPr>
            <w:tcW w:w="1440" w:type="dxa"/>
            <w:gridSpan w:val="9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82,0</w:t>
            </w:r>
          </w:p>
        </w:tc>
      </w:tr>
      <w:tr w:rsidR="00FA630F" w:rsidRPr="00FA630F" w:rsidTr="00FA630F">
        <w:trPr>
          <w:gridAfter w:val="8"/>
          <w:wAfter w:w="1051" w:type="dxa"/>
          <w:trHeight w:val="67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000 01 03 01 00 10 0000 810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Погашение бюджетами сельских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-642,6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-527,1</w:t>
            </w:r>
          </w:p>
        </w:tc>
        <w:tc>
          <w:tcPr>
            <w:tcW w:w="1440" w:type="dxa"/>
            <w:gridSpan w:val="9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82,0</w:t>
            </w:r>
          </w:p>
        </w:tc>
      </w:tr>
      <w:tr w:rsidR="00FA630F" w:rsidRPr="00FA630F" w:rsidTr="00FA630F">
        <w:trPr>
          <w:gridAfter w:val="8"/>
          <w:wAfter w:w="1051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 xml:space="preserve">000 01 05 00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0000 000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Изменение остатков средств на счетах по учету средств бюджета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99,0</w:t>
            </w:r>
          </w:p>
        </w:tc>
        <w:tc>
          <w:tcPr>
            <w:tcW w:w="13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-2 272,6</w:t>
            </w:r>
          </w:p>
        </w:tc>
        <w:tc>
          <w:tcPr>
            <w:tcW w:w="14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-2295,6</w:t>
            </w:r>
          </w:p>
        </w:tc>
      </w:tr>
      <w:tr w:rsidR="00FA630F" w:rsidRPr="00FA630F" w:rsidTr="00FA630F">
        <w:trPr>
          <w:gridAfter w:val="8"/>
          <w:wAfter w:w="1051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 xml:space="preserve">000 01 05 00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0000 500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Увеличение остатков средств бюджетов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-10 466,9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-10 713,1</w:t>
            </w:r>
          </w:p>
        </w:tc>
        <w:tc>
          <w:tcPr>
            <w:tcW w:w="1440" w:type="dxa"/>
            <w:gridSpan w:val="9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102,4</w:t>
            </w:r>
          </w:p>
        </w:tc>
      </w:tr>
      <w:tr w:rsidR="00FA630F" w:rsidRPr="00FA630F" w:rsidTr="00FA630F">
        <w:trPr>
          <w:gridAfter w:val="8"/>
          <w:wAfter w:w="1051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 xml:space="preserve">000 01 05 02 00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0000 500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Увеличение прочих остатков  средств бюджетов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-10 466,9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-10 713,1</w:t>
            </w:r>
          </w:p>
        </w:tc>
        <w:tc>
          <w:tcPr>
            <w:tcW w:w="14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102,4</w:t>
            </w:r>
          </w:p>
        </w:tc>
      </w:tr>
      <w:tr w:rsidR="00FA630F" w:rsidRPr="00FA630F" w:rsidTr="00FA630F">
        <w:trPr>
          <w:gridAfter w:val="8"/>
          <w:wAfter w:w="1051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 xml:space="preserve">000 01 05 02 </w:t>
            </w:r>
            <w:r w:rsidRPr="00FA630F">
              <w:lastRenderedPageBreak/>
              <w:t>01 00 0000 510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lastRenderedPageBreak/>
              <w:t xml:space="preserve">Увеличение прочих остатков </w:t>
            </w:r>
            <w:r w:rsidRPr="00FA630F">
              <w:lastRenderedPageBreak/>
              <w:t>денежных средств бюджетов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lastRenderedPageBreak/>
              <w:t>-10 466,9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-10 713,1</w:t>
            </w:r>
          </w:p>
        </w:tc>
        <w:tc>
          <w:tcPr>
            <w:tcW w:w="1440" w:type="dxa"/>
            <w:gridSpan w:val="9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102,4</w:t>
            </w:r>
          </w:p>
        </w:tc>
      </w:tr>
      <w:tr w:rsidR="00FA630F" w:rsidRPr="00FA630F" w:rsidTr="00FA630F">
        <w:trPr>
          <w:gridAfter w:val="8"/>
          <w:wAfter w:w="1051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000 01 05 02 01 05 0000 510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 xml:space="preserve">Увеличение прочих </w:t>
            </w:r>
            <w:proofErr w:type="gramStart"/>
            <w:r w:rsidRPr="00FA630F">
              <w:t>остатков денежных средств бюджетов сельских поселений</w:t>
            </w:r>
            <w:proofErr w:type="gramEnd"/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-10 466,9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-10 713,1</w:t>
            </w:r>
          </w:p>
        </w:tc>
        <w:tc>
          <w:tcPr>
            <w:tcW w:w="1440" w:type="dxa"/>
            <w:gridSpan w:val="9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102,4</w:t>
            </w:r>
          </w:p>
        </w:tc>
      </w:tr>
      <w:tr w:rsidR="00FA630F" w:rsidRPr="00FA630F" w:rsidTr="00FA630F">
        <w:trPr>
          <w:gridAfter w:val="8"/>
          <w:wAfter w:w="1051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 xml:space="preserve">000 01 05 00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0000 600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Уменьшение остатков средств бюджетов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10 565,9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8 440,5</w:t>
            </w:r>
          </w:p>
        </w:tc>
        <w:tc>
          <w:tcPr>
            <w:tcW w:w="1440" w:type="dxa"/>
            <w:gridSpan w:val="9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79,9</w:t>
            </w:r>
          </w:p>
        </w:tc>
      </w:tr>
      <w:tr w:rsidR="00FA630F" w:rsidRPr="00FA630F" w:rsidTr="00FA630F">
        <w:trPr>
          <w:gridAfter w:val="8"/>
          <w:wAfter w:w="1051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 xml:space="preserve">000 01 05 02 00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0000 600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Уменьшение прочих остатков средств бюджетов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10 565,9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8 440,5</w:t>
            </w:r>
          </w:p>
        </w:tc>
        <w:tc>
          <w:tcPr>
            <w:tcW w:w="1440" w:type="dxa"/>
            <w:gridSpan w:val="9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79,9</w:t>
            </w:r>
          </w:p>
        </w:tc>
      </w:tr>
      <w:tr w:rsidR="00FA630F" w:rsidRPr="00FA630F" w:rsidTr="00FA630F">
        <w:trPr>
          <w:gridAfter w:val="8"/>
          <w:wAfter w:w="1051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000 01 05 02 01 00 0000 610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Уменьшение прочих остатков денежных средств бюджетов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10 565,9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8 440,5</w:t>
            </w:r>
          </w:p>
        </w:tc>
        <w:tc>
          <w:tcPr>
            <w:tcW w:w="1440" w:type="dxa"/>
            <w:gridSpan w:val="9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79,9</w:t>
            </w:r>
          </w:p>
        </w:tc>
      </w:tr>
      <w:tr w:rsidR="00FA630F" w:rsidRPr="00FA630F" w:rsidTr="00FA630F">
        <w:trPr>
          <w:gridAfter w:val="8"/>
          <w:wAfter w:w="1051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000 01 05 02 01 05 0000 610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Уменьшение прочих остатков денежных  бюджетов сельских поселений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10 565,9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8 440,5</w:t>
            </w:r>
          </w:p>
        </w:tc>
        <w:tc>
          <w:tcPr>
            <w:tcW w:w="1440" w:type="dxa"/>
            <w:gridSpan w:val="9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79,9</w:t>
            </w:r>
          </w:p>
        </w:tc>
      </w:tr>
      <w:tr w:rsidR="00FA630F" w:rsidRPr="00FA630F" w:rsidTr="00FA630F">
        <w:trPr>
          <w:gridAfter w:val="8"/>
          <w:wAfter w:w="1051" w:type="dxa"/>
          <w:trHeight w:val="6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 xml:space="preserve">000 01 00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</w:t>
            </w:r>
            <w:proofErr w:type="spellStart"/>
            <w:r w:rsidRPr="00FA630F">
              <w:t>00</w:t>
            </w:r>
            <w:proofErr w:type="spellEnd"/>
            <w:r w:rsidRPr="00FA630F">
              <w:t xml:space="preserve"> 0000 000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 xml:space="preserve">Итого источников внутреннего </w:t>
            </w:r>
            <w:proofErr w:type="gramStart"/>
            <w:r w:rsidRPr="00FA630F">
              <w:t>финансирования дефицита бюджета Первомайского сельского поселения</w:t>
            </w:r>
            <w:proofErr w:type="gramEnd"/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-543,6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-2 799,7</w:t>
            </w:r>
          </w:p>
        </w:tc>
        <w:tc>
          <w:tcPr>
            <w:tcW w:w="14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right"/>
            </w:pPr>
            <w:r w:rsidRPr="00FA630F">
              <w:t>515,0</w:t>
            </w:r>
          </w:p>
        </w:tc>
      </w:tr>
      <w:tr w:rsidR="00FA630F" w:rsidRPr="00FA630F" w:rsidTr="00FA630F">
        <w:trPr>
          <w:gridAfter w:val="8"/>
          <w:wAfter w:w="1051" w:type="dxa"/>
          <w:trHeight w:val="33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  <w:rPr>
                <w:b/>
                <w:bCs/>
              </w:rPr>
            </w:pPr>
            <w:r w:rsidRPr="00FA630F">
              <w:rPr>
                <w:b/>
                <w:bCs/>
              </w:rPr>
              <w:t> </w:t>
            </w:r>
          </w:p>
        </w:tc>
        <w:tc>
          <w:tcPr>
            <w:tcW w:w="4080" w:type="dxa"/>
            <w:gridSpan w:val="11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A630F" w:rsidRPr="00FA630F" w:rsidRDefault="00FA630F" w:rsidP="00FA630F">
            <w:r w:rsidRPr="00FA630F">
              <w:t>Привлечение  средств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 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pPr>
              <w:jc w:val="center"/>
            </w:pPr>
            <w:r w:rsidRPr="00FA630F">
              <w:t> </w:t>
            </w:r>
          </w:p>
        </w:tc>
        <w:tc>
          <w:tcPr>
            <w:tcW w:w="14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630F" w:rsidRPr="00FA630F" w:rsidRDefault="00FA630F" w:rsidP="00FA630F">
            <w:r w:rsidRPr="00FA630F">
              <w:t> </w:t>
            </w:r>
          </w:p>
        </w:tc>
      </w:tr>
    </w:tbl>
    <w:p w:rsidR="00374801" w:rsidRDefault="00374801" w:rsidP="00E80E17">
      <w:pPr>
        <w:jc w:val="center"/>
      </w:pPr>
    </w:p>
    <w:sectPr w:rsidR="00374801" w:rsidSect="00E80E1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>
    <w:applyBreakingRules/>
    <w:useFELayout/>
  </w:compat>
  <w:rsids>
    <w:rsidRoot w:val="00DF1AB6"/>
    <w:rsid w:val="0000262A"/>
    <w:rsid w:val="00010C8B"/>
    <w:rsid w:val="000137FD"/>
    <w:rsid w:val="00015F39"/>
    <w:rsid w:val="00017DDD"/>
    <w:rsid w:val="00022648"/>
    <w:rsid w:val="00035815"/>
    <w:rsid w:val="00036915"/>
    <w:rsid w:val="0005225E"/>
    <w:rsid w:val="0005408D"/>
    <w:rsid w:val="0006364B"/>
    <w:rsid w:val="00064301"/>
    <w:rsid w:val="0006623E"/>
    <w:rsid w:val="00071B2B"/>
    <w:rsid w:val="00080DB7"/>
    <w:rsid w:val="0008249F"/>
    <w:rsid w:val="0008367F"/>
    <w:rsid w:val="000836B3"/>
    <w:rsid w:val="00084B82"/>
    <w:rsid w:val="00090B94"/>
    <w:rsid w:val="00097C63"/>
    <w:rsid w:val="000A1BFC"/>
    <w:rsid w:val="000A2AB5"/>
    <w:rsid w:val="000A2FB9"/>
    <w:rsid w:val="000A3021"/>
    <w:rsid w:val="000A4601"/>
    <w:rsid w:val="000A6772"/>
    <w:rsid w:val="000A7F0F"/>
    <w:rsid w:val="000B1272"/>
    <w:rsid w:val="000B425B"/>
    <w:rsid w:val="000B58CA"/>
    <w:rsid w:val="000B7E15"/>
    <w:rsid w:val="000C016F"/>
    <w:rsid w:val="000C13D0"/>
    <w:rsid w:val="000C1831"/>
    <w:rsid w:val="000C3B01"/>
    <w:rsid w:val="000D44FC"/>
    <w:rsid w:val="000D526C"/>
    <w:rsid w:val="000D6DEC"/>
    <w:rsid w:val="000E2BD5"/>
    <w:rsid w:val="000E4E29"/>
    <w:rsid w:val="000E6F25"/>
    <w:rsid w:val="000F0F9B"/>
    <w:rsid w:val="000F2BAB"/>
    <w:rsid w:val="000F320A"/>
    <w:rsid w:val="000F39EF"/>
    <w:rsid w:val="000F621F"/>
    <w:rsid w:val="000F6FCD"/>
    <w:rsid w:val="001004E9"/>
    <w:rsid w:val="0010387E"/>
    <w:rsid w:val="001054C2"/>
    <w:rsid w:val="001068E8"/>
    <w:rsid w:val="001072A7"/>
    <w:rsid w:val="001104A2"/>
    <w:rsid w:val="00110B6E"/>
    <w:rsid w:val="00116AB9"/>
    <w:rsid w:val="00117CF7"/>
    <w:rsid w:val="001211CC"/>
    <w:rsid w:val="00132F1D"/>
    <w:rsid w:val="0013787E"/>
    <w:rsid w:val="00140456"/>
    <w:rsid w:val="00142114"/>
    <w:rsid w:val="00154781"/>
    <w:rsid w:val="00161139"/>
    <w:rsid w:val="00164E5A"/>
    <w:rsid w:val="00166A57"/>
    <w:rsid w:val="00184F0D"/>
    <w:rsid w:val="00187DC9"/>
    <w:rsid w:val="0019155A"/>
    <w:rsid w:val="00192B15"/>
    <w:rsid w:val="00193528"/>
    <w:rsid w:val="001A04BD"/>
    <w:rsid w:val="001A1FA7"/>
    <w:rsid w:val="001A5DC8"/>
    <w:rsid w:val="001A6015"/>
    <w:rsid w:val="001A75AD"/>
    <w:rsid w:val="001B1435"/>
    <w:rsid w:val="001B3FF7"/>
    <w:rsid w:val="001B41EB"/>
    <w:rsid w:val="001B4551"/>
    <w:rsid w:val="001B529E"/>
    <w:rsid w:val="001C1368"/>
    <w:rsid w:val="001D4372"/>
    <w:rsid w:val="001D49EC"/>
    <w:rsid w:val="001E1559"/>
    <w:rsid w:val="001E2A4F"/>
    <w:rsid w:val="001E4BDE"/>
    <w:rsid w:val="001F16B0"/>
    <w:rsid w:val="001F2207"/>
    <w:rsid w:val="001F56AA"/>
    <w:rsid w:val="001F5F83"/>
    <w:rsid w:val="00201A40"/>
    <w:rsid w:val="00204421"/>
    <w:rsid w:val="00206DD7"/>
    <w:rsid w:val="00214404"/>
    <w:rsid w:val="00214E2D"/>
    <w:rsid w:val="00217AC2"/>
    <w:rsid w:val="00222588"/>
    <w:rsid w:val="0022405A"/>
    <w:rsid w:val="002276FE"/>
    <w:rsid w:val="00232503"/>
    <w:rsid w:val="00237C86"/>
    <w:rsid w:val="00240328"/>
    <w:rsid w:val="002416E8"/>
    <w:rsid w:val="002428C7"/>
    <w:rsid w:val="00242C08"/>
    <w:rsid w:val="00250DD0"/>
    <w:rsid w:val="002565CD"/>
    <w:rsid w:val="00256DEB"/>
    <w:rsid w:val="00261819"/>
    <w:rsid w:val="00263998"/>
    <w:rsid w:val="00263A27"/>
    <w:rsid w:val="002643A6"/>
    <w:rsid w:val="00264E75"/>
    <w:rsid w:val="00267098"/>
    <w:rsid w:val="0027211B"/>
    <w:rsid w:val="00275DCA"/>
    <w:rsid w:val="00277039"/>
    <w:rsid w:val="00284880"/>
    <w:rsid w:val="00284D71"/>
    <w:rsid w:val="00285240"/>
    <w:rsid w:val="00285394"/>
    <w:rsid w:val="00285918"/>
    <w:rsid w:val="002903F7"/>
    <w:rsid w:val="002959F1"/>
    <w:rsid w:val="002962A9"/>
    <w:rsid w:val="002A047F"/>
    <w:rsid w:val="002A259D"/>
    <w:rsid w:val="002A29F1"/>
    <w:rsid w:val="002A4C97"/>
    <w:rsid w:val="002B007A"/>
    <w:rsid w:val="002B126D"/>
    <w:rsid w:val="002B1DBD"/>
    <w:rsid w:val="002B2FA9"/>
    <w:rsid w:val="002B3B4A"/>
    <w:rsid w:val="002C08BF"/>
    <w:rsid w:val="002C175B"/>
    <w:rsid w:val="002C2C08"/>
    <w:rsid w:val="002C7971"/>
    <w:rsid w:val="002D4171"/>
    <w:rsid w:val="002D7BF6"/>
    <w:rsid w:val="002E520C"/>
    <w:rsid w:val="002F33B7"/>
    <w:rsid w:val="002F3556"/>
    <w:rsid w:val="002F7F62"/>
    <w:rsid w:val="00302E10"/>
    <w:rsid w:val="003043D8"/>
    <w:rsid w:val="003073B5"/>
    <w:rsid w:val="00310A1F"/>
    <w:rsid w:val="00316B8C"/>
    <w:rsid w:val="00316F6A"/>
    <w:rsid w:val="00321C25"/>
    <w:rsid w:val="00322C2E"/>
    <w:rsid w:val="003336D8"/>
    <w:rsid w:val="00337283"/>
    <w:rsid w:val="00345B9C"/>
    <w:rsid w:val="00354E2A"/>
    <w:rsid w:val="0036013E"/>
    <w:rsid w:val="00362C56"/>
    <w:rsid w:val="00371666"/>
    <w:rsid w:val="00374801"/>
    <w:rsid w:val="00377178"/>
    <w:rsid w:val="00380447"/>
    <w:rsid w:val="00387D6C"/>
    <w:rsid w:val="003917D3"/>
    <w:rsid w:val="00391DB3"/>
    <w:rsid w:val="00394CFF"/>
    <w:rsid w:val="003967BD"/>
    <w:rsid w:val="00397B2F"/>
    <w:rsid w:val="003A3CA3"/>
    <w:rsid w:val="003A4833"/>
    <w:rsid w:val="003A5F76"/>
    <w:rsid w:val="003A796C"/>
    <w:rsid w:val="003B2B27"/>
    <w:rsid w:val="003B3D53"/>
    <w:rsid w:val="003B52B2"/>
    <w:rsid w:val="003B671F"/>
    <w:rsid w:val="003C5586"/>
    <w:rsid w:val="003C7FEA"/>
    <w:rsid w:val="003D1234"/>
    <w:rsid w:val="003D3593"/>
    <w:rsid w:val="003D5141"/>
    <w:rsid w:val="003E0C73"/>
    <w:rsid w:val="003E1A2B"/>
    <w:rsid w:val="003E1FFC"/>
    <w:rsid w:val="003E34FA"/>
    <w:rsid w:val="003E6932"/>
    <w:rsid w:val="003E7D3C"/>
    <w:rsid w:val="003F1DC8"/>
    <w:rsid w:val="003F576B"/>
    <w:rsid w:val="003F6369"/>
    <w:rsid w:val="003F77BE"/>
    <w:rsid w:val="004033F3"/>
    <w:rsid w:val="00407EFC"/>
    <w:rsid w:val="00422282"/>
    <w:rsid w:val="00424457"/>
    <w:rsid w:val="00424EE8"/>
    <w:rsid w:val="004317C9"/>
    <w:rsid w:val="00432CDA"/>
    <w:rsid w:val="00435E2F"/>
    <w:rsid w:val="00442656"/>
    <w:rsid w:val="00443E55"/>
    <w:rsid w:val="0044553E"/>
    <w:rsid w:val="00451903"/>
    <w:rsid w:val="00451C65"/>
    <w:rsid w:val="00452CAE"/>
    <w:rsid w:val="004568DB"/>
    <w:rsid w:val="004700EC"/>
    <w:rsid w:val="004730EB"/>
    <w:rsid w:val="00477806"/>
    <w:rsid w:val="00485AB1"/>
    <w:rsid w:val="00485FE3"/>
    <w:rsid w:val="00492CF3"/>
    <w:rsid w:val="00493D4F"/>
    <w:rsid w:val="004A2858"/>
    <w:rsid w:val="004B1A41"/>
    <w:rsid w:val="004B608D"/>
    <w:rsid w:val="004B6C24"/>
    <w:rsid w:val="004B7BCF"/>
    <w:rsid w:val="004D4D1F"/>
    <w:rsid w:val="004D5942"/>
    <w:rsid w:val="004E12AF"/>
    <w:rsid w:val="004E221C"/>
    <w:rsid w:val="004E4852"/>
    <w:rsid w:val="004E78CC"/>
    <w:rsid w:val="004F12F1"/>
    <w:rsid w:val="004F2612"/>
    <w:rsid w:val="004F4E66"/>
    <w:rsid w:val="004F5B2E"/>
    <w:rsid w:val="00500548"/>
    <w:rsid w:val="00501A64"/>
    <w:rsid w:val="005075D3"/>
    <w:rsid w:val="00510381"/>
    <w:rsid w:val="005104F1"/>
    <w:rsid w:val="0051293A"/>
    <w:rsid w:val="00515A19"/>
    <w:rsid w:val="00515FCF"/>
    <w:rsid w:val="0051613A"/>
    <w:rsid w:val="00516604"/>
    <w:rsid w:val="00517167"/>
    <w:rsid w:val="00517F55"/>
    <w:rsid w:val="00521DC2"/>
    <w:rsid w:val="00522052"/>
    <w:rsid w:val="005243DE"/>
    <w:rsid w:val="005333BE"/>
    <w:rsid w:val="00537F5C"/>
    <w:rsid w:val="0054363B"/>
    <w:rsid w:val="00543994"/>
    <w:rsid w:val="00545083"/>
    <w:rsid w:val="00550ED9"/>
    <w:rsid w:val="00551876"/>
    <w:rsid w:val="0056483B"/>
    <w:rsid w:val="00565950"/>
    <w:rsid w:val="00566974"/>
    <w:rsid w:val="00571B85"/>
    <w:rsid w:val="00574AD3"/>
    <w:rsid w:val="0057571C"/>
    <w:rsid w:val="0058461E"/>
    <w:rsid w:val="00586603"/>
    <w:rsid w:val="00594197"/>
    <w:rsid w:val="00594A1D"/>
    <w:rsid w:val="005964CA"/>
    <w:rsid w:val="005A6B69"/>
    <w:rsid w:val="005A7227"/>
    <w:rsid w:val="005B20D5"/>
    <w:rsid w:val="005C0928"/>
    <w:rsid w:val="005C2C4A"/>
    <w:rsid w:val="005C533D"/>
    <w:rsid w:val="005C564D"/>
    <w:rsid w:val="005C6281"/>
    <w:rsid w:val="005D3293"/>
    <w:rsid w:val="005D4BD2"/>
    <w:rsid w:val="005D6436"/>
    <w:rsid w:val="005E1824"/>
    <w:rsid w:val="005E6A92"/>
    <w:rsid w:val="005E6E1F"/>
    <w:rsid w:val="005E7ABA"/>
    <w:rsid w:val="005F111A"/>
    <w:rsid w:val="005F1B12"/>
    <w:rsid w:val="005F319B"/>
    <w:rsid w:val="005F6221"/>
    <w:rsid w:val="005F6537"/>
    <w:rsid w:val="00601649"/>
    <w:rsid w:val="006020C7"/>
    <w:rsid w:val="00605E7A"/>
    <w:rsid w:val="00610A47"/>
    <w:rsid w:val="006165BF"/>
    <w:rsid w:val="00617C49"/>
    <w:rsid w:val="00620A32"/>
    <w:rsid w:val="0062359E"/>
    <w:rsid w:val="006260EB"/>
    <w:rsid w:val="00626135"/>
    <w:rsid w:val="00630C78"/>
    <w:rsid w:val="00630E0F"/>
    <w:rsid w:val="00633A74"/>
    <w:rsid w:val="006357C0"/>
    <w:rsid w:val="0064476E"/>
    <w:rsid w:val="006477E6"/>
    <w:rsid w:val="00647A62"/>
    <w:rsid w:val="00647DE2"/>
    <w:rsid w:val="0065013F"/>
    <w:rsid w:val="00654577"/>
    <w:rsid w:val="006569DC"/>
    <w:rsid w:val="00664E92"/>
    <w:rsid w:val="0066639B"/>
    <w:rsid w:val="00667505"/>
    <w:rsid w:val="00667F99"/>
    <w:rsid w:val="006714AC"/>
    <w:rsid w:val="006760F3"/>
    <w:rsid w:val="00676181"/>
    <w:rsid w:val="006768D1"/>
    <w:rsid w:val="00677605"/>
    <w:rsid w:val="0068769D"/>
    <w:rsid w:val="006926D8"/>
    <w:rsid w:val="00694F0B"/>
    <w:rsid w:val="00696C07"/>
    <w:rsid w:val="006A3F8E"/>
    <w:rsid w:val="006A601B"/>
    <w:rsid w:val="006A6FD1"/>
    <w:rsid w:val="006B0D86"/>
    <w:rsid w:val="006B136C"/>
    <w:rsid w:val="006B2D0D"/>
    <w:rsid w:val="006B516A"/>
    <w:rsid w:val="006C36A0"/>
    <w:rsid w:val="006C57EC"/>
    <w:rsid w:val="006D0EE1"/>
    <w:rsid w:val="006D46FB"/>
    <w:rsid w:val="006D4CB6"/>
    <w:rsid w:val="006E3D3C"/>
    <w:rsid w:val="006E41DF"/>
    <w:rsid w:val="006F7520"/>
    <w:rsid w:val="00700355"/>
    <w:rsid w:val="00706C4B"/>
    <w:rsid w:val="00707175"/>
    <w:rsid w:val="007120C1"/>
    <w:rsid w:val="007140E2"/>
    <w:rsid w:val="00714659"/>
    <w:rsid w:val="007162BC"/>
    <w:rsid w:val="00716E72"/>
    <w:rsid w:val="007171F1"/>
    <w:rsid w:val="0072163B"/>
    <w:rsid w:val="0072378F"/>
    <w:rsid w:val="00727E40"/>
    <w:rsid w:val="00730FDE"/>
    <w:rsid w:val="0073492F"/>
    <w:rsid w:val="00735790"/>
    <w:rsid w:val="007407BC"/>
    <w:rsid w:val="00741297"/>
    <w:rsid w:val="00744F98"/>
    <w:rsid w:val="007470CF"/>
    <w:rsid w:val="00754F7D"/>
    <w:rsid w:val="00755BF7"/>
    <w:rsid w:val="007561E4"/>
    <w:rsid w:val="007647D4"/>
    <w:rsid w:val="00766EC5"/>
    <w:rsid w:val="007703C9"/>
    <w:rsid w:val="00770DFC"/>
    <w:rsid w:val="00777DD9"/>
    <w:rsid w:val="00777FF6"/>
    <w:rsid w:val="007814BD"/>
    <w:rsid w:val="007849CB"/>
    <w:rsid w:val="00785FF1"/>
    <w:rsid w:val="007919A0"/>
    <w:rsid w:val="00793217"/>
    <w:rsid w:val="00793765"/>
    <w:rsid w:val="007A2644"/>
    <w:rsid w:val="007A3410"/>
    <w:rsid w:val="007A3829"/>
    <w:rsid w:val="007A3C98"/>
    <w:rsid w:val="007A6E04"/>
    <w:rsid w:val="007A7DCB"/>
    <w:rsid w:val="007B0242"/>
    <w:rsid w:val="007B10AE"/>
    <w:rsid w:val="007B34E4"/>
    <w:rsid w:val="007C07AF"/>
    <w:rsid w:val="007C2BE7"/>
    <w:rsid w:val="007C2C1F"/>
    <w:rsid w:val="007C4135"/>
    <w:rsid w:val="007C4E3B"/>
    <w:rsid w:val="007C7864"/>
    <w:rsid w:val="007D144F"/>
    <w:rsid w:val="007D19FC"/>
    <w:rsid w:val="007D2DCB"/>
    <w:rsid w:val="007D4D2A"/>
    <w:rsid w:val="007D5C80"/>
    <w:rsid w:val="007E33FA"/>
    <w:rsid w:val="007E49B7"/>
    <w:rsid w:val="007F65A7"/>
    <w:rsid w:val="008041E1"/>
    <w:rsid w:val="00804751"/>
    <w:rsid w:val="008060AC"/>
    <w:rsid w:val="00806231"/>
    <w:rsid w:val="00806D2F"/>
    <w:rsid w:val="00807357"/>
    <w:rsid w:val="008123D5"/>
    <w:rsid w:val="00815C31"/>
    <w:rsid w:val="0082151B"/>
    <w:rsid w:val="00821FA8"/>
    <w:rsid w:val="00823BB4"/>
    <w:rsid w:val="00826604"/>
    <w:rsid w:val="00827D02"/>
    <w:rsid w:val="0083567D"/>
    <w:rsid w:val="00836BD3"/>
    <w:rsid w:val="00842C12"/>
    <w:rsid w:val="00842E87"/>
    <w:rsid w:val="00843883"/>
    <w:rsid w:val="00844386"/>
    <w:rsid w:val="00847F4F"/>
    <w:rsid w:val="00850BDA"/>
    <w:rsid w:val="0085487C"/>
    <w:rsid w:val="00855F5C"/>
    <w:rsid w:val="00864287"/>
    <w:rsid w:val="00865522"/>
    <w:rsid w:val="00865C92"/>
    <w:rsid w:val="008750CA"/>
    <w:rsid w:val="00877591"/>
    <w:rsid w:val="00880254"/>
    <w:rsid w:val="00881D0E"/>
    <w:rsid w:val="0088229B"/>
    <w:rsid w:val="00882A12"/>
    <w:rsid w:val="00883501"/>
    <w:rsid w:val="00884285"/>
    <w:rsid w:val="00886A65"/>
    <w:rsid w:val="008906B9"/>
    <w:rsid w:val="00895959"/>
    <w:rsid w:val="008A2827"/>
    <w:rsid w:val="008A3842"/>
    <w:rsid w:val="008A4B98"/>
    <w:rsid w:val="008A5093"/>
    <w:rsid w:val="008B0752"/>
    <w:rsid w:val="008B4664"/>
    <w:rsid w:val="008B58E6"/>
    <w:rsid w:val="008C3048"/>
    <w:rsid w:val="008C5474"/>
    <w:rsid w:val="008C73A3"/>
    <w:rsid w:val="008D07C8"/>
    <w:rsid w:val="008D0C26"/>
    <w:rsid w:val="008D2C58"/>
    <w:rsid w:val="008D76E4"/>
    <w:rsid w:val="008D7A5A"/>
    <w:rsid w:val="008E0B76"/>
    <w:rsid w:val="008E32E7"/>
    <w:rsid w:val="008E49DB"/>
    <w:rsid w:val="008E5EC9"/>
    <w:rsid w:val="008F209F"/>
    <w:rsid w:val="008F2735"/>
    <w:rsid w:val="008F46DB"/>
    <w:rsid w:val="008F6EBB"/>
    <w:rsid w:val="009011D3"/>
    <w:rsid w:val="009035E5"/>
    <w:rsid w:val="009040E8"/>
    <w:rsid w:val="0090568F"/>
    <w:rsid w:val="00906A18"/>
    <w:rsid w:val="00906CFC"/>
    <w:rsid w:val="0091199A"/>
    <w:rsid w:val="009125BE"/>
    <w:rsid w:val="009144AD"/>
    <w:rsid w:val="0092050F"/>
    <w:rsid w:val="00923F9C"/>
    <w:rsid w:val="00925437"/>
    <w:rsid w:val="00930344"/>
    <w:rsid w:val="009304D3"/>
    <w:rsid w:val="009431F8"/>
    <w:rsid w:val="009443F4"/>
    <w:rsid w:val="009519DB"/>
    <w:rsid w:val="00952EFF"/>
    <w:rsid w:val="00953CBF"/>
    <w:rsid w:val="00954D94"/>
    <w:rsid w:val="00954E25"/>
    <w:rsid w:val="009579E1"/>
    <w:rsid w:val="00957B15"/>
    <w:rsid w:val="00957C49"/>
    <w:rsid w:val="00963FD5"/>
    <w:rsid w:val="00964378"/>
    <w:rsid w:val="0096450E"/>
    <w:rsid w:val="00965226"/>
    <w:rsid w:val="00966B5E"/>
    <w:rsid w:val="009674AC"/>
    <w:rsid w:val="00974EF5"/>
    <w:rsid w:val="00984D3B"/>
    <w:rsid w:val="009A2925"/>
    <w:rsid w:val="009A4EC7"/>
    <w:rsid w:val="009A50E9"/>
    <w:rsid w:val="009A552D"/>
    <w:rsid w:val="009A5DAE"/>
    <w:rsid w:val="009A64AD"/>
    <w:rsid w:val="009A6D85"/>
    <w:rsid w:val="009B1AA1"/>
    <w:rsid w:val="009B5402"/>
    <w:rsid w:val="009B6EFD"/>
    <w:rsid w:val="009B6F70"/>
    <w:rsid w:val="009C0DA5"/>
    <w:rsid w:val="009D1ABC"/>
    <w:rsid w:val="009D1FDA"/>
    <w:rsid w:val="009D6BF7"/>
    <w:rsid w:val="009E1728"/>
    <w:rsid w:val="009E1DDD"/>
    <w:rsid w:val="009E4024"/>
    <w:rsid w:val="009F0928"/>
    <w:rsid w:val="009F0A62"/>
    <w:rsid w:val="009F2CAF"/>
    <w:rsid w:val="009F300A"/>
    <w:rsid w:val="009F7D17"/>
    <w:rsid w:val="00A058CF"/>
    <w:rsid w:val="00A05F68"/>
    <w:rsid w:val="00A1683A"/>
    <w:rsid w:val="00A31900"/>
    <w:rsid w:val="00A37FB0"/>
    <w:rsid w:val="00A41B8D"/>
    <w:rsid w:val="00A41DB2"/>
    <w:rsid w:val="00A41EBA"/>
    <w:rsid w:val="00A4252C"/>
    <w:rsid w:val="00A43E4B"/>
    <w:rsid w:val="00A51314"/>
    <w:rsid w:val="00A51326"/>
    <w:rsid w:val="00A51714"/>
    <w:rsid w:val="00A555C3"/>
    <w:rsid w:val="00A6612F"/>
    <w:rsid w:val="00A66FC2"/>
    <w:rsid w:val="00A73A62"/>
    <w:rsid w:val="00A757FC"/>
    <w:rsid w:val="00A80DB7"/>
    <w:rsid w:val="00A83CE0"/>
    <w:rsid w:val="00A84B7B"/>
    <w:rsid w:val="00A850E9"/>
    <w:rsid w:val="00A875A0"/>
    <w:rsid w:val="00A943F1"/>
    <w:rsid w:val="00AA1730"/>
    <w:rsid w:val="00AB210D"/>
    <w:rsid w:val="00AB2AF9"/>
    <w:rsid w:val="00AC0EFF"/>
    <w:rsid w:val="00AC76F0"/>
    <w:rsid w:val="00AD1F55"/>
    <w:rsid w:val="00AD72ED"/>
    <w:rsid w:val="00AE03E1"/>
    <w:rsid w:val="00AE068D"/>
    <w:rsid w:val="00AE2238"/>
    <w:rsid w:val="00AE76C5"/>
    <w:rsid w:val="00AE7743"/>
    <w:rsid w:val="00AF6AE0"/>
    <w:rsid w:val="00B00712"/>
    <w:rsid w:val="00B01A55"/>
    <w:rsid w:val="00B0406C"/>
    <w:rsid w:val="00B10F9B"/>
    <w:rsid w:val="00B1226B"/>
    <w:rsid w:val="00B17F1A"/>
    <w:rsid w:val="00B22124"/>
    <w:rsid w:val="00B22AC3"/>
    <w:rsid w:val="00B27167"/>
    <w:rsid w:val="00B31670"/>
    <w:rsid w:val="00B343A5"/>
    <w:rsid w:val="00B40254"/>
    <w:rsid w:val="00B43B54"/>
    <w:rsid w:val="00B50BEA"/>
    <w:rsid w:val="00B51D45"/>
    <w:rsid w:val="00B53288"/>
    <w:rsid w:val="00B55A2F"/>
    <w:rsid w:val="00B564A2"/>
    <w:rsid w:val="00B5742C"/>
    <w:rsid w:val="00B63BE3"/>
    <w:rsid w:val="00B67B3A"/>
    <w:rsid w:val="00B70738"/>
    <w:rsid w:val="00B71821"/>
    <w:rsid w:val="00B72649"/>
    <w:rsid w:val="00B75694"/>
    <w:rsid w:val="00B85631"/>
    <w:rsid w:val="00B90BCE"/>
    <w:rsid w:val="00B922A1"/>
    <w:rsid w:val="00B936B7"/>
    <w:rsid w:val="00B9585C"/>
    <w:rsid w:val="00BA2C1D"/>
    <w:rsid w:val="00BA6B5F"/>
    <w:rsid w:val="00BB0D5D"/>
    <w:rsid w:val="00BB1269"/>
    <w:rsid w:val="00BB1547"/>
    <w:rsid w:val="00BB1786"/>
    <w:rsid w:val="00BB18EA"/>
    <w:rsid w:val="00BB1B03"/>
    <w:rsid w:val="00BB1D47"/>
    <w:rsid w:val="00BB3A5F"/>
    <w:rsid w:val="00BB5B61"/>
    <w:rsid w:val="00BC02EB"/>
    <w:rsid w:val="00BC18C0"/>
    <w:rsid w:val="00BC2114"/>
    <w:rsid w:val="00BC5ECE"/>
    <w:rsid w:val="00BC7087"/>
    <w:rsid w:val="00BD54CA"/>
    <w:rsid w:val="00BD65F7"/>
    <w:rsid w:val="00BD727F"/>
    <w:rsid w:val="00BE0A72"/>
    <w:rsid w:val="00BE44AB"/>
    <w:rsid w:val="00BE5CA1"/>
    <w:rsid w:val="00BE7FE3"/>
    <w:rsid w:val="00BF0A2E"/>
    <w:rsid w:val="00BF0D73"/>
    <w:rsid w:val="00BF0EC6"/>
    <w:rsid w:val="00BF198B"/>
    <w:rsid w:val="00BF2666"/>
    <w:rsid w:val="00BF7D96"/>
    <w:rsid w:val="00BF7E80"/>
    <w:rsid w:val="00C00705"/>
    <w:rsid w:val="00C0173D"/>
    <w:rsid w:val="00C07978"/>
    <w:rsid w:val="00C12F67"/>
    <w:rsid w:val="00C12F9E"/>
    <w:rsid w:val="00C1630D"/>
    <w:rsid w:val="00C17DBB"/>
    <w:rsid w:val="00C250B7"/>
    <w:rsid w:val="00C270A3"/>
    <w:rsid w:val="00C351F4"/>
    <w:rsid w:val="00C370D0"/>
    <w:rsid w:val="00C45961"/>
    <w:rsid w:val="00C46FA6"/>
    <w:rsid w:val="00C4732A"/>
    <w:rsid w:val="00C52291"/>
    <w:rsid w:val="00C53D18"/>
    <w:rsid w:val="00C55FD3"/>
    <w:rsid w:val="00C56DE4"/>
    <w:rsid w:val="00C64822"/>
    <w:rsid w:val="00C667A5"/>
    <w:rsid w:val="00C67F4B"/>
    <w:rsid w:val="00C80B47"/>
    <w:rsid w:val="00C81286"/>
    <w:rsid w:val="00C8232F"/>
    <w:rsid w:val="00C85110"/>
    <w:rsid w:val="00C8609D"/>
    <w:rsid w:val="00C8750F"/>
    <w:rsid w:val="00C94686"/>
    <w:rsid w:val="00CA1DCA"/>
    <w:rsid w:val="00CA2E11"/>
    <w:rsid w:val="00CA7711"/>
    <w:rsid w:val="00CB01DC"/>
    <w:rsid w:val="00CC0EE6"/>
    <w:rsid w:val="00CC700E"/>
    <w:rsid w:val="00CC7FB1"/>
    <w:rsid w:val="00CD01B0"/>
    <w:rsid w:val="00CD26B0"/>
    <w:rsid w:val="00CD74CB"/>
    <w:rsid w:val="00CE1420"/>
    <w:rsid w:val="00CE2DDB"/>
    <w:rsid w:val="00CF0C84"/>
    <w:rsid w:val="00CF2730"/>
    <w:rsid w:val="00CF447B"/>
    <w:rsid w:val="00CF5583"/>
    <w:rsid w:val="00CF5732"/>
    <w:rsid w:val="00CF767A"/>
    <w:rsid w:val="00D00DF9"/>
    <w:rsid w:val="00D05424"/>
    <w:rsid w:val="00D0769D"/>
    <w:rsid w:val="00D11697"/>
    <w:rsid w:val="00D1184F"/>
    <w:rsid w:val="00D12658"/>
    <w:rsid w:val="00D15F73"/>
    <w:rsid w:val="00D16273"/>
    <w:rsid w:val="00D174C2"/>
    <w:rsid w:val="00D17C68"/>
    <w:rsid w:val="00D17E51"/>
    <w:rsid w:val="00D20AF6"/>
    <w:rsid w:val="00D2429E"/>
    <w:rsid w:val="00D26632"/>
    <w:rsid w:val="00D27D63"/>
    <w:rsid w:val="00D30889"/>
    <w:rsid w:val="00D3317E"/>
    <w:rsid w:val="00D37242"/>
    <w:rsid w:val="00D40B7E"/>
    <w:rsid w:val="00D41C77"/>
    <w:rsid w:val="00D4245C"/>
    <w:rsid w:val="00D42733"/>
    <w:rsid w:val="00D42F69"/>
    <w:rsid w:val="00D46286"/>
    <w:rsid w:val="00D47648"/>
    <w:rsid w:val="00D476B8"/>
    <w:rsid w:val="00D501F6"/>
    <w:rsid w:val="00D5172A"/>
    <w:rsid w:val="00D52497"/>
    <w:rsid w:val="00D5307B"/>
    <w:rsid w:val="00D5321F"/>
    <w:rsid w:val="00D55F56"/>
    <w:rsid w:val="00D608EC"/>
    <w:rsid w:val="00D60AEB"/>
    <w:rsid w:val="00D66568"/>
    <w:rsid w:val="00D70974"/>
    <w:rsid w:val="00D75815"/>
    <w:rsid w:val="00D776C9"/>
    <w:rsid w:val="00D835A5"/>
    <w:rsid w:val="00D84F13"/>
    <w:rsid w:val="00D91619"/>
    <w:rsid w:val="00D93181"/>
    <w:rsid w:val="00D940D2"/>
    <w:rsid w:val="00D951F8"/>
    <w:rsid w:val="00D95643"/>
    <w:rsid w:val="00D96C56"/>
    <w:rsid w:val="00DA42CF"/>
    <w:rsid w:val="00DB0979"/>
    <w:rsid w:val="00DB0B72"/>
    <w:rsid w:val="00DB491A"/>
    <w:rsid w:val="00DB4F3A"/>
    <w:rsid w:val="00DB6DFF"/>
    <w:rsid w:val="00DC0346"/>
    <w:rsid w:val="00DC0B20"/>
    <w:rsid w:val="00DC3096"/>
    <w:rsid w:val="00DC69EC"/>
    <w:rsid w:val="00DD4108"/>
    <w:rsid w:val="00DD5D29"/>
    <w:rsid w:val="00DD6B0B"/>
    <w:rsid w:val="00DD7246"/>
    <w:rsid w:val="00DE2994"/>
    <w:rsid w:val="00DE3AAE"/>
    <w:rsid w:val="00DE58BB"/>
    <w:rsid w:val="00DE6911"/>
    <w:rsid w:val="00DE71BF"/>
    <w:rsid w:val="00DE72C9"/>
    <w:rsid w:val="00DF13D3"/>
    <w:rsid w:val="00DF1AB6"/>
    <w:rsid w:val="00E00C65"/>
    <w:rsid w:val="00E02CE3"/>
    <w:rsid w:val="00E02D1E"/>
    <w:rsid w:val="00E143B7"/>
    <w:rsid w:val="00E1529D"/>
    <w:rsid w:val="00E15C65"/>
    <w:rsid w:val="00E203CD"/>
    <w:rsid w:val="00E222B4"/>
    <w:rsid w:val="00E249DD"/>
    <w:rsid w:val="00E27299"/>
    <w:rsid w:val="00E275E6"/>
    <w:rsid w:val="00E320AB"/>
    <w:rsid w:val="00E35420"/>
    <w:rsid w:val="00E36B69"/>
    <w:rsid w:val="00E42626"/>
    <w:rsid w:val="00E44334"/>
    <w:rsid w:val="00E45534"/>
    <w:rsid w:val="00E6250B"/>
    <w:rsid w:val="00E63FC7"/>
    <w:rsid w:val="00E66567"/>
    <w:rsid w:val="00E73854"/>
    <w:rsid w:val="00E773BC"/>
    <w:rsid w:val="00E80E17"/>
    <w:rsid w:val="00E80F2C"/>
    <w:rsid w:val="00E85D83"/>
    <w:rsid w:val="00E8697F"/>
    <w:rsid w:val="00E938B1"/>
    <w:rsid w:val="00E9500B"/>
    <w:rsid w:val="00E96778"/>
    <w:rsid w:val="00E96E90"/>
    <w:rsid w:val="00EA585D"/>
    <w:rsid w:val="00EB0619"/>
    <w:rsid w:val="00EC32F8"/>
    <w:rsid w:val="00EC6A56"/>
    <w:rsid w:val="00EC7946"/>
    <w:rsid w:val="00ED1DFE"/>
    <w:rsid w:val="00ED2C01"/>
    <w:rsid w:val="00ED3B9A"/>
    <w:rsid w:val="00ED457E"/>
    <w:rsid w:val="00EE020A"/>
    <w:rsid w:val="00EE15F2"/>
    <w:rsid w:val="00EE65DD"/>
    <w:rsid w:val="00EF2D59"/>
    <w:rsid w:val="00EF4D4A"/>
    <w:rsid w:val="00EF4EFA"/>
    <w:rsid w:val="00EF7289"/>
    <w:rsid w:val="00F03328"/>
    <w:rsid w:val="00F0650E"/>
    <w:rsid w:val="00F06809"/>
    <w:rsid w:val="00F113FB"/>
    <w:rsid w:val="00F11F94"/>
    <w:rsid w:val="00F13D7A"/>
    <w:rsid w:val="00F15695"/>
    <w:rsid w:val="00F23704"/>
    <w:rsid w:val="00F245AE"/>
    <w:rsid w:val="00F30708"/>
    <w:rsid w:val="00F36EA2"/>
    <w:rsid w:val="00F4046F"/>
    <w:rsid w:val="00F41BB2"/>
    <w:rsid w:val="00F5081B"/>
    <w:rsid w:val="00F508EE"/>
    <w:rsid w:val="00F53279"/>
    <w:rsid w:val="00F53AAC"/>
    <w:rsid w:val="00F5445E"/>
    <w:rsid w:val="00F5494C"/>
    <w:rsid w:val="00F55662"/>
    <w:rsid w:val="00F6045D"/>
    <w:rsid w:val="00F71A10"/>
    <w:rsid w:val="00F8041E"/>
    <w:rsid w:val="00F8121F"/>
    <w:rsid w:val="00F8167B"/>
    <w:rsid w:val="00F81A0D"/>
    <w:rsid w:val="00F83CDB"/>
    <w:rsid w:val="00F83D1B"/>
    <w:rsid w:val="00F861BE"/>
    <w:rsid w:val="00F917B7"/>
    <w:rsid w:val="00F97F07"/>
    <w:rsid w:val="00FA630F"/>
    <w:rsid w:val="00FB0868"/>
    <w:rsid w:val="00FC2A7F"/>
    <w:rsid w:val="00FC5474"/>
    <w:rsid w:val="00FC617F"/>
    <w:rsid w:val="00FD1D73"/>
    <w:rsid w:val="00FD2B89"/>
    <w:rsid w:val="00FD5A31"/>
    <w:rsid w:val="00FE0370"/>
    <w:rsid w:val="00FE4D76"/>
    <w:rsid w:val="00FE4EEA"/>
    <w:rsid w:val="00FE5650"/>
    <w:rsid w:val="00FF234E"/>
    <w:rsid w:val="00FF49BE"/>
    <w:rsid w:val="00FF6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1AB6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4801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374801"/>
    <w:rPr>
      <w:color w:val="800080"/>
      <w:u w:val="single"/>
    </w:rPr>
  </w:style>
  <w:style w:type="paragraph" w:customStyle="1" w:styleId="xl66">
    <w:name w:val="xl66"/>
    <w:basedOn w:val="a"/>
    <w:rsid w:val="00374801"/>
    <w:pPr>
      <w:spacing w:before="100" w:beforeAutospacing="1" w:after="100" w:afterAutospacing="1"/>
    </w:pPr>
  </w:style>
  <w:style w:type="paragraph" w:customStyle="1" w:styleId="xl67">
    <w:name w:val="xl67"/>
    <w:basedOn w:val="a"/>
    <w:rsid w:val="00374801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8">
    <w:name w:val="xl6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69">
    <w:name w:val="xl6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71">
    <w:name w:val="xl7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3">
    <w:name w:val="xl73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4">
    <w:name w:val="xl7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7">
    <w:name w:val="xl77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9">
    <w:name w:val="xl7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374801"/>
    <w:pPr>
      <w:shd w:val="clear" w:color="000000" w:fill="FFFF00"/>
      <w:spacing w:before="100" w:beforeAutospacing="1" w:after="100" w:afterAutospacing="1"/>
    </w:pPr>
  </w:style>
  <w:style w:type="paragraph" w:customStyle="1" w:styleId="xl81">
    <w:name w:val="xl81"/>
    <w:basedOn w:val="a"/>
    <w:rsid w:val="00374801"/>
    <w:pP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374801"/>
    <w:pPr>
      <w:shd w:val="clear" w:color="000000" w:fill="FF0000"/>
      <w:spacing w:before="100" w:beforeAutospacing="1" w:after="100" w:afterAutospacing="1"/>
    </w:pPr>
  </w:style>
  <w:style w:type="paragraph" w:customStyle="1" w:styleId="xl83">
    <w:name w:val="xl83"/>
    <w:basedOn w:val="a"/>
    <w:rsid w:val="00374801"/>
    <w:pPr>
      <w:shd w:val="clear" w:color="000000" w:fill="FFFFFF"/>
      <w:spacing w:before="100" w:beforeAutospacing="1" w:after="100" w:afterAutospacing="1"/>
    </w:pPr>
  </w:style>
  <w:style w:type="paragraph" w:customStyle="1" w:styleId="xl84">
    <w:name w:val="xl8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374801"/>
    <w:pPr>
      <w:shd w:val="clear" w:color="000000" w:fill="FF0000"/>
      <w:spacing w:before="100" w:beforeAutospacing="1" w:after="100" w:afterAutospacing="1"/>
    </w:pPr>
  </w:style>
  <w:style w:type="paragraph" w:customStyle="1" w:styleId="xl86">
    <w:name w:val="xl86"/>
    <w:basedOn w:val="a"/>
    <w:rsid w:val="00374801"/>
    <w:pPr>
      <w:shd w:val="clear" w:color="000000" w:fill="FFFFFF"/>
      <w:spacing w:before="100" w:beforeAutospacing="1" w:after="100" w:afterAutospacing="1"/>
    </w:pPr>
  </w:style>
  <w:style w:type="paragraph" w:customStyle="1" w:styleId="xl87">
    <w:name w:val="xl8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9">
    <w:name w:val="xl8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0">
    <w:name w:val="xl9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b/>
      <w:bCs/>
      <w:i/>
      <w:iCs/>
    </w:rPr>
  </w:style>
  <w:style w:type="paragraph" w:customStyle="1" w:styleId="xl91">
    <w:name w:val="xl9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i/>
      <w:iCs/>
    </w:rPr>
  </w:style>
  <w:style w:type="paragraph" w:customStyle="1" w:styleId="xl92">
    <w:name w:val="xl9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i/>
      <w:iCs/>
    </w:rPr>
  </w:style>
  <w:style w:type="paragraph" w:customStyle="1" w:styleId="xl93">
    <w:name w:val="xl93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94">
    <w:name w:val="xl9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5">
    <w:name w:val="xl9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98">
    <w:name w:val="xl9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99">
    <w:name w:val="xl9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i/>
      <w:iCs/>
    </w:rPr>
  </w:style>
  <w:style w:type="paragraph" w:customStyle="1" w:styleId="xl101">
    <w:name w:val="xl10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 CYR" w:hAnsi="Arial CYR" w:cs="Arial CYR"/>
      <w:b/>
      <w:bCs/>
    </w:rPr>
  </w:style>
  <w:style w:type="paragraph" w:customStyle="1" w:styleId="xl102">
    <w:name w:val="xl10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3">
    <w:name w:val="xl103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4">
    <w:name w:val="xl10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5">
    <w:name w:val="xl10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06">
    <w:name w:val="xl106"/>
    <w:basedOn w:val="a"/>
    <w:rsid w:val="00374801"/>
    <w:pPr>
      <w:shd w:val="clear" w:color="000000" w:fill="92D050"/>
      <w:spacing w:before="100" w:beforeAutospacing="1" w:after="100" w:afterAutospacing="1"/>
    </w:pPr>
  </w:style>
  <w:style w:type="paragraph" w:customStyle="1" w:styleId="xl107">
    <w:name w:val="xl10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8">
    <w:name w:val="xl10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374801"/>
    <w:pPr>
      <w:shd w:val="clear" w:color="000000" w:fill="00B0F0"/>
      <w:spacing w:before="100" w:beforeAutospacing="1" w:after="100" w:afterAutospacing="1"/>
    </w:pPr>
  </w:style>
  <w:style w:type="paragraph" w:customStyle="1" w:styleId="xl110">
    <w:name w:val="xl11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1">
    <w:name w:val="xl11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2">
    <w:name w:val="xl112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113">
    <w:name w:val="xl113"/>
    <w:basedOn w:val="a"/>
    <w:rsid w:val="00374801"/>
    <w:pPr>
      <w:shd w:val="clear" w:color="000000" w:fill="00B05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17">
    <w:name w:val="xl11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i/>
      <w:iCs/>
    </w:rPr>
  </w:style>
  <w:style w:type="paragraph" w:customStyle="1" w:styleId="xl118">
    <w:name w:val="xl11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9">
    <w:name w:val="xl11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21">
    <w:name w:val="xl12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2">
    <w:name w:val="xl12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374801"/>
    <w:pP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color w:val="FFFFFF"/>
    </w:rPr>
  </w:style>
  <w:style w:type="paragraph" w:customStyle="1" w:styleId="xl124">
    <w:name w:val="xl12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404040"/>
    </w:rPr>
  </w:style>
  <w:style w:type="paragraph" w:customStyle="1" w:styleId="xl125">
    <w:name w:val="xl12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color w:val="404040"/>
    </w:rPr>
  </w:style>
  <w:style w:type="paragraph" w:customStyle="1" w:styleId="xl126">
    <w:name w:val="xl126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28">
    <w:name w:val="xl128"/>
    <w:basedOn w:val="a"/>
    <w:rsid w:val="00374801"/>
    <w:pP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9">
    <w:name w:val="xl12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0">
    <w:name w:val="xl13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31">
    <w:name w:val="xl13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2">
    <w:name w:val="xl13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34">
    <w:name w:val="xl13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374801"/>
    <w:pP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"/>
    <w:rsid w:val="00374801"/>
    <w:pPr>
      <w:shd w:val="clear" w:color="000000" w:fill="FFFFFF"/>
      <w:spacing w:before="100" w:beforeAutospacing="1" w:after="100" w:afterAutospacing="1"/>
      <w:jc w:val="right"/>
    </w:pPr>
    <w:rPr>
      <w:rFonts w:ascii="Arial CYR" w:hAnsi="Arial CYR" w:cs="Arial CYR"/>
      <w:b/>
      <w:bCs/>
    </w:rPr>
  </w:style>
  <w:style w:type="paragraph" w:customStyle="1" w:styleId="xl138">
    <w:name w:val="xl138"/>
    <w:basedOn w:val="a"/>
    <w:rsid w:val="00374801"/>
    <w:pP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39">
    <w:name w:val="xl139"/>
    <w:basedOn w:val="a"/>
    <w:rsid w:val="00374801"/>
    <w:pP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40">
    <w:name w:val="xl140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a"/>
    <w:rsid w:val="00374801"/>
    <w:pP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44">
    <w:name w:val="xl144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37480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146">
    <w:name w:val="xl146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7">
    <w:name w:val="xl14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8">
    <w:name w:val="xl14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9">
    <w:name w:val="xl14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1">
    <w:name w:val="xl15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53">
    <w:name w:val="xl153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4">
    <w:name w:val="xl15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155">
    <w:name w:val="xl15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6">
    <w:name w:val="xl156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7">
    <w:name w:val="xl157"/>
    <w:basedOn w:val="a"/>
    <w:rsid w:val="0037480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748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7480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0">
    <w:name w:val="xl160"/>
    <w:basedOn w:val="a"/>
    <w:rsid w:val="003748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1">
    <w:name w:val="xl161"/>
    <w:basedOn w:val="a"/>
    <w:rsid w:val="00374801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b/>
      <w:bCs/>
      <w:sz w:val="28"/>
      <w:szCs w:val="28"/>
    </w:rPr>
  </w:style>
  <w:style w:type="paragraph" w:customStyle="1" w:styleId="xl162">
    <w:name w:val="xl16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3">
    <w:name w:val="xl163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5">
    <w:name w:val="xl16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 130 бюджета за 12 мес 19г</Template>
  <TotalTime>3</TotalTime>
  <Pages>22</Pages>
  <Words>4636</Words>
  <Characters>26426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cp:lastModifiedBy>User</cp:lastModifiedBy>
  <cp:revision>2</cp:revision>
  <cp:lastPrinted>2019-01-08T13:17:00Z</cp:lastPrinted>
  <dcterms:created xsi:type="dcterms:W3CDTF">2020-04-01T07:41:00Z</dcterms:created>
  <dcterms:modified xsi:type="dcterms:W3CDTF">2020-04-01T07:41:00Z</dcterms:modified>
</cp:coreProperties>
</file>