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36D" w:rsidRPr="00F36F37" w:rsidRDefault="00ED536D" w:rsidP="00F36F37">
      <w:pPr>
        <w:pStyle w:val="Heading1"/>
        <w:ind w:left="-851"/>
        <w:jc w:val="center"/>
        <w:rPr>
          <w:sz w:val="32"/>
          <w:szCs w:val="32"/>
        </w:rPr>
      </w:pPr>
      <w:r w:rsidRPr="00F36F37">
        <w:rPr>
          <w:sz w:val="32"/>
          <w:szCs w:val="32"/>
        </w:rPr>
        <w:t>31 октября истекает срок уведомления работодателями своих сотрудников о праве выбора формата трудовой книжки.</w:t>
      </w:r>
    </w:p>
    <w:p w:rsidR="00ED536D" w:rsidRPr="00F36F37" w:rsidRDefault="00ED536D" w:rsidP="00F36F37">
      <w:pPr>
        <w:pStyle w:val="NormalWeb"/>
        <w:ind w:left="-851" w:firstLine="425"/>
        <w:jc w:val="both"/>
        <w:rPr>
          <w:rStyle w:val="Strong"/>
          <w:b w:val="0"/>
          <w:sz w:val="28"/>
          <w:szCs w:val="28"/>
        </w:rPr>
      </w:pPr>
      <w:r>
        <w:rPr>
          <w:sz w:val="28"/>
          <w:szCs w:val="28"/>
        </w:rPr>
        <w:t xml:space="preserve">Управление ПФР в Лямбирском муниципальном районе </w:t>
      </w:r>
      <w:r w:rsidRPr="00F36F37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F36F37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 xml:space="preserve"> (межрайонное)</w:t>
      </w:r>
      <w:r w:rsidRPr="00F36F37">
        <w:rPr>
          <w:sz w:val="28"/>
          <w:szCs w:val="28"/>
        </w:rPr>
        <w:t xml:space="preserve"> напоминает работодателям о том, что у них осталось менее двух недель для того, чтобы в соответствии с законодательством письменно уведомить каждого из своих сотрудников о праве сделать выбор </w:t>
      </w:r>
      <w:r w:rsidRPr="00F36F37">
        <w:rPr>
          <w:rStyle w:val="Strong"/>
          <w:b w:val="0"/>
          <w:sz w:val="28"/>
          <w:szCs w:val="28"/>
        </w:rPr>
        <w:t>ведения трудовой книжки - сохранить ее бумажную версию или выбрать электронный вид.</w:t>
      </w:r>
      <w:r w:rsidRPr="00F36F37">
        <w:rPr>
          <w:sz w:val="28"/>
          <w:szCs w:val="28"/>
        </w:rPr>
        <w:t xml:space="preserve"> Срок обязательного информирования работников завершится 31 октября.</w:t>
      </w:r>
    </w:p>
    <w:p w:rsidR="00ED536D" w:rsidRPr="00F36F37" w:rsidRDefault="00ED536D" w:rsidP="00F36F37">
      <w:pPr>
        <w:spacing w:before="100" w:beforeAutospacing="1" w:after="100" w:afterAutospacing="1" w:line="240" w:lineRule="auto"/>
        <w:ind w:left="-851" w:firstLine="425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F36F37">
        <w:rPr>
          <w:rFonts w:ascii="Times New Roman" w:hAnsi="Times New Roman"/>
          <w:sz w:val="28"/>
          <w:szCs w:val="28"/>
        </w:rPr>
        <w:t xml:space="preserve"> </w:t>
      </w:r>
      <w:r w:rsidRPr="00F36F37">
        <w:rPr>
          <w:rStyle w:val="Strong"/>
          <w:rFonts w:ascii="Times New Roman" w:hAnsi="Times New Roman"/>
          <w:b w:val="0"/>
          <w:sz w:val="28"/>
          <w:szCs w:val="28"/>
        </w:rPr>
        <w:t>Переход к электронной трудовой книжке носит добровольный характер и осуществляется только с согласия самих  работающих граждан.</w:t>
      </w:r>
      <w:r w:rsidRPr="00F36F37">
        <w:rPr>
          <w:rStyle w:val="Strong"/>
          <w:rFonts w:ascii="Times New Roman" w:hAnsi="Times New Roman"/>
          <w:sz w:val="28"/>
          <w:szCs w:val="28"/>
        </w:rPr>
        <w:t xml:space="preserve"> </w:t>
      </w:r>
      <w:r w:rsidRPr="00F36F37">
        <w:rPr>
          <w:rFonts w:ascii="Times New Roman" w:hAnsi="Times New Roman"/>
          <w:sz w:val="28"/>
          <w:szCs w:val="28"/>
          <w:lang w:eastAsia="ru-RU"/>
        </w:rPr>
        <w:t>Единственным исключением станут те, кто впервые устроится на работу с 2021 года. У таких людей все сведения о периодах работы изначально будут вестись только в электронном виде без оформления бумажной трудовой книжки.</w:t>
      </w:r>
    </w:p>
    <w:p w:rsidR="00ED536D" w:rsidRPr="00F36F37" w:rsidRDefault="00ED536D" w:rsidP="00F36F37">
      <w:pPr>
        <w:pStyle w:val="NormalWeb"/>
        <w:ind w:left="-851" w:firstLine="425"/>
        <w:jc w:val="both"/>
        <w:rPr>
          <w:sz w:val="28"/>
          <w:szCs w:val="28"/>
        </w:rPr>
      </w:pPr>
      <w:r w:rsidRPr="00F36F37">
        <w:rPr>
          <w:sz w:val="28"/>
          <w:szCs w:val="28"/>
        </w:rPr>
        <w:t>Остальным гражданам до конца декабря 2020 года необходимо подать письменное заявление работодателю о ведении трудовой книжки в электронном виде или о сохранении бумажной трудовой книжки. Если человек подаст заявление о ведении трудовой книжки в электронном виде, тогда бумажную трудовую он получит на руки. Е</w:t>
      </w:r>
      <w:r>
        <w:rPr>
          <w:sz w:val="28"/>
          <w:szCs w:val="28"/>
        </w:rPr>
        <w:t>ё</w:t>
      </w:r>
      <w:r w:rsidRPr="00F36F37">
        <w:rPr>
          <w:sz w:val="28"/>
          <w:szCs w:val="28"/>
        </w:rPr>
        <w:t xml:space="preserve"> необходимо сохранять, поскольку она является источником сведений о трудовой деятельности до 2020 года. В электронной версии фиксируются данные, начиная с 2020 года.</w:t>
      </w:r>
    </w:p>
    <w:p w:rsidR="00ED536D" w:rsidRPr="00F36F37" w:rsidRDefault="00ED536D" w:rsidP="00F36F37">
      <w:pPr>
        <w:spacing w:before="100" w:beforeAutospacing="1" w:after="100" w:afterAutospacing="1" w:line="240" w:lineRule="auto"/>
        <w:ind w:left="-851" w:firstLine="425"/>
        <w:jc w:val="both"/>
        <w:rPr>
          <w:rFonts w:ascii="Times New Roman" w:hAnsi="Times New Roman"/>
          <w:sz w:val="28"/>
          <w:szCs w:val="28"/>
          <w:lang w:eastAsia="ru-RU"/>
        </w:rPr>
      </w:pPr>
      <w:r w:rsidRPr="00F36F37">
        <w:rPr>
          <w:rFonts w:ascii="Times New Roman" w:hAnsi="Times New Roman"/>
          <w:sz w:val="28"/>
          <w:szCs w:val="28"/>
          <w:lang w:eastAsia="ru-RU"/>
        </w:rPr>
        <w:t>В случае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F36F37">
        <w:rPr>
          <w:rFonts w:ascii="Times New Roman" w:hAnsi="Times New Roman"/>
          <w:sz w:val="28"/>
          <w:szCs w:val="28"/>
          <w:lang w:eastAsia="ru-RU"/>
        </w:rPr>
        <w:t xml:space="preserve"> если гражданин пожелает сохранить трудовую книжку на бумажном носителе, работодатель будет вести две книжки: электронную и бумажную.</w:t>
      </w:r>
    </w:p>
    <w:p w:rsidR="00ED536D" w:rsidRPr="00F36F37" w:rsidRDefault="00ED536D" w:rsidP="00F36F37">
      <w:pPr>
        <w:pStyle w:val="NormalWeb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>Электронная трудовая книжка имеет ряд преимуществ. В частности, новый</w:t>
      </w:r>
      <w:r w:rsidRPr="00F36F37">
        <w:rPr>
          <w:sz w:val="28"/>
          <w:szCs w:val="28"/>
        </w:rPr>
        <w:t xml:space="preserve"> формат обеспечит постоянный и удобный доступ работников к информации о своей трудовой деятельности. В любое время эти сведения  можно  получить в личном кабинете на сайте ПФР или портале государственных услуг. Минимизация ошибочных и неточных данных позволяет дистанционно оформлять пенсии по данным лицевого счета без дополнительного документального подтверждения гражданами. Работодателям электронный формат поможет снизить издержки на ведение бумажных книжек, анализировать данные о трудовой деятельности, упростить дистанционное трудоустройство. </w:t>
      </w:r>
    </w:p>
    <w:p w:rsidR="00ED536D" w:rsidRDefault="00ED536D" w:rsidP="00F36F37">
      <w:pPr>
        <w:pStyle w:val="NormalWeb"/>
        <w:jc w:val="both"/>
      </w:pPr>
    </w:p>
    <w:p w:rsidR="00ED536D" w:rsidRDefault="00ED536D"/>
    <w:sectPr w:rsidR="00ED536D" w:rsidSect="00B3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F37"/>
    <w:rsid w:val="00187702"/>
    <w:rsid w:val="007F0691"/>
    <w:rsid w:val="00993FA2"/>
    <w:rsid w:val="00A425FA"/>
    <w:rsid w:val="00B34221"/>
    <w:rsid w:val="00DF763D"/>
    <w:rsid w:val="00E36097"/>
    <w:rsid w:val="00E803D1"/>
    <w:rsid w:val="00ED44A8"/>
    <w:rsid w:val="00ED536D"/>
    <w:rsid w:val="00F24B2E"/>
    <w:rsid w:val="00F36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F37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F36F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36F37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rsid w:val="00F36F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F36F37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317</Words>
  <Characters>1807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 октября истекает срок уведомления работодателями своих сотрудников о праве выбора формата трудовой книжки</dc:title>
  <dc:subject/>
  <dc:creator>Мокроусова Марина Валентиновна</dc:creator>
  <cp:keywords/>
  <dc:description/>
  <cp:lastModifiedBy>141001</cp:lastModifiedBy>
  <cp:revision>3</cp:revision>
  <dcterms:created xsi:type="dcterms:W3CDTF">2020-10-20T12:23:00Z</dcterms:created>
  <dcterms:modified xsi:type="dcterms:W3CDTF">2020-10-20T12:28:00Z</dcterms:modified>
</cp:coreProperties>
</file>