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11D" w:rsidRDefault="00DB011D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СКРЯБИНСКОГО СЕЛЬСКОГО ПОСЕЛЕНИЯ </w:t>
      </w:r>
    </w:p>
    <w:p w:rsidR="00DB011D" w:rsidRPr="009D34C4" w:rsidRDefault="00DB011D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ЛЯМБИРСКОГОМУНИЦИПАЛЬНОГО РАЙОНА</w:t>
      </w:r>
    </w:p>
    <w:p w:rsidR="00DB011D" w:rsidRPr="00034282" w:rsidRDefault="00DB011D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DB011D" w:rsidRDefault="00DB011D" w:rsidP="00E153B5">
      <w:pPr>
        <w:spacing w:line="360" w:lineRule="auto"/>
        <w:jc w:val="center"/>
        <w:rPr>
          <w:b/>
          <w:sz w:val="40"/>
          <w:szCs w:val="40"/>
        </w:rPr>
      </w:pPr>
    </w:p>
    <w:p w:rsidR="00DB011D" w:rsidRPr="00B252A4" w:rsidRDefault="00DB011D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DB011D" w:rsidRPr="002057C9" w:rsidRDefault="00DB011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«08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20 г"/>
        </w:smartTagPr>
        <w:r w:rsidRPr="00406F02">
          <w:rPr>
            <w:sz w:val="28"/>
            <w:szCs w:val="28"/>
          </w:rPr>
          <w:t>20</w:t>
        </w:r>
        <w:r>
          <w:rPr>
            <w:sz w:val="28"/>
            <w:szCs w:val="28"/>
          </w:rPr>
          <w:t xml:space="preserve">20 </w:t>
        </w:r>
        <w:r w:rsidRPr="00406F02">
          <w:rPr>
            <w:sz w:val="28"/>
            <w:szCs w:val="28"/>
          </w:rPr>
          <w:t>г</w:t>
        </w:r>
      </w:smartTag>
      <w:r w:rsidRPr="00406F02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                                            №24</w:t>
      </w:r>
    </w:p>
    <w:p w:rsidR="00DB011D" w:rsidRDefault="00DB011D" w:rsidP="00E153B5">
      <w:pPr>
        <w:spacing w:line="360" w:lineRule="auto"/>
        <w:jc w:val="center"/>
        <w:rPr>
          <w:sz w:val="28"/>
          <w:szCs w:val="28"/>
        </w:rPr>
      </w:pPr>
    </w:p>
    <w:p w:rsidR="00DB011D" w:rsidRDefault="00DB011D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>
        <w:rPr>
          <w:sz w:val="20"/>
          <w:szCs w:val="20"/>
        </w:rPr>
        <w:t>Скрябино</w:t>
      </w:r>
    </w:p>
    <w:p w:rsidR="00DB011D" w:rsidRPr="009D34C4" w:rsidRDefault="00DB011D" w:rsidP="00E153B5">
      <w:pPr>
        <w:jc w:val="center"/>
        <w:rPr>
          <w:sz w:val="20"/>
          <w:szCs w:val="20"/>
        </w:rPr>
      </w:pPr>
    </w:p>
    <w:p w:rsidR="00DB011D" w:rsidRDefault="00DB011D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rPr>
          <w:b/>
          <w:sz w:val="28"/>
          <w:szCs w:val="28"/>
        </w:rPr>
        <w:t xml:space="preserve">об исполнении бюджета Скрябинского сельского поселения  Лямбирского муниципального района за </w:t>
      </w: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квартал 2020 года</w:t>
      </w:r>
    </w:p>
    <w:p w:rsidR="00DB011D" w:rsidRDefault="00DB011D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DB011D" w:rsidRDefault="00DB011D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DB011D" w:rsidRPr="001063FB" w:rsidRDefault="00DB011D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724353">
        <w:rPr>
          <w:b w:val="0"/>
          <w:szCs w:val="28"/>
        </w:rPr>
        <w:t>решением Совета депутатов Скрябинского сельского поселения Лямбирского муниципального района от 07.03.2016 г. №93 «Об утверждении Положения о бюджетном процессе в Скрябинском сельском поселении Лямбирского муниципального района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 </w:t>
      </w:r>
      <w:r w:rsidRPr="001063FB">
        <w:rPr>
          <w:b w:val="0"/>
          <w:szCs w:val="28"/>
        </w:rPr>
        <w:t>Устав</w:t>
      </w:r>
      <w:r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Скрябинского  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>
        <w:rPr>
          <w:b w:val="0"/>
          <w:szCs w:val="28"/>
        </w:rPr>
        <w:t>сельского поселения</w:t>
      </w:r>
    </w:p>
    <w:p w:rsidR="00DB011D" w:rsidRPr="007A0461" w:rsidRDefault="00DB011D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</w:p>
    <w:p w:rsidR="00DB011D" w:rsidRDefault="00DB011D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Скрябинского сельского поселения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квартал 2020 года:</w:t>
      </w:r>
    </w:p>
    <w:p w:rsidR="00DB011D" w:rsidRDefault="00DB011D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1055,3 тыс. рублей, </w:t>
      </w:r>
    </w:p>
    <w:p w:rsidR="00DB011D" w:rsidRDefault="00DB011D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– 1</w:t>
      </w:r>
      <w:bookmarkStart w:id="0" w:name="_GoBack"/>
      <w:bookmarkEnd w:id="0"/>
      <w:r>
        <w:rPr>
          <w:sz w:val="28"/>
          <w:szCs w:val="28"/>
        </w:rPr>
        <w:t xml:space="preserve">097,7 тыс. рублей, </w:t>
      </w:r>
    </w:p>
    <w:p w:rsidR="00DB011D" w:rsidRPr="00B07D0A" w:rsidRDefault="00DB011D" w:rsidP="00E153B5">
      <w:pPr>
        <w:ind w:firstLine="709"/>
        <w:jc w:val="both"/>
        <w:rPr>
          <w:sz w:val="28"/>
          <w:szCs w:val="28"/>
          <w:highlight w:val="yellow"/>
        </w:rPr>
      </w:pPr>
      <w:r w:rsidRPr="00BE2CB7">
        <w:rPr>
          <w:sz w:val="28"/>
          <w:szCs w:val="28"/>
        </w:rPr>
        <w:t xml:space="preserve">с превышением доходов над расходами </w:t>
      </w:r>
      <w:r w:rsidRPr="00B07D0A">
        <w:rPr>
          <w:sz w:val="28"/>
          <w:szCs w:val="28"/>
        </w:rPr>
        <w:t xml:space="preserve">– </w:t>
      </w:r>
      <w:r>
        <w:rPr>
          <w:sz w:val="28"/>
          <w:szCs w:val="28"/>
        </w:rPr>
        <w:t>42,4</w:t>
      </w:r>
      <w:r w:rsidRPr="00B07D0A">
        <w:rPr>
          <w:sz w:val="28"/>
          <w:szCs w:val="28"/>
        </w:rPr>
        <w:t xml:space="preserve"> тыс. рублей.</w:t>
      </w:r>
    </w:p>
    <w:p w:rsidR="00DB011D" w:rsidRPr="00ED63D2" w:rsidRDefault="00DB011D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Скрябинского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квартал 2020 года на официальном сайте органов местного самоуправления Скрябинского сельского поселения Лямбирского муниципального района.</w:t>
      </w:r>
    </w:p>
    <w:p w:rsidR="00DB011D" w:rsidRDefault="00DB011D" w:rsidP="00E153B5">
      <w:pPr>
        <w:ind w:firstLine="720"/>
        <w:rPr>
          <w:sz w:val="28"/>
          <w:szCs w:val="28"/>
        </w:rPr>
      </w:pPr>
    </w:p>
    <w:p w:rsidR="00DB011D" w:rsidRDefault="00DB011D" w:rsidP="00E153B5">
      <w:pPr>
        <w:rPr>
          <w:sz w:val="28"/>
          <w:szCs w:val="28"/>
        </w:rPr>
      </w:pPr>
    </w:p>
    <w:p w:rsidR="00DB011D" w:rsidRDefault="00DB011D" w:rsidP="00E153B5">
      <w:pPr>
        <w:rPr>
          <w:sz w:val="28"/>
          <w:szCs w:val="28"/>
        </w:rPr>
      </w:pPr>
    </w:p>
    <w:p w:rsidR="00DB011D" w:rsidRDefault="00DB011D" w:rsidP="00E153B5">
      <w:pPr>
        <w:rPr>
          <w:sz w:val="28"/>
          <w:szCs w:val="28"/>
        </w:rPr>
      </w:pPr>
    </w:p>
    <w:p w:rsidR="00DB011D" w:rsidRDefault="00DB011D" w:rsidP="00E153B5">
      <w:pPr>
        <w:rPr>
          <w:sz w:val="28"/>
          <w:szCs w:val="28"/>
        </w:rPr>
      </w:pPr>
    </w:p>
    <w:p w:rsidR="00DB011D" w:rsidRDefault="00DB011D" w:rsidP="00E153B5">
      <w:pPr>
        <w:rPr>
          <w:sz w:val="28"/>
          <w:szCs w:val="28"/>
        </w:rPr>
      </w:pPr>
    </w:p>
    <w:p w:rsidR="00DB011D" w:rsidRDefault="00DB011D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Скрябинского сельского поселения </w:t>
      </w:r>
    </w:p>
    <w:p w:rsidR="00DB011D" w:rsidRPr="002057C9" w:rsidRDefault="00DB011D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Pr="00DF4029">
        <w:rPr>
          <w:b/>
          <w:sz w:val="28"/>
          <w:szCs w:val="28"/>
        </w:rPr>
        <w:t xml:space="preserve">муниципального района                           </w:t>
      </w:r>
      <w:r>
        <w:rPr>
          <w:b/>
          <w:sz w:val="28"/>
          <w:szCs w:val="28"/>
        </w:rPr>
        <w:t xml:space="preserve">     Г.Ф. Суринов </w:t>
      </w:r>
    </w:p>
    <w:sectPr w:rsidR="00DB011D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267A1"/>
    <w:rsid w:val="00034282"/>
    <w:rsid w:val="00042F59"/>
    <w:rsid w:val="000E499F"/>
    <w:rsid w:val="000F21AF"/>
    <w:rsid w:val="001063FB"/>
    <w:rsid w:val="002057C9"/>
    <w:rsid w:val="002E4826"/>
    <w:rsid w:val="00303914"/>
    <w:rsid w:val="00330612"/>
    <w:rsid w:val="00387E26"/>
    <w:rsid w:val="003B7AC6"/>
    <w:rsid w:val="004024FA"/>
    <w:rsid w:val="00406F02"/>
    <w:rsid w:val="00417255"/>
    <w:rsid w:val="00432C39"/>
    <w:rsid w:val="005F5C7F"/>
    <w:rsid w:val="00683D67"/>
    <w:rsid w:val="006A5973"/>
    <w:rsid w:val="006F4B3B"/>
    <w:rsid w:val="00724353"/>
    <w:rsid w:val="00734F87"/>
    <w:rsid w:val="007A0461"/>
    <w:rsid w:val="007B2427"/>
    <w:rsid w:val="0092583A"/>
    <w:rsid w:val="0098430F"/>
    <w:rsid w:val="00985A73"/>
    <w:rsid w:val="009D34C4"/>
    <w:rsid w:val="009F77AF"/>
    <w:rsid w:val="00A81BAE"/>
    <w:rsid w:val="00AB3934"/>
    <w:rsid w:val="00AE48C5"/>
    <w:rsid w:val="00B07D0A"/>
    <w:rsid w:val="00B252A4"/>
    <w:rsid w:val="00BE2CB7"/>
    <w:rsid w:val="00BF64D3"/>
    <w:rsid w:val="00C1520A"/>
    <w:rsid w:val="00C41537"/>
    <w:rsid w:val="00C97130"/>
    <w:rsid w:val="00D25F97"/>
    <w:rsid w:val="00D31A0B"/>
    <w:rsid w:val="00D96C01"/>
    <w:rsid w:val="00DB011D"/>
    <w:rsid w:val="00DF4029"/>
    <w:rsid w:val="00E153B5"/>
    <w:rsid w:val="00E46A8D"/>
    <w:rsid w:val="00ED63D2"/>
    <w:rsid w:val="00F95647"/>
    <w:rsid w:val="00FA0A7B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223</Words>
  <Characters>1275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Ильвера Р. Кудрякова</dc:creator>
  <cp:keywords/>
  <dc:description/>
  <cp:lastModifiedBy>user</cp:lastModifiedBy>
  <cp:revision>15</cp:revision>
  <cp:lastPrinted>2020-10-21T10:38:00Z</cp:lastPrinted>
  <dcterms:created xsi:type="dcterms:W3CDTF">2020-08-05T14:02:00Z</dcterms:created>
  <dcterms:modified xsi:type="dcterms:W3CDTF">2020-10-21T11:01:00Z</dcterms:modified>
</cp:coreProperties>
</file>