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CFA" w:rsidRDefault="00287CFA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СКРЯБИНСКОГО СЕЛЬСКОГО ПОСЕЛЕНИЯ </w:t>
      </w:r>
    </w:p>
    <w:p w:rsidR="00287CFA" w:rsidRPr="009D34C4" w:rsidRDefault="00287CFA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ЛЯМБИРСКОГОМУНИЦИПАЛЬНОГО РАЙОНА</w:t>
      </w:r>
    </w:p>
    <w:p w:rsidR="00287CFA" w:rsidRPr="00034282" w:rsidRDefault="00287CFA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287CFA" w:rsidRDefault="00287CFA" w:rsidP="00E153B5">
      <w:pPr>
        <w:spacing w:line="360" w:lineRule="auto"/>
        <w:jc w:val="center"/>
        <w:rPr>
          <w:b/>
          <w:sz w:val="40"/>
          <w:szCs w:val="40"/>
        </w:rPr>
      </w:pPr>
    </w:p>
    <w:p w:rsidR="00287CFA" w:rsidRPr="00B252A4" w:rsidRDefault="00287CFA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287CFA" w:rsidRDefault="00287CFA" w:rsidP="001935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 05 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августа </w:t>
      </w:r>
      <w:r w:rsidRPr="00406F0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406F02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20 </w:t>
        </w:r>
        <w:r w:rsidRPr="00406F02">
          <w:rPr>
            <w:sz w:val="28"/>
            <w:szCs w:val="28"/>
          </w:rPr>
          <w:t>г</w:t>
        </w:r>
      </w:smartTag>
      <w:r w:rsidRPr="00406F02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       №19</w:t>
      </w:r>
    </w:p>
    <w:p w:rsidR="00287CFA" w:rsidRDefault="00287CFA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>
        <w:rPr>
          <w:sz w:val="20"/>
          <w:szCs w:val="20"/>
        </w:rPr>
        <w:t>Скрябино</w:t>
      </w:r>
    </w:p>
    <w:p w:rsidR="00287CFA" w:rsidRPr="009D34C4" w:rsidRDefault="00287CFA" w:rsidP="00E153B5">
      <w:pPr>
        <w:jc w:val="center"/>
        <w:rPr>
          <w:sz w:val="20"/>
          <w:szCs w:val="20"/>
        </w:rPr>
      </w:pPr>
    </w:p>
    <w:p w:rsidR="00287CFA" w:rsidRDefault="00287CFA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rPr>
          <w:b/>
          <w:sz w:val="28"/>
          <w:szCs w:val="28"/>
        </w:rPr>
        <w:t xml:space="preserve"> об исполнении бюджета Скрябинского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квартал 2020 года</w:t>
      </w:r>
    </w:p>
    <w:p w:rsidR="00287CFA" w:rsidRDefault="00287CFA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287CFA" w:rsidRDefault="00287CFA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287CFA" w:rsidRPr="001063FB" w:rsidRDefault="00287CFA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 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 xml:space="preserve">, </w:t>
      </w:r>
      <w:r w:rsidRPr="000654ED">
        <w:rPr>
          <w:b w:val="0"/>
          <w:szCs w:val="28"/>
        </w:rPr>
        <w:t>решением Совета депутатов Скрябинского сельского поселения Лямбирского муниципального района от_07.03.2016г. №93 «Об утверждении Положения о бюджетном процессе в Скрябинском сельском поселении Лямбирского муниципального района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Скрябинского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287CFA" w:rsidRPr="007A0461" w:rsidRDefault="00287CFA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287CFA" w:rsidRDefault="00287CFA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Скрябинского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2020 года:</w:t>
      </w:r>
    </w:p>
    <w:p w:rsidR="00287CFA" w:rsidRDefault="00287CFA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Pr="00BF64D3">
        <w:rPr>
          <w:sz w:val="28"/>
          <w:szCs w:val="28"/>
        </w:rPr>
        <w:t>750</w:t>
      </w:r>
      <w:r>
        <w:rPr>
          <w:sz w:val="28"/>
          <w:szCs w:val="28"/>
        </w:rPr>
        <w:t>,3</w:t>
      </w:r>
      <w:bookmarkStart w:id="0" w:name="_GoBack"/>
      <w:bookmarkEnd w:id="0"/>
      <w:r>
        <w:rPr>
          <w:sz w:val="28"/>
          <w:szCs w:val="28"/>
        </w:rPr>
        <w:t xml:space="preserve">тыс. рублей, </w:t>
      </w:r>
    </w:p>
    <w:p w:rsidR="00287CFA" w:rsidRDefault="00287CFA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698,5 тыс. рублей, </w:t>
      </w:r>
    </w:p>
    <w:p w:rsidR="00287CFA" w:rsidRPr="00B07D0A" w:rsidRDefault="00287CFA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>
        <w:rPr>
          <w:sz w:val="28"/>
          <w:szCs w:val="28"/>
        </w:rPr>
        <w:t>51,8</w:t>
      </w:r>
      <w:r w:rsidRPr="00B07D0A">
        <w:rPr>
          <w:sz w:val="28"/>
          <w:szCs w:val="28"/>
        </w:rPr>
        <w:t xml:space="preserve"> тыс. рублей.</w:t>
      </w:r>
    </w:p>
    <w:p w:rsidR="00287CFA" w:rsidRPr="00ED63D2" w:rsidRDefault="00287CFA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Скрябинского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квартал 2020 года на официальном сайте органов местного самоуправления Скрябинского сельского поселения Лямбирского муниципального района.</w:t>
      </w:r>
    </w:p>
    <w:p w:rsidR="00287CFA" w:rsidRDefault="00287CFA" w:rsidP="00E153B5">
      <w:pPr>
        <w:ind w:firstLine="720"/>
        <w:rPr>
          <w:sz w:val="28"/>
          <w:szCs w:val="28"/>
        </w:rPr>
      </w:pPr>
    </w:p>
    <w:p w:rsidR="00287CFA" w:rsidRDefault="00287CFA" w:rsidP="00E153B5">
      <w:pPr>
        <w:rPr>
          <w:sz w:val="28"/>
          <w:szCs w:val="28"/>
        </w:rPr>
      </w:pPr>
    </w:p>
    <w:p w:rsidR="00287CFA" w:rsidRDefault="00287CFA" w:rsidP="00E153B5">
      <w:pPr>
        <w:rPr>
          <w:sz w:val="28"/>
          <w:szCs w:val="28"/>
        </w:rPr>
      </w:pPr>
    </w:p>
    <w:p w:rsidR="00287CFA" w:rsidRDefault="00287CFA" w:rsidP="00E153B5">
      <w:pPr>
        <w:rPr>
          <w:sz w:val="28"/>
          <w:szCs w:val="28"/>
        </w:rPr>
      </w:pPr>
    </w:p>
    <w:p w:rsidR="00287CFA" w:rsidRDefault="00287CFA" w:rsidP="00E153B5">
      <w:pPr>
        <w:rPr>
          <w:sz w:val="28"/>
          <w:szCs w:val="28"/>
        </w:rPr>
      </w:pPr>
    </w:p>
    <w:p w:rsidR="00287CFA" w:rsidRDefault="00287CFA" w:rsidP="00E153B5">
      <w:pPr>
        <w:rPr>
          <w:sz w:val="28"/>
          <w:szCs w:val="28"/>
        </w:rPr>
      </w:pPr>
    </w:p>
    <w:p w:rsidR="00287CFA" w:rsidRDefault="00287CFA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Скрябинскогосельского поселения </w:t>
      </w:r>
    </w:p>
    <w:p w:rsidR="00287CFA" w:rsidRPr="002057C9" w:rsidRDefault="00287CFA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</w:t>
      </w:r>
      <w:r w:rsidRPr="00DF4029">
        <w:rPr>
          <w:b/>
          <w:sz w:val="28"/>
          <w:szCs w:val="28"/>
        </w:rPr>
        <w:t xml:space="preserve">муниципального района                           </w:t>
      </w:r>
      <w:r>
        <w:rPr>
          <w:b/>
          <w:sz w:val="28"/>
          <w:szCs w:val="28"/>
        </w:rPr>
        <w:t>_____________</w:t>
      </w:r>
    </w:p>
    <w:sectPr w:rsidR="00287CFA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654ED"/>
    <w:rsid w:val="000E499F"/>
    <w:rsid w:val="001063FB"/>
    <w:rsid w:val="001935F0"/>
    <w:rsid w:val="002057C9"/>
    <w:rsid w:val="00287CFA"/>
    <w:rsid w:val="00330612"/>
    <w:rsid w:val="00387E26"/>
    <w:rsid w:val="003B7AC6"/>
    <w:rsid w:val="004024FA"/>
    <w:rsid w:val="00406F02"/>
    <w:rsid w:val="00417255"/>
    <w:rsid w:val="00432C39"/>
    <w:rsid w:val="005F5C7F"/>
    <w:rsid w:val="00734F87"/>
    <w:rsid w:val="007A0461"/>
    <w:rsid w:val="007B2427"/>
    <w:rsid w:val="00872BDF"/>
    <w:rsid w:val="0092583A"/>
    <w:rsid w:val="00985A73"/>
    <w:rsid w:val="009D34C4"/>
    <w:rsid w:val="009F77AF"/>
    <w:rsid w:val="00A70386"/>
    <w:rsid w:val="00B07D0A"/>
    <w:rsid w:val="00B20143"/>
    <w:rsid w:val="00B252A4"/>
    <w:rsid w:val="00B862AD"/>
    <w:rsid w:val="00BE2CB7"/>
    <w:rsid w:val="00BF64D3"/>
    <w:rsid w:val="00C1520A"/>
    <w:rsid w:val="00C97130"/>
    <w:rsid w:val="00D31A0B"/>
    <w:rsid w:val="00D96C01"/>
    <w:rsid w:val="00DF1662"/>
    <w:rsid w:val="00DF4029"/>
    <w:rsid w:val="00E153B5"/>
    <w:rsid w:val="00E46A8D"/>
    <w:rsid w:val="00ED63D2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221</Words>
  <Characters>1264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user</cp:lastModifiedBy>
  <cp:revision>6</cp:revision>
  <cp:lastPrinted>2018-05-15T07:29:00Z</cp:lastPrinted>
  <dcterms:created xsi:type="dcterms:W3CDTF">2020-08-05T14:02:00Z</dcterms:created>
  <dcterms:modified xsi:type="dcterms:W3CDTF">2020-10-21T11:14:00Z</dcterms:modified>
</cp:coreProperties>
</file>