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8E0" w:rsidRPr="0014427E" w:rsidRDefault="00B448E0" w:rsidP="0014427E">
      <w:pPr>
        <w:spacing w:line="276" w:lineRule="auto"/>
        <w:ind w:left="1276"/>
        <w:rPr>
          <w:rFonts w:ascii="Arial" w:hAnsi="Arial" w:cs="Arial"/>
          <w:b/>
          <w:bCs/>
          <w:sz w:val="48"/>
        </w:rPr>
      </w:pPr>
      <w:r w:rsidRPr="0014427E">
        <w:rPr>
          <w:rFonts w:ascii="Arial" w:hAnsi="Arial" w:cs="Arial"/>
          <w:b/>
          <w:bCs/>
          <w:sz w:val="48"/>
        </w:rPr>
        <w:t>МЕНЯЕМ ЗНАНИЯ НА ДЕНЕЖНЫЕ ПРИЗЫ</w:t>
      </w:r>
    </w:p>
    <w:p w:rsidR="00B448E0" w:rsidRPr="0014427E" w:rsidRDefault="00B448E0" w:rsidP="0014427E">
      <w:pPr>
        <w:spacing w:line="276" w:lineRule="auto"/>
        <w:ind w:left="1276"/>
        <w:rPr>
          <w:rFonts w:ascii="Arial" w:hAnsi="Arial" w:cs="Arial"/>
          <w:b/>
          <w:bCs/>
          <w:color w:val="525252"/>
          <w:sz w:val="24"/>
          <w:szCs w:val="24"/>
        </w:rPr>
      </w:pPr>
      <w:r w:rsidRPr="0014427E">
        <w:rPr>
          <w:rFonts w:ascii="Arial" w:hAnsi="Arial" w:cs="Arial"/>
          <w:b/>
          <w:bCs/>
          <w:color w:val="525252"/>
          <w:sz w:val="24"/>
          <w:szCs w:val="24"/>
        </w:rPr>
        <w:t>26 октября стартует четвертый раунд викторины «Россия: люди, цифры, факты» Всероссийской переписи населения, который продлится пять дней. Участникам тура необходимо ответить на 25 вопросов наших экспертов, а трое знатоков, которые быстрее всех дадут правильные ответы, получат по 7 тысяч рублей.</w:t>
      </w:r>
    </w:p>
    <w:p w:rsidR="00B448E0" w:rsidRPr="0014427E" w:rsidRDefault="00B448E0" w:rsidP="0014427E">
      <w:pPr>
        <w:spacing w:line="276" w:lineRule="auto"/>
        <w:ind w:firstLine="708"/>
        <w:jc w:val="both"/>
        <w:rPr>
          <w:rFonts w:ascii="Arial" w:hAnsi="Arial" w:cs="Arial"/>
          <w:color w:val="525252"/>
          <w:sz w:val="24"/>
          <w:szCs w:val="24"/>
        </w:rPr>
      </w:pPr>
      <w:r w:rsidRPr="0014427E">
        <w:rPr>
          <w:rFonts w:ascii="Arial" w:hAnsi="Arial" w:cs="Arial"/>
          <w:color w:val="525252"/>
          <w:sz w:val="24"/>
          <w:szCs w:val="24"/>
        </w:rPr>
        <w:t xml:space="preserve">Викторина доступна для всех желающих по адресу </w:t>
      </w:r>
      <w:hyperlink r:id="rId7" w:history="1">
        <w:r w:rsidRPr="0014427E">
          <w:rPr>
            <w:rFonts w:ascii="Arial" w:hAnsi="Arial" w:cs="Arial"/>
            <w:color w:val="0563C1"/>
            <w:sz w:val="24"/>
            <w:szCs w:val="24"/>
            <w:u w:val="single"/>
          </w:rPr>
          <w:t>https://quiz.strana2020.ru</w:t>
        </w:r>
      </w:hyperlink>
      <w:r w:rsidRPr="0014427E">
        <w:rPr>
          <w:rFonts w:ascii="Arial" w:hAnsi="Arial" w:cs="Arial"/>
          <w:color w:val="525252"/>
          <w:sz w:val="24"/>
          <w:szCs w:val="24"/>
        </w:rPr>
        <w:t>. Для участия нужно заполнить регистрационную форму на сайте, оставив адрес электронной почты, а затем ответить на пять блоков по пять вопросов. </w:t>
      </w:r>
    </w:p>
    <w:p w:rsidR="00B448E0" w:rsidRPr="0014427E" w:rsidRDefault="00B448E0" w:rsidP="0014427E">
      <w:pPr>
        <w:spacing w:line="276" w:lineRule="auto"/>
        <w:ind w:firstLine="708"/>
        <w:jc w:val="both"/>
        <w:rPr>
          <w:rFonts w:ascii="Arial" w:hAnsi="Arial" w:cs="Arial"/>
          <w:color w:val="525252"/>
          <w:sz w:val="24"/>
          <w:szCs w:val="24"/>
        </w:rPr>
      </w:pPr>
      <w:r w:rsidRPr="0014427E">
        <w:rPr>
          <w:rFonts w:ascii="Arial" w:hAnsi="Arial" w:cs="Arial"/>
          <w:color w:val="525252"/>
          <w:sz w:val="24"/>
          <w:szCs w:val="24"/>
        </w:rPr>
        <w:t>Вопросы не простые, но очень интересные и будут отличаться для каждого игрока. Они подготовлены нашими специально приглашенными экспертами. Над каждым из вопросов можно думать до 60 минут, но лучше отвечать максимально быстро, ведь денежные призы получат лишь самые проворные. </w:t>
      </w:r>
    </w:p>
    <w:p w:rsidR="00B448E0" w:rsidRPr="0014427E" w:rsidRDefault="00B448E0" w:rsidP="0014427E">
      <w:pPr>
        <w:spacing w:line="276" w:lineRule="auto"/>
        <w:ind w:firstLine="708"/>
        <w:jc w:val="both"/>
        <w:rPr>
          <w:rFonts w:ascii="Arial" w:hAnsi="Arial" w:cs="Arial"/>
          <w:color w:val="525252"/>
          <w:sz w:val="24"/>
          <w:szCs w:val="24"/>
        </w:rPr>
      </w:pPr>
      <w:r w:rsidRPr="0014427E">
        <w:rPr>
          <w:rFonts w:ascii="Arial" w:hAnsi="Arial" w:cs="Arial"/>
          <w:color w:val="525252"/>
          <w:sz w:val="24"/>
          <w:szCs w:val="24"/>
        </w:rPr>
        <w:t xml:space="preserve">Интересные данные, которые помогут при ответах на вопросы, можно найти на сайте Всероссийской переписи населения </w:t>
      </w:r>
      <w:hyperlink r:id="rId8" w:history="1">
        <w:r w:rsidRPr="0014427E">
          <w:rPr>
            <w:rFonts w:ascii="Arial" w:hAnsi="Arial" w:cs="Arial"/>
            <w:color w:val="0563C1"/>
            <w:sz w:val="24"/>
            <w:szCs w:val="24"/>
            <w:u w:val="single"/>
          </w:rPr>
          <w:t>https://www.strana2020.ru</w:t>
        </w:r>
      </w:hyperlink>
      <w:r w:rsidRPr="0014427E">
        <w:rPr>
          <w:rFonts w:ascii="Arial" w:hAnsi="Arial" w:cs="Arial"/>
          <w:color w:val="525252"/>
          <w:sz w:val="24"/>
          <w:szCs w:val="24"/>
        </w:rPr>
        <w:t>. Правильные ответы пользователи смогут узнать по окончании четвертого раунда, посмотрев видеоответы экспертов или прочитав их на сайте. Имена победителей появятся как на вышеупомянутом сайте, так и в социальных сетях Всероссийской переписи населения по окончании викторины.</w:t>
      </w:r>
    </w:p>
    <w:p w:rsidR="00B448E0" w:rsidRPr="0014427E" w:rsidRDefault="00B448E0" w:rsidP="0014427E">
      <w:pPr>
        <w:spacing w:line="276" w:lineRule="auto"/>
        <w:ind w:firstLine="708"/>
        <w:jc w:val="both"/>
        <w:rPr>
          <w:rFonts w:ascii="Arial" w:hAnsi="Arial" w:cs="Arial"/>
          <w:color w:val="525252"/>
          <w:sz w:val="24"/>
          <w:szCs w:val="24"/>
        </w:rPr>
      </w:pPr>
      <w:r w:rsidRPr="0014427E">
        <w:rPr>
          <w:rFonts w:ascii="Arial" w:hAnsi="Arial" w:cs="Arial"/>
          <w:color w:val="525252"/>
          <w:sz w:val="24"/>
          <w:szCs w:val="24"/>
        </w:rPr>
        <w:t>Следующим этапом станет финальная, пятая сессия викторины, в которой тоже будут разыграны денежные призы.</w:t>
      </w:r>
    </w:p>
    <w:p w:rsidR="00B448E0" w:rsidRPr="0014427E" w:rsidRDefault="00B448E0" w:rsidP="0014427E">
      <w:pPr>
        <w:spacing w:line="276" w:lineRule="auto"/>
        <w:ind w:firstLine="708"/>
        <w:jc w:val="both"/>
        <w:rPr>
          <w:rFonts w:ascii="Arial" w:hAnsi="Arial" w:cs="Arial"/>
          <w:color w:val="525252"/>
          <w:sz w:val="24"/>
          <w:szCs w:val="24"/>
        </w:rPr>
      </w:pPr>
      <w:r w:rsidRPr="0014427E">
        <w:rPr>
          <w:rFonts w:ascii="Arial" w:hAnsi="Arial" w:cs="Arial"/>
          <w:color w:val="525252"/>
          <w:sz w:val="24"/>
          <w:szCs w:val="24"/>
        </w:rPr>
        <w:t>Чтобы не пропустить объявление победителей и анонс пятого раунда, следите за обновлениями сайта и подписывайтесь на соцсети Всероссийской переписи населения.</w:t>
      </w:r>
    </w:p>
    <w:p w:rsidR="00B448E0" w:rsidRPr="00FF7AF6" w:rsidRDefault="00B448E0" w:rsidP="00FF7AF6">
      <w:pPr>
        <w:spacing w:line="276" w:lineRule="auto"/>
        <w:ind w:firstLine="708"/>
        <w:jc w:val="both"/>
        <w:rPr>
          <w:rFonts w:ascii="Arial" w:hAnsi="Arial" w:cs="Arial"/>
          <w:i/>
          <w:color w:val="525252"/>
          <w:sz w:val="24"/>
          <w:szCs w:val="24"/>
        </w:rPr>
      </w:pPr>
      <w:r w:rsidRPr="00FF7AF6">
        <w:rPr>
          <w:rFonts w:ascii="Arial" w:hAnsi="Arial" w:cs="Arial"/>
          <w:i/>
          <w:color w:val="525252"/>
          <w:sz w:val="24"/>
          <w:szCs w:val="24"/>
        </w:rPr>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B448E0" w:rsidRPr="0002467F" w:rsidRDefault="00B448E0" w:rsidP="006B261B">
      <w:pPr>
        <w:spacing w:after="0" w:line="276" w:lineRule="auto"/>
        <w:jc w:val="both"/>
        <w:rPr>
          <w:rFonts w:ascii="Arial" w:hAnsi="Arial" w:cs="Arial"/>
          <w:color w:val="595959"/>
          <w:sz w:val="24"/>
        </w:rPr>
      </w:pPr>
      <w:bookmarkStart w:id="0" w:name="_GoBack"/>
      <w:bookmarkEnd w:id="0"/>
    </w:p>
    <w:sectPr w:rsidR="00B448E0" w:rsidRPr="0002467F" w:rsidSect="00962C5A">
      <w:headerReference w:type="even" r:id="rId9"/>
      <w:headerReference w:type="default" r:id="rId10"/>
      <w:footerReference w:type="default" r:id="rId11"/>
      <w:headerReference w:type="first" r:id="rId12"/>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8E0" w:rsidRDefault="00B448E0" w:rsidP="00A02726">
      <w:pPr>
        <w:spacing w:after="0" w:line="240" w:lineRule="auto"/>
      </w:pPr>
      <w:r>
        <w:separator/>
      </w:r>
    </w:p>
  </w:endnote>
  <w:endnote w:type="continuationSeparator" w:id="0">
    <w:p w:rsidR="00B448E0" w:rsidRDefault="00B448E0"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8E0" w:rsidRDefault="00B448E0">
    <w:pPr>
      <w:pStyle w:val="Foot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s2051" type="#_x0000_t75" style="position:absolute;margin-left:-7.2pt;margin-top:-3pt;width:22.5pt;height:22.5pt;z-index:-251656192;visibility:visible">
          <v:imagedata r:id="rId1" o:title=""/>
        </v:shape>
      </w:pict>
    </w:r>
    <w:r>
      <w:rPr>
        <w:noProof/>
        <w:lang w:eastAsia="ru-RU"/>
      </w:rPr>
      <w:pict>
        <v:shape id="Рисунок 38" o:spid="_x0000_s2052" type="#_x0000_t75" style="position:absolute;margin-left:-7.3pt;margin-top:-3.25pt;width:22.35pt;height:22.35pt;z-index:-251660288;visibility:visible">
          <v:imagedata r:id="rId2" o:title=""/>
        </v:shape>
      </w:pict>
    </w:r>
    <w:r>
      <w:rPr>
        <w:noProof/>
        <w:lang w:eastAsia="ru-RU"/>
      </w:rPr>
      <w:pict>
        <v:shape id="Рисунок 37" o:spid="_x0000_s2053" type="#_x0000_t75" style="position:absolute;margin-left:-13.05pt;margin-top:-8.45pt;width:34.5pt;height:33.75pt;z-index:-251661312;visibility:visible">
          <v:imagedata r:id="rId3" o:title=""/>
        </v:shape>
      </w:pict>
    </w:r>
    <w:fldSimple w:instr="PAGE   \* MERGEFORMAT">
      <w:r>
        <w:rPr>
          <w:noProof/>
        </w:rPr>
        <w:t>1</w:t>
      </w:r>
    </w:fldSimple>
  </w:p>
  <w:p w:rsidR="00B448E0" w:rsidRDefault="00B448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8E0" w:rsidRDefault="00B448E0" w:rsidP="00A02726">
      <w:pPr>
        <w:spacing w:after="0" w:line="240" w:lineRule="auto"/>
      </w:pPr>
      <w:r>
        <w:separator/>
      </w:r>
    </w:p>
  </w:footnote>
  <w:footnote w:type="continuationSeparator" w:id="0">
    <w:p w:rsidR="00B448E0" w:rsidRDefault="00B448E0"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8E0" w:rsidRDefault="00B448E0">
    <w:pPr>
      <w:pStyle w:val="Head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49" type="#_x0000_t75" alt="" style="position:absolute;margin-left:0;margin-top:0;width:1860pt;height:2631pt;z-index:-251658240;mso-wrap-edited:f;mso-position-horizontal:center;mso-position-horizontal-relative:margin;mso-position-vertical:center;mso-position-vertical-relative:margin" o:allowincell="f">
          <v:imagedata r:id="rId1" o:titl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8E0" w:rsidRDefault="00B448E0" w:rsidP="00A02726">
    <w:pPr>
      <w:pStyle w:val="Header"/>
      <w:ind w:left="-1701"/>
    </w:pPr>
    <w:r w:rsidRPr="000F5E1C">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шапка" style="width:333pt;height:121.8pt;visibility:visible">
          <v:imagedata r:id="rId1" o:title="" cropright="27109f"/>
        </v:shape>
      </w:pict>
    </w:r>
    <w:r>
      <w:rPr>
        <w:noProof/>
        <w:lang w:eastAsia="ru-RU"/>
      </w:rPr>
      <w:pict>
        <v:shape id="WordPictureWatermark4014939" o:spid="_x0000_s2050" type="#_x0000_t75" alt="" style="position:absolute;left:0;text-align:left;margin-left:0;margin-top:0;width:1860pt;height:2631pt;z-index:-251657216;mso-wrap-edited:f;mso-position-horizontal:center;mso-position-horizontal-relative:margin;mso-position-vertical:center;mso-position-vertical-relative:margin" o:allowincell="f">
          <v:imagedata r:id="rId2" o:title=""/>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8E0" w:rsidRDefault="00B448E0">
    <w:pPr>
      <w:pStyle w:val="Head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4" type="#_x0000_t75" alt="" style="position:absolute;margin-left:0;margin-top:0;width:1860pt;height:2631pt;z-index:-251659264;mso-wrap-edited:f;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2E94"/>
    <w:rsid w:val="0000095F"/>
    <w:rsid w:val="000054FD"/>
    <w:rsid w:val="00005AEB"/>
    <w:rsid w:val="000102DC"/>
    <w:rsid w:val="00010791"/>
    <w:rsid w:val="00010F32"/>
    <w:rsid w:val="000110A6"/>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006"/>
    <w:rsid w:val="0004134D"/>
    <w:rsid w:val="000421B3"/>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5E1C"/>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427E"/>
    <w:rsid w:val="001451FA"/>
    <w:rsid w:val="00146050"/>
    <w:rsid w:val="00146292"/>
    <w:rsid w:val="001523D8"/>
    <w:rsid w:val="00152F1F"/>
    <w:rsid w:val="0015475D"/>
    <w:rsid w:val="00155160"/>
    <w:rsid w:val="00160BE2"/>
    <w:rsid w:val="00163C78"/>
    <w:rsid w:val="001676C1"/>
    <w:rsid w:val="0016789D"/>
    <w:rsid w:val="001725FD"/>
    <w:rsid w:val="00172805"/>
    <w:rsid w:val="00176083"/>
    <w:rsid w:val="00177A70"/>
    <w:rsid w:val="00182F96"/>
    <w:rsid w:val="0018550A"/>
    <w:rsid w:val="00186157"/>
    <w:rsid w:val="00191BA2"/>
    <w:rsid w:val="0019365F"/>
    <w:rsid w:val="00197016"/>
    <w:rsid w:val="001A0D01"/>
    <w:rsid w:val="001A2E2D"/>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4092"/>
    <w:rsid w:val="001E7749"/>
    <w:rsid w:val="001E7CBF"/>
    <w:rsid w:val="001F0598"/>
    <w:rsid w:val="001F1163"/>
    <w:rsid w:val="001F13DC"/>
    <w:rsid w:val="001F2849"/>
    <w:rsid w:val="001F7AF0"/>
    <w:rsid w:val="00200D1C"/>
    <w:rsid w:val="00201780"/>
    <w:rsid w:val="00201FDC"/>
    <w:rsid w:val="00203112"/>
    <w:rsid w:val="00213A9E"/>
    <w:rsid w:val="00214C99"/>
    <w:rsid w:val="00215209"/>
    <w:rsid w:val="00216087"/>
    <w:rsid w:val="002176FE"/>
    <w:rsid w:val="00223D33"/>
    <w:rsid w:val="00226B2F"/>
    <w:rsid w:val="00232CB0"/>
    <w:rsid w:val="002336AC"/>
    <w:rsid w:val="002336D3"/>
    <w:rsid w:val="0023539B"/>
    <w:rsid w:val="00235474"/>
    <w:rsid w:val="00236C43"/>
    <w:rsid w:val="00237798"/>
    <w:rsid w:val="002409E7"/>
    <w:rsid w:val="002435A8"/>
    <w:rsid w:val="00245449"/>
    <w:rsid w:val="002470BA"/>
    <w:rsid w:val="00250BA2"/>
    <w:rsid w:val="002545B5"/>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86AD2"/>
    <w:rsid w:val="0029390D"/>
    <w:rsid w:val="00294F44"/>
    <w:rsid w:val="002958C8"/>
    <w:rsid w:val="0029715E"/>
    <w:rsid w:val="002A0749"/>
    <w:rsid w:val="002A1E21"/>
    <w:rsid w:val="002A216D"/>
    <w:rsid w:val="002A2374"/>
    <w:rsid w:val="002A369B"/>
    <w:rsid w:val="002A405D"/>
    <w:rsid w:val="002A6318"/>
    <w:rsid w:val="002A660D"/>
    <w:rsid w:val="002A7A9E"/>
    <w:rsid w:val="002B0542"/>
    <w:rsid w:val="002B2386"/>
    <w:rsid w:val="002B2C2C"/>
    <w:rsid w:val="002B30F5"/>
    <w:rsid w:val="002B3D2E"/>
    <w:rsid w:val="002B4EE8"/>
    <w:rsid w:val="002B706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5EF5"/>
    <w:rsid w:val="003C1B44"/>
    <w:rsid w:val="003C2351"/>
    <w:rsid w:val="003C2BD3"/>
    <w:rsid w:val="003C3826"/>
    <w:rsid w:val="003C4329"/>
    <w:rsid w:val="003C43D9"/>
    <w:rsid w:val="003C4D52"/>
    <w:rsid w:val="003C5B5E"/>
    <w:rsid w:val="003D1B64"/>
    <w:rsid w:val="003D220F"/>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20362"/>
    <w:rsid w:val="004203ED"/>
    <w:rsid w:val="0042121D"/>
    <w:rsid w:val="00421BA8"/>
    <w:rsid w:val="004234E5"/>
    <w:rsid w:val="00424450"/>
    <w:rsid w:val="004303C7"/>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3227"/>
    <w:rsid w:val="00454215"/>
    <w:rsid w:val="0045737B"/>
    <w:rsid w:val="004607D9"/>
    <w:rsid w:val="00461A4C"/>
    <w:rsid w:val="004646D6"/>
    <w:rsid w:val="00465DB6"/>
    <w:rsid w:val="00465E55"/>
    <w:rsid w:val="00467E0E"/>
    <w:rsid w:val="004707DB"/>
    <w:rsid w:val="00477AFB"/>
    <w:rsid w:val="00480550"/>
    <w:rsid w:val="00480B97"/>
    <w:rsid w:val="00482547"/>
    <w:rsid w:val="00484821"/>
    <w:rsid w:val="00486E2E"/>
    <w:rsid w:val="00487B23"/>
    <w:rsid w:val="004908A1"/>
    <w:rsid w:val="0049103B"/>
    <w:rsid w:val="00497C69"/>
    <w:rsid w:val="004A2398"/>
    <w:rsid w:val="004A7489"/>
    <w:rsid w:val="004B0614"/>
    <w:rsid w:val="004B49C6"/>
    <w:rsid w:val="004B5AE8"/>
    <w:rsid w:val="004B6586"/>
    <w:rsid w:val="004C0969"/>
    <w:rsid w:val="004C3BB6"/>
    <w:rsid w:val="004C412E"/>
    <w:rsid w:val="004C435A"/>
    <w:rsid w:val="004C772F"/>
    <w:rsid w:val="004C7D49"/>
    <w:rsid w:val="004D03C0"/>
    <w:rsid w:val="004D0EF3"/>
    <w:rsid w:val="004D1B6B"/>
    <w:rsid w:val="004D533D"/>
    <w:rsid w:val="004D558F"/>
    <w:rsid w:val="004D6566"/>
    <w:rsid w:val="004E096C"/>
    <w:rsid w:val="004E0DD0"/>
    <w:rsid w:val="004E0E0F"/>
    <w:rsid w:val="004E3C31"/>
    <w:rsid w:val="004E5097"/>
    <w:rsid w:val="004E59AB"/>
    <w:rsid w:val="004E708D"/>
    <w:rsid w:val="004E730B"/>
    <w:rsid w:val="004E7F0C"/>
    <w:rsid w:val="004F00D0"/>
    <w:rsid w:val="004F13EB"/>
    <w:rsid w:val="004F2438"/>
    <w:rsid w:val="004F28A5"/>
    <w:rsid w:val="004F4251"/>
    <w:rsid w:val="004F4A38"/>
    <w:rsid w:val="004F6571"/>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B2"/>
    <w:rsid w:val="00533644"/>
    <w:rsid w:val="00534791"/>
    <w:rsid w:val="005354EC"/>
    <w:rsid w:val="005378F6"/>
    <w:rsid w:val="00540308"/>
    <w:rsid w:val="00541215"/>
    <w:rsid w:val="00541527"/>
    <w:rsid w:val="00541591"/>
    <w:rsid w:val="00544769"/>
    <w:rsid w:val="00544964"/>
    <w:rsid w:val="00544ACB"/>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795A"/>
    <w:rsid w:val="005C7C4A"/>
    <w:rsid w:val="005C7EEC"/>
    <w:rsid w:val="005D036D"/>
    <w:rsid w:val="005D0ABB"/>
    <w:rsid w:val="005D4015"/>
    <w:rsid w:val="005D434E"/>
    <w:rsid w:val="005D480B"/>
    <w:rsid w:val="005D7097"/>
    <w:rsid w:val="005D76F2"/>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03"/>
    <w:rsid w:val="00607F98"/>
    <w:rsid w:val="00614098"/>
    <w:rsid w:val="00614C1A"/>
    <w:rsid w:val="006150B1"/>
    <w:rsid w:val="006153CA"/>
    <w:rsid w:val="006155E0"/>
    <w:rsid w:val="00615C25"/>
    <w:rsid w:val="00616421"/>
    <w:rsid w:val="0061694B"/>
    <w:rsid w:val="0061782D"/>
    <w:rsid w:val="006208A9"/>
    <w:rsid w:val="0062191F"/>
    <w:rsid w:val="00622927"/>
    <w:rsid w:val="006264F4"/>
    <w:rsid w:val="00627F12"/>
    <w:rsid w:val="0063164A"/>
    <w:rsid w:val="00634FC5"/>
    <w:rsid w:val="00636306"/>
    <w:rsid w:val="00637329"/>
    <w:rsid w:val="006401F4"/>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21E5"/>
    <w:rsid w:val="00665070"/>
    <w:rsid w:val="00666BC6"/>
    <w:rsid w:val="00666FAC"/>
    <w:rsid w:val="00671CF2"/>
    <w:rsid w:val="0067289D"/>
    <w:rsid w:val="00673757"/>
    <w:rsid w:val="00674AAC"/>
    <w:rsid w:val="00674BE6"/>
    <w:rsid w:val="0067653C"/>
    <w:rsid w:val="00676EF8"/>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399B"/>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057F"/>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706E8"/>
    <w:rsid w:val="0077084A"/>
    <w:rsid w:val="00770B83"/>
    <w:rsid w:val="00774F31"/>
    <w:rsid w:val="0077546F"/>
    <w:rsid w:val="007778F8"/>
    <w:rsid w:val="00777F3A"/>
    <w:rsid w:val="00783BEE"/>
    <w:rsid w:val="0078537C"/>
    <w:rsid w:val="00785E4A"/>
    <w:rsid w:val="00790457"/>
    <w:rsid w:val="00790F22"/>
    <w:rsid w:val="00791FF6"/>
    <w:rsid w:val="00795CBB"/>
    <w:rsid w:val="0079665C"/>
    <w:rsid w:val="007A0E08"/>
    <w:rsid w:val="007A2F48"/>
    <w:rsid w:val="007A6A31"/>
    <w:rsid w:val="007B6225"/>
    <w:rsid w:val="007B6D3B"/>
    <w:rsid w:val="007C066D"/>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1398"/>
    <w:rsid w:val="007F26BF"/>
    <w:rsid w:val="007F3186"/>
    <w:rsid w:val="007F3E73"/>
    <w:rsid w:val="007F5E62"/>
    <w:rsid w:val="00800BFB"/>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641C"/>
    <w:rsid w:val="00846A03"/>
    <w:rsid w:val="00847513"/>
    <w:rsid w:val="008538DD"/>
    <w:rsid w:val="00854892"/>
    <w:rsid w:val="00856A0B"/>
    <w:rsid w:val="00860AEC"/>
    <w:rsid w:val="008712D5"/>
    <w:rsid w:val="0087165E"/>
    <w:rsid w:val="00871CDE"/>
    <w:rsid w:val="008723FF"/>
    <w:rsid w:val="00874E48"/>
    <w:rsid w:val="008761D1"/>
    <w:rsid w:val="00881232"/>
    <w:rsid w:val="0088206E"/>
    <w:rsid w:val="00884BF5"/>
    <w:rsid w:val="00885DA8"/>
    <w:rsid w:val="008861F4"/>
    <w:rsid w:val="0089334E"/>
    <w:rsid w:val="0089443B"/>
    <w:rsid w:val="00894F95"/>
    <w:rsid w:val="0089616F"/>
    <w:rsid w:val="008A2073"/>
    <w:rsid w:val="008A564F"/>
    <w:rsid w:val="008A6DCD"/>
    <w:rsid w:val="008A72C1"/>
    <w:rsid w:val="008B06E5"/>
    <w:rsid w:val="008B0A51"/>
    <w:rsid w:val="008B7335"/>
    <w:rsid w:val="008C1281"/>
    <w:rsid w:val="008C23D2"/>
    <w:rsid w:val="008C3436"/>
    <w:rsid w:val="008C576F"/>
    <w:rsid w:val="008D470E"/>
    <w:rsid w:val="008D6D58"/>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42621"/>
    <w:rsid w:val="00942758"/>
    <w:rsid w:val="00944719"/>
    <w:rsid w:val="00945285"/>
    <w:rsid w:val="00950694"/>
    <w:rsid w:val="00957879"/>
    <w:rsid w:val="00957AD9"/>
    <w:rsid w:val="009601E4"/>
    <w:rsid w:val="00960696"/>
    <w:rsid w:val="00961562"/>
    <w:rsid w:val="00962996"/>
    <w:rsid w:val="00962C5A"/>
    <w:rsid w:val="00965C2B"/>
    <w:rsid w:val="00965E0C"/>
    <w:rsid w:val="009665BD"/>
    <w:rsid w:val="00967310"/>
    <w:rsid w:val="009704FA"/>
    <w:rsid w:val="00970E67"/>
    <w:rsid w:val="00972BAD"/>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6E57"/>
    <w:rsid w:val="009D7C0A"/>
    <w:rsid w:val="009E1071"/>
    <w:rsid w:val="009E1F8D"/>
    <w:rsid w:val="009E3BA3"/>
    <w:rsid w:val="009E4041"/>
    <w:rsid w:val="009E5841"/>
    <w:rsid w:val="009E60BE"/>
    <w:rsid w:val="009F42C7"/>
    <w:rsid w:val="009F4A59"/>
    <w:rsid w:val="009F7E18"/>
    <w:rsid w:val="00A004FA"/>
    <w:rsid w:val="00A02726"/>
    <w:rsid w:val="00A03E0E"/>
    <w:rsid w:val="00A079FB"/>
    <w:rsid w:val="00A1005D"/>
    <w:rsid w:val="00A10134"/>
    <w:rsid w:val="00A119B1"/>
    <w:rsid w:val="00A12A8E"/>
    <w:rsid w:val="00A12E94"/>
    <w:rsid w:val="00A13E5D"/>
    <w:rsid w:val="00A13F77"/>
    <w:rsid w:val="00A1504A"/>
    <w:rsid w:val="00A173E0"/>
    <w:rsid w:val="00A21E82"/>
    <w:rsid w:val="00A2317E"/>
    <w:rsid w:val="00A235CB"/>
    <w:rsid w:val="00A238D5"/>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97766"/>
    <w:rsid w:val="00AA6D71"/>
    <w:rsid w:val="00AA7B80"/>
    <w:rsid w:val="00AB059F"/>
    <w:rsid w:val="00AB0BE6"/>
    <w:rsid w:val="00AB1297"/>
    <w:rsid w:val="00AB23A7"/>
    <w:rsid w:val="00AB32AA"/>
    <w:rsid w:val="00AB3BF3"/>
    <w:rsid w:val="00AB7893"/>
    <w:rsid w:val="00AC0125"/>
    <w:rsid w:val="00AC01CB"/>
    <w:rsid w:val="00AC414F"/>
    <w:rsid w:val="00AC4469"/>
    <w:rsid w:val="00AC4F3D"/>
    <w:rsid w:val="00AC58F9"/>
    <w:rsid w:val="00AC62CF"/>
    <w:rsid w:val="00AC6FF3"/>
    <w:rsid w:val="00AC7D6C"/>
    <w:rsid w:val="00AD08F9"/>
    <w:rsid w:val="00AD21D9"/>
    <w:rsid w:val="00AD559E"/>
    <w:rsid w:val="00AD5E29"/>
    <w:rsid w:val="00AE2C18"/>
    <w:rsid w:val="00AE5695"/>
    <w:rsid w:val="00AE7E3A"/>
    <w:rsid w:val="00AF0D9E"/>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684C"/>
    <w:rsid w:val="00B401C0"/>
    <w:rsid w:val="00B4310D"/>
    <w:rsid w:val="00B43F7D"/>
    <w:rsid w:val="00B448E0"/>
    <w:rsid w:val="00B4541D"/>
    <w:rsid w:val="00B47F61"/>
    <w:rsid w:val="00B5016C"/>
    <w:rsid w:val="00B50A35"/>
    <w:rsid w:val="00B517C7"/>
    <w:rsid w:val="00B53DAB"/>
    <w:rsid w:val="00B57882"/>
    <w:rsid w:val="00B578EF"/>
    <w:rsid w:val="00B6164B"/>
    <w:rsid w:val="00B6367E"/>
    <w:rsid w:val="00B66894"/>
    <w:rsid w:val="00B74C0A"/>
    <w:rsid w:val="00B75198"/>
    <w:rsid w:val="00B760E3"/>
    <w:rsid w:val="00B77ACD"/>
    <w:rsid w:val="00B80983"/>
    <w:rsid w:val="00B82EFA"/>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261F"/>
    <w:rsid w:val="00C147A6"/>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19C8"/>
    <w:rsid w:val="00CF447D"/>
    <w:rsid w:val="00CF4F7E"/>
    <w:rsid w:val="00CF75C9"/>
    <w:rsid w:val="00D0157E"/>
    <w:rsid w:val="00D02BA4"/>
    <w:rsid w:val="00D06281"/>
    <w:rsid w:val="00D06B97"/>
    <w:rsid w:val="00D10C15"/>
    <w:rsid w:val="00D12647"/>
    <w:rsid w:val="00D13239"/>
    <w:rsid w:val="00D13B1D"/>
    <w:rsid w:val="00D13C29"/>
    <w:rsid w:val="00D15AB2"/>
    <w:rsid w:val="00D1695E"/>
    <w:rsid w:val="00D177A3"/>
    <w:rsid w:val="00D17CF5"/>
    <w:rsid w:val="00D2164E"/>
    <w:rsid w:val="00D227E5"/>
    <w:rsid w:val="00D2655F"/>
    <w:rsid w:val="00D2663A"/>
    <w:rsid w:val="00D26CC3"/>
    <w:rsid w:val="00D3154C"/>
    <w:rsid w:val="00D324B5"/>
    <w:rsid w:val="00D331EE"/>
    <w:rsid w:val="00D3327F"/>
    <w:rsid w:val="00D345CC"/>
    <w:rsid w:val="00D35C3E"/>
    <w:rsid w:val="00D40C52"/>
    <w:rsid w:val="00D414C8"/>
    <w:rsid w:val="00D43915"/>
    <w:rsid w:val="00D443E4"/>
    <w:rsid w:val="00D4693D"/>
    <w:rsid w:val="00D47AA7"/>
    <w:rsid w:val="00D50C0C"/>
    <w:rsid w:val="00D53ACB"/>
    <w:rsid w:val="00D53EB8"/>
    <w:rsid w:val="00D57978"/>
    <w:rsid w:val="00D61AAB"/>
    <w:rsid w:val="00D62B3D"/>
    <w:rsid w:val="00D6571A"/>
    <w:rsid w:val="00D669C9"/>
    <w:rsid w:val="00D701FF"/>
    <w:rsid w:val="00D7336A"/>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5E57"/>
    <w:rsid w:val="00DB625C"/>
    <w:rsid w:val="00DB6AF0"/>
    <w:rsid w:val="00DB7F9F"/>
    <w:rsid w:val="00DC0546"/>
    <w:rsid w:val="00DC7186"/>
    <w:rsid w:val="00DD1B1D"/>
    <w:rsid w:val="00DD6A1F"/>
    <w:rsid w:val="00DE0983"/>
    <w:rsid w:val="00DE1282"/>
    <w:rsid w:val="00DE2094"/>
    <w:rsid w:val="00DE2B90"/>
    <w:rsid w:val="00DE39D5"/>
    <w:rsid w:val="00DE453B"/>
    <w:rsid w:val="00DE488D"/>
    <w:rsid w:val="00DE5CF0"/>
    <w:rsid w:val="00DE6324"/>
    <w:rsid w:val="00DF32AE"/>
    <w:rsid w:val="00DF4D09"/>
    <w:rsid w:val="00DF51F9"/>
    <w:rsid w:val="00DF5BB1"/>
    <w:rsid w:val="00E013B8"/>
    <w:rsid w:val="00E01659"/>
    <w:rsid w:val="00E04400"/>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07B"/>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3B45"/>
    <w:rsid w:val="00E93C1B"/>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6FDE"/>
    <w:rsid w:val="00ED7DFE"/>
    <w:rsid w:val="00ED7F25"/>
    <w:rsid w:val="00ED7F78"/>
    <w:rsid w:val="00EE029E"/>
    <w:rsid w:val="00EE0EA3"/>
    <w:rsid w:val="00EE2656"/>
    <w:rsid w:val="00EE36DC"/>
    <w:rsid w:val="00EE60C4"/>
    <w:rsid w:val="00EE64A2"/>
    <w:rsid w:val="00EE6E23"/>
    <w:rsid w:val="00EF1B5B"/>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2151"/>
    <w:rsid w:val="00F32923"/>
    <w:rsid w:val="00F340DF"/>
    <w:rsid w:val="00F34B97"/>
    <w:rsid w:val="00F35142"/>
    <w:rsid w:val="00F35754"/>
    <w:rsid w:val="00F3671E"/>
    <w:rsid w:val="00F36F62"/>
    <w:rsid w:val="00F4007D"/>
    <w:rsid w:val="00F41220"/>
    <w:rsid w:val="00F4372A"/>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146"/>
    <w:rsid w:val="00FC5C74"/>
    <w:rsid w:val="00FD10C1"/>
    <w:rsid w:val="00FD4EA2"/>
    <w:rsid w:val="00FD5BCD"/>
    <w:rsid w:val="00FE1A69"/>
    <w:rsid w:val="00FE2A6E"/>
    <w:rsid w:val="00FE3035"/>
    <w:rsid w:val="00FF0FD4"/>
    <w:rsid w:val="00FF1877"/>
    <w:rsid w:val="00FF1C1D"/>
    <w:rsid w:val="00FF1E55"/>
    <w:rsid w:val="00FF248A"/>
    <w:rsid w:val="00FF4930"/>
    <w:rsid w:val="00FF5403"/>
    <w:rsid w:val="00FF59D8"/>
    <w:rsid w:val="00FF64CE"/>
    <w:rsid w:val="00FF6D2B"/>
    <w:rsid w:val="00FF7A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15E"/>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0272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A02726"/>
    <w:rPr>
      <w:rFonts w:cs="Times New Roman"/>
    </w:rPr>
  </w:style>
  <w:style w:type="paragraph" w:styleId="Footer">
    <w:name w:val="footer"/>
    <w:basedOn w:val="Normal"/>
    <w:link w:val="FooterChar"/>
    <w:uiPriority w:val="99"/>
    <w:rsid w:val="00A0272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A02726"/>
    <w:rPr>
      <w:rFonts w:cs="Times New Roman"/>
    </w:rPr>
  </w:style>
  <w:style w:type="paragraph" w:styleId="BalloonText">
    <w:name w:val="Balloon Text"/>
    <w:basedOn w:val="Normal"/>
    <w:link w:val="BalloonTextChar"/>
    <w:uiPriority w:val="99"/>
    <w:semiHidden/>
    <w:rsid w:val="004E0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E096C"/>
    <w:rPr>
      <w:rFonts w:ascii="Segoe UI" w:hAnsi="Segoe UI" w:cs="Segoe UI"/>
      <w:sz w:val="18"/>
      <w:szCs w:val="18"/>
    </w:rPr>
  </w:style>
  <w:style w:type="character" w:styleId="Hyperlink">
    <w:name w:val="Hyperlink"/>
    <w:basedOn w:val="DefaultParagraphFont"/>
    <w:uiPriority w:val="99"/>
    <w:rsid w:val="004E096C"/>
    <w:rPr>
      <w:rFonts w:cs="Times New Roman"/>
      <w:color w:val="0563C1"/>
      <w:u w:val="single"/>
    </w:rPr>
  </w:style>
  <w:style w:type="paragraph" w:styleId="NormalWeb">
    <w:name w:val="Normal (Web)"/>
    <w:basedOn w:val="Normal"/>
    <w:uiPriority w:val="99"/>
    <w:semiHidden/>
    <w:rsid w:val="00F0254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Normal"/>
    <w:uiPriority w:val="99"/>
    <w:rsid w:val="002E7D22"/>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99"/>
    <w:qFormat/>
    <w:rsid w:val="00BF4236"/>
    <w:pPr>
      <w:ind w:left="720"/>
      <w:contextualSpacing/>
    </w:pPr>
  </w:style>
  <w:style w:type="character" w:styleId="FollowedHyperlink">
    <w:name w:val="FollowedHyperlink"/>
    <w:basedOn w:val="DefaultParagraphFont"/>
    <w:uiPriority w:val="99"/>
    <w:semiHidden/>
    <w:rsid w:val="000D68B7"/>
    <w:rPr>
      <w:rFonts w:cs="Times New Roman"/>
      <w:color w:val="954F72"/>
      <w:u w:val="single"/>
    </w:rPr>
  </w:style>
  <w:style w:type="character" w:styleId="CommentReference">
    <w:name w:val="annotation reference"/>
    <w:basedOn w:val="DefaultParagraphFont"/>
    <w:uiPriority w:val="99"/>
    <w:semiHidden/>
    <w:rsid w:val="005D7097"/>
    <w:rPr>
      <w:rFonts w:cs="Times New Roman"/>
      <w:sz w:val="16"/>
      <w:szCs w:val="16"/>
    </w:rPr>
  </w:style>
  <w:style w:type="paragraph" w:styleId="CommentText">
    <w:name w:val="annotation text"/>
    <w:basedOn w:val="Normal"/>
    <w:link w:val="CommentTextChar"/>
    <w:uiPriority w:val="99"/>
    <w:semiHidden/>
    <w:rsid w:val="005D709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5D7097"/>
    <w:rPr>
      <w:rFonts w:cs="Times New Roman"/>
      <w:sz w:val="20"/>
      <w:szCs w:val="20"/>
    </w:rPr>
  </w:style>
  <w:style w:type="paragraph" w:styleId="CommentSubject">
    <w:name w:val="annotation subject"/>
    <w:basedOn w:val="CommentText"/>
    <w:next w:val="CommentText"/>
    <w:link w:val="CommentSubjectChar"/>
    <w:uiPriority w:val="99"/>
    <w:semiHidden/>
    <w:rsid w:val="005D7097"/>
    <w:rPr>
      <w:b/>
      <w:bCs/>
    </w:rPr>
  </w:style>
  <w:style w:type="character" w:customStyle="1" w:styleId="CommentSubjectChar">
    <w:name w:val="Comment Subject Char"/>
    <w:basedOn w:val="CommentTextChar"/>
    <w:link w:val="CommentSubject"/>
    <w:uiPriority w:val="99"/>
    <w:semiHidden/>
    <w:locked/>
    <w:rsid w:val="005D7097"/>
    <w:rPr>
      <w:b/>
      <w:bCs/>
    </w:rPr>
  </w:style>
  <w:style w:type="paragraph" w:styleId="Revision">
    <w:name w:val="Revision"/>
    <w:hidden/>
    <w:uiPriority w:val="99"/>
    <w:semiHidden/>
    <w:rsid w:val="004203ED"/>
    <w:rPr>
      <w:lang w:eastAsia="en-US"/>
    </w:rPr>
  </w:style>
  <w:style w:type="paragraph" w:styleId="NoSpacing">
    <w:name w:val="No Spacing"/>
    <w:uiPriority w:val="99"/>
    <w:qFormat/>
    <w:rsid w:val="009168EF"/>
    <w:rPr>
      <w:lang w:eastAsia="en-US"/>
    </w:rPr>
  </w:style>
</w:styles>
</file>

<file path=word/webSettings.xml><?xml version="1.0" encoding="utf-8"?>
<w:webSettings xmlns:r="http://schemas.openxmlformats.org/officeDocument/2006/relationships" xmlns:w="http://schemas.openxmlformats.org/wordprocessingml/2006/main">
  <w:divs>
    <w:div w:id="1945965709">
      <w:marLeft w:val="0"/>
      <w:marRight w:val="0"/>
      <w:marTop w:val="0"/>
      <w:marBottom w:val="0"/>
      <w:divBdr>
        <w:top w:val="none" w:sz="0" w:space="0" w:color="auto"/>
        <w:left w:val="none" w:sz="0" w:space="0" w:color="auto"/>
        <w:bottom w:val="none" w:sz="0" w:space="0" w:color="auto"/>
        <w:right w:val="none" w:sz="0" w:space="0" w:color="auto"/>
      </w:divBdr>
    </w:div>
    <w:div w:id="1945965710">
      <w:marLeft w:val="0"/>
      <w:marRight w:val="0"/>
      <w:marTop w:val="0"/>
      <w:marBottom w:val="0"/>
      <w:divBdr>
        <w:top w:val="none" w:sz="0" w:space="0" w:color="auto"/>
        <w:left w:val="none" w:sz="0" w:space="0" w:color="auto"/>
        <w:bottom w:val="none" w:sz="0" w:space="0" w:color="auto"/>
        <w:right w:val="none" w:sz="0" w:space="0" w:color="auto"/>
      </w:divBdr>
    </w:div>
    <w:div w:id="1945965711">
      <w:marLeft w:val="0"/>
      <w:marRight w:val="0"/>
      <w:marTop w:val="0"/>
      <w:marBottom w:val="0"/>
      <w:divBdr>
        <w:top w:val="none" w:sz="0" w:space="0" w:color="auto"/>
        <w:left w:val="none" w:sz="0" w:space="0" w:color="auto"/>
        <w:bottom w:val="none" w:sz="0" w:space="0" w:color="auto"/>
        <w:right w:val="none" w:sz="0" w:space="0" w:color="auto"/>
      </w:divBdr>
    </w:div>
    <w:div w:id="1945965712">
      <w:marLeft w:val="0"/>
      <w:marRight w:val="0"/>
      <w:marTop w:val="0"/>
      <w:marBottom w:val="0"/>
      <w:divBdr>
        <w:top w:val="none" w:sz="0" w:space="0" w:color="auto"/>
        <w:left w:val="none" w:sz="0" w:space="0" w:color="auto"/>
        <w:bottom w:val="none" w:sz="0" w:space="0" w:color="auto"/>
        <w:right w:val="none" w:sz="0" w:space="0" w:color="auto"/>
      </w:divBdr>
    </w:div>
    <w:div w:id="19459657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trana2020.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quiz.strana2020.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319</Words>
  <Characters>1823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МЕНЯЕМ ЗНАНИЯ НА ДЕНЕЖНЫЕ ПРИЗЫ</dc:title>
  <dc:subject/>
  <dc:creator>Shekhovtsova Valeria</dc:creator>
  <cp:keywords/>
  <dc:description/>
  <cp:lastModifiedBy>Боладм-1</cp:lastModifiedBy>
  <cp:revision>2</cp:revision>
  <cp:lastPrinted>2020-02-13T18:03:00Z</cp:lastPrinted>
  <dcterms:created xsi:type="dcterms:W3CDTF">2020-10-28T06:05:00Z</dcterms:created>
  <dcterms:modified xsi:type="dcterms:W3CDTF">2020-10-28T06:05:00Z</dcterms:modified>
</cp:coreProperties>
</file>