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36C" w:rsidRPr="004852B5" w:rsidRDefault="0071336C" w:rsidP="00937385">
      <w:pPr>
        <w:jc w:val="center"/>
        <w:rPr>
          <w:sz w:val="28"/>
          <w:szCs w:val="28"/>
        </w:rPr>
      </w:pPr>
      <w:r w:rsidRPr="004852B5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71336C" w:rsidRPr="004852B5" w:rsidRDefault="0071336C" w:rsidP="00937385">
      <w:pPr>
        <w:jc w:val="center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71336C" w:rsidRPr="004852B5" w:rsidRDefault="0071336C" w:rsidP="00937385">
      <w:pPr>
        <w:jc w:val="center"/>
        <w:rPr>
          <w:b/>
          <w:bCs/>
          <w:sz w:val="28"/>
          <w:szCs w:val="28"/>
        </w:rPr>
      </w:pPr>
    </w:p>
    <w:p w:rsidR="0071336C" w:rsidRPr="004852B5" w:rsidRDefault="0071336C" w:rsidP="00937385">
      <w:pPr>
        <w:jc w:val="center"/>
        <w:rPr>
          <w:b/>
          <w:bCs/>
          <w:sz w:val="28"/>
          <w:szCs w:val="28"/>
        </w:rPr>
      </w:pPr>
    </w:p>
    <w:p w:rsidR="0071336C" w:rsidRPr="004852B5" w:rsidRDefault="0071336C" w:rsidP="00421791">
      <w:pPr>
        <w:jc w:val="center"/>
        <w:rPr>
          <w:b/>
          <w:bCs/>
          <w:sz w:val="34"/>
          <w:szCs w:val="34"/>
        </w:rPr>
      </w:pPr>
      <w:r w:rsidRPr="004852B5">
        <w:rPr>
          <w:b/>
          <w:bCs/>
          <w:sz w:val="34"/>
          <w:szCs w:val="34"/>
        </w:rPr>
        <w:t>П О С Т А Н О В Л Е Н И Е</w:t>
      </w:r>
    </w:p>
    <w:p w:rsidR="0071336C" w:rsidRPr="00EB1C88" w:rsidRDefault="0071336C" w:rsidP="00937385">
      <w:pPr>
        <w:jc w:val="center"/>
        <w:rPr>
          <w:b/>
          <w:bCs/>
          <w:sz w:val="28"/>
          <w:szCs w:val="28"/>
        </w:rPr>
      </w:pPr>
    </w:p>
    <w:p w:rsidR="0071336C" w:rsidRPr="00EB1C88" w:rsidRDefault="0071336C" w:rsidP="00937385">
      <w:pPr>
        <w:rPr>
          <w:sz w:val="28"/>
          <w:szCs w:val="28"/>
          <w:u w:val="single"/>
        </w:rPr>
      </w:pPr>
      <w:r>
        <w:rPr>
          <w:sz w:val="28"/>
          <w:szCs w:val="28"/>
        </w:rPr>
        <w:t>15</w:t>
      </w:r>
      <w:r w:rsidRPr="00E73034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E73034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E73034">
        <w:rPr>
          <w:sz w:val="28"/>
          <w:szCs w:val="28"/>
        </w:rPr>
        <w:t xml:space="preserve"> г.</w:t>
      </w:r>
      <w:r w:rsidRPr="00EB1C88">
        <w:rPr>
          <w:sz w:val="28"/>
          <w:szCs w:val="28"/>
        </w:rPr>
        <w:tab/>
      </w:r>
      <w:r w:rsidRPr="00EB1C88">
        <w:rPr>
          <w:sz w:val="28"/>
          <w:szCs w:val="28"/>
        </w:rPr>
        <w:tab/>
      </w:r>
      <w:r w:rsidRPr="00EB1C88">
        <w:rPr>
          <w:sz w:val="28"/>
          <w:szCs w:val="28"/>
        </w:rPr>
        <w:tab/>
      </w:r>
      <w:r w:rsidRPr="00EB1C88">
        <w:rPr>
          <w:sz w:val="28"/>
          <w:szCs w:val="28"/>
        </w:rPr>
        <w:tab/>
      </w:r>
      <w:r w:rsidRPr="00EB1C88">
        <w:rPr>
          <w:sz w:val="28"/>
          <w:szCs w:val="28"/>
        </w:rPr>
        <w:tab/>
      </w:r>
      <w:r w:rsidRPr="00EB1C88">
        <w:rPr>
          <w:sz w:val="28"/>
          <w:szCs w:val="28"/>
        </w:rPr>
        <w:tab/>
      </w:r>
      <w:r w:rsidRPr="00EB1C88">
        <w:rPr>
          <w:sz w:val="28"/>
          <w:szCs w:val="28"/>
        </w:rPr>
        <w:tab/>
      </w:r>
      <w:r w:rsidRPr="00EB1C88">
        <w:rPr>
          <w:sz w:val="28"/>
          <w:szCs w:val="28"/>
        </w:rPr>
        <w:tab/>
      </w:r>
      <w:r w:rsidRPr="00EB1C88">
        <w:rPr>
          <w:sz w:val="28"/>
          <w:szCs w:val="28"/>
        </w:rPr>
        <w:tab/>
      </w:r>
      <w:r w:rsidRPr="00EB1C88">
        <w:rPr>
          <w:sz w:val="28"/>
          <w:szCs w:val="28"/>
        </w:rPr>
        <w:tab/>
      </w:r>
      <w:r w:rsidRPr="00EB1C88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EB1C88">
        <w:rPr>
          <w:sz w:val="28"/>
          <w:szCs w:val="28"/>
        </w:rPr>
        <w:t xml:space="preserve">№ </w:t>
      </w:r>
      <w:r>
        <w:rPr>
          <w:sz w:val="28"/>
          <w:szCs w:val="28"/>
        </w:rPr>
        <w:t>52</w:t>
      </w:r>
    </w:p>
    <w:p w:rsidR="0071336C" w:rsidRPr="00EB1C88" w:rsidRDefault="0071336C" w:rsidP="00937385">
      <w:pPr>
        <w:jc w:val="center"/>
        <w:rPr>
          <w:sz w:val="28"/>
          <w:szCs w:val="28"/>
        </w:rPr>
      </w:pPr>
      <w:r w:rsidRPr="00EB1C88">
        <w:rPr>
          <w:sz w:val="28"/>
          <w:szCs w:val="28"/>
        </w:rPr>
        <w:t>с. Большая Елховка</w:t>
      </w:r>
    </w:p>
    <w:p w:rsidR="0071336C" w:rsidRPr="00EB1C88" w:rsidRDefault="0071336C" w:rsidP="00937385">
      <w:pPr>
        <w:tabs>
          <w:tab w:val="left" w:pos="6583"/>
        </w:tabs>
        <w:rPr>
          <w:sz w:val="28"/>
          <w:szCs w:val="28"/>
        </w:rPr>
      </w:pPr>
    </w:p>
    <w:p w:rsidR="0071336C" w:rsidRDefault="0071336C" w:rsidP="00867DD3">
      <w:pPr>
        <w:widowControl w:val="0"/>
        <w:jc w:val="center"/>
        <w:rPr>
          <w:b/>
          <w:bCs/>
          <w:sz w:val="28"/>
          <w:szCs w:val="28"/>
        </w:rPr>
      </w:pPr>
      <w:r w:rsidRPr="00EB1C88">
        <w:rPr>
          <w:b/>
          <w:bCs/>
          <w:sz w:val="28"/>
          <w:szCs w:val="28"/>
        </w:rPr>
        <w:t xml:space="preserve">О вынесении на публичные слушания проекта </w:t>
      </w:r>
      <w:r>
        <w:rPr>
          <w:b/>
          <w:bCs/>
          <w:sz w:val="28"/>
          <w:szCs w:val="28"/>
        </w:rPr>
        <w:t xml:space="preserve">постановления администрации </w:t>
      </w:r>
      <w:r w:rsidRPr="00EB1C88">
        <w:rPr>
          <w:b/>
          <w:bCs/>
          <w:sz w:val="28"/>
          <w:szCs w:val="28"/>
        </w:rPr>
        <w:t xml:space="preserve"> Большеелховского сельского поселения Лямбирского муниципального района Республики Мордовия «</w:t>
      </w:r>
      <w:r>
        <w:rPr>
          <w:b/>
          <w:bCs/>
          <w:sz w:val="28"/>
          <w:szCs w:val="28"/>
        </w:rPr>
        <w:t>О предоставлении разрешения на отклонение от предельных параметров разрешенного строительства, реконструкции объектов индивидуального жилищного строительства</w:t>
      </w:r>
      <w:r w:rsidRPr="00EB1C88">
        <w:rPr>
          <w:b/>
          <w:bCs/>
          <w:sz w:val="28"/>
          <w:szCs w:val="28"/>
        </w:rPr>
        <w:t>»</w:t>
      </w:r>
    </w:p>
    <w:p w:rsidR="0071336C" w:rsidRPr="00EB1C88" w:rsidRDefault="0071336C" w:rsidP="00DB4E2C">
      <w:pPr>
        <w:ind w:right="-55"/>
        <w:jc w:val="center"/>
        <w:rPr>
          <w:b/>
          <w:bCs/>
          <w:sz w:val="28"/>
          <w:szCs w:val="28"/>
        </w:rPr>
      </w:pPr>
    </w:p>
    <w:p w:rsidR="0071336C" w:rsidRPr="00EB1C88" w:rsidRDefault="0071336C" w:rsidP="00F65D8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4A2E25">
        <w:rPr>
          <w:sz w:val="28"/>
          <w:szCs w:val="28"/>
        </w:rPr>
        <w:t>уководствуясь ст.</w:t>
      </w:r>
      <w:r>
        <w:rPr>
          <w:sz w:val="28"/>
          <w:szCs w:val="28"/>
        </w:rPr>
        <w:t xml:space="preserve"> 5.1,</w:t>
      </w:r>
      <w:r w:rsidRPr="004A2E25">
        <w:rPr>
          <w:sz w:val="28"/>
          <w:szCs w:val="28"/>
        </w:rPr>
        <w:t xml:space="preserve"> 40 Градостроительного кодекса Российской Федерации, Федеральным законом</w:t>
      </w:r>
      <w:r>
        <w:rPr>
          <w:sz w:val="28"/>
          <w:szCs w:val="28"/>
        </w:rPr>
        <w:t xml:space="preserve"> </w:t>
      </w:r>
      <w:r w:rsidRPr="004A2E25">
        <w:rPr>
          <w:sz w:val="28"/>
          <w:szCs w:val="28"/>
        </w:rPr>
        <w:t>от 06.10.2003 года № 131-ФЗ</w:t>
      </w:r>
      <w:r>
        <w:rPr>
          <w:sz w:val="28"/>
          <w:szCs w:val="28"/>
        </w:rPr>
        <w:t xml:space="preserve"> </w:t>
      </w:r>
      <w:r w:rsidRPr="004A2E25">
        <w:rPr>
          <w:sz w:val="28"/>
          <w:szCs w:val="28"/>
        </w:rPr>
        <w:t>«Об общих принципах организации местного самоуправления в Российской Федерации»,</w:t>
      </w:r>
      <w:r>
        <w:t xml:space="preserve"> </w:t>
      </w:r>
      <w:r>
        <w:rPr>
          <w:sz w:val="28"/>
          <w:szCs w:val="28"/>
        </w:rPr>
        <w:t>Уставом Большеелховского сельского поселения</w:t>
      </w:r>
      <w:r w:rsidRPr="00EB1C88">
        <w:rPr>
          <w:sz w:val="28"/>
          <w:szCs w:val="28"/>
        </w:rPr>
        <w:t>,</w:t>
      </w:r>
      <w:r>
        <w:rPr>
          <w:sz w:val="28"/>
          <w:szCs w:val="28"/>
        </w:rPr>
        <w:t xml:space="preserve"> решением Совета депутатов Большеелховского сельского поселения Лямбирского муниципального района Республики Мордовия от 27.12.2016 № 20 «Об утверждении </w:t>
      </w:r>
      <w:r w:rsidRPr="00EB1C8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Положения </w:t>
      </w:r>
      <w:r w:rsidRPr="00CC4701">
        <w:rPr>
          <w:sz w:val="28"/>
          <w:szCs w:val="28"/>
        </w:rPr>
        <w:t>о порядке организации и проведения публичных слушаний в Большеелховском сельском поселении Лямбирского муниципального района Республики Мордовия</w:t>
      </w:r>
      <w:r>
        <w:rPr>
          <w:sz w:val="28"/>
          <w:szCs w:val="28"/>
        </w:rPr>
        <w:t>»</w:t>
      </w:r>
      <w:r w:rsidRPr="00EB1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                       </w:t>
      </w:r>
      <w:r w:rsidRPr="00EB1C88">
        <w:rPr>
          <w:sz w:val="28"/>
          <w:szCs w:val="28"/>
        </w:rPr>
        <w:t>п о с т а н о в л я ю:</w:t>
      </w:r>
    </w:p>
    <w:p w:rsidR="0071336C" w:rsidRPr="00EB1C88" w:rsidRDefault="0071336C" w:rsidP="00F65D87">
      <w:pPr>
        <w:widowControl w:val="0"/>
        <w:ind w:firstLine="709"/>
        <w:jc w:val="both"/>
        <w:rPr>
          <w:sz w:val="28"/>
          <w:szCs w:val="28"/>
        </w:rPr>
      </w:pPr>
    </w:p>
    <w:p w:rsidR="0071336C" w:rsidRPr="00EB1C88" w:rsidRDefault="0071336C" w:rsidP="000C0771">
      <w:pPr>
        <w:widowControl w:val="0"/>
        <w:ind w:firstLine="709"/>
        <w:jc w:val="both"/>
        <w:rPr>
          <w:sz w:val="28"/>
          <w:szCs w:val="28"/>
        </w:rPr>
      </w:pPr>
      <w:bookmarkStart w:id="0" w:name="sub_1"/>
      <w:r w:rsidRPr="00EB1C88">
        <w:rPr>
          <w:sz w:val="28"/>
          <w:szCs w:val="28"/>
        </w:rPr>
        <w:t xml:space="preserve">1. Вынести на публичные слушания проект </w:t>
      </w:r>
      <w:r w:rsidRPr="00DC4559">
        <w:rPr>
          <w:sz w:val="28"/>
          <w:szCs w:val="28"/>
        </w:rPr>
        <w:t>постановления администрации  Большеелховского сельского поселения Лямбирского муниципального района Республики Мордовия «О</w:t>
      </w:r>
      <w:r>
        <w:rPr>
          <w:sz w:val="28"/>
          <w:szCs w:val="28"/>
        </w:rPr>
        <w:t xml:space="preserve"> предоставлении </w:t>
      </w:r>
      <w:r w:rsidRPr="00DC4559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я</w:t>
      </w:r>
      <w:r w:rsidRPr="00DC4559">
        <w:rPr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индивидуального жилищного строительства»</w:t>
      </w:r>
      <w:r w:rsidRPr="00EB1C88">
        <w:rPr>
          <w:sz w:val="28"/>
          <w:szCs w:val="28"/>
        </w:rPr>
        <w:t xml:space="preserve"> (</w:t>
      </w:r>
      <w:hyperlink w:anchor="sub_1000" w:history="1">
        <w:r w:rsidRPr="00EB1C88">
          <w:rPr>
            <w:rStyle w:val="a0"/>
            <w:sz w:val="28"/>
            <w:szCs w:val="28"/>
          </w:rPr>
          <w:t>приложение 1</w:t>
        </w:r>
      </w:hyperlink>
      <w:r w:rsidRPr="00EB1C88">
        <w:rPr>
          <w:sz w:val="28"/>
          <w:szCs w:val="28"/>
        </w:rPr>
        <w:t>).</w:t>
      </w:r>
    </w:p>
    <w:p w:rsidR="0071336C" w:rsidRPr="004852B5" w:rsidRDefault="0071336C" w:rsidP="000C0771">
      <w:pPr>
        <w:widowControl w:val="0"/>
        <w:ind w:firstLine="709"/>
        <w:jc w:val="both"/>
        <w:rPr>
          <w:sz w:val="28"/>
          <w:szCs w:val="28"/>
        </w:rPr>
      </w:pPr>
      <w:bookmarkStart w:id="1" w:name="sub_2"/>
      <w:r w:rsidRPr="00EB1C88">
        <w:rPr>
          <w:sz w:val="28"/>
          <w:szCs w:val="28"/>
        </w:rPr>
        <w:t>2. Определить местом проведения публичных слушаний зал заседаний администрации Большеелховского сельского поселения Лямбирского муниципального района Республики Мордовия</w:t>
      </w:r>
      <w:r w:rsidRPr="004852B5">
        <w:rPr>
          <w:sz w:val="28"/>
          <w:szCs w:val="28"/>
        </w:rPr>
        <w:t xml:space="preserve">, датой и временем проведения                </w:t>
      </w:r>
      <w:r>
        <w:rPr>
          <w:sz w:val="28"/>
          <w:szCs w:val="28"/>
        </w:rPr>
        <w:t>17</w:t>
      </w:r>
      <w:r w:rsidRPr="004852B5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4852B5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4852B5">
        <w:rPr>
          <w:sz w:val="28"/>
          <w:szCs w:val="28"/>
        </w:rPr>
        <w:t xml:space="preserve"> г. 17 часов 30 минут.</w:t>
      </w:r>
    </w:p>
    <w:bookmarkEnd w:id="1"/>
    <w:p w:rsidR="0071336C" w:rsidRPr="004852B5" w:rsidRDefault="0071336C" w:rsidP="000C0771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852B5">
        <w:rPr>
          <w:sz w:val="28"/>
          <w:szCs w:val="28"/>
        </w:rPr>
        <w:t>3. Установить, что организация и проведение публичных слушаний осуществляются рабочей группой (приложение 2).</w:t>
      </w:r>
    </w:p>
    <w:p w:rsidR="0071336C" w:rsidRDefault="0071336C" w:rsidP="000C0771">
      <w:pPr>
        <w:widowControl w:val="0"/>
        <w:ind w:firstLine="709"/>
        <w:jc w:val="both"/>
        <w:rPr>
          <w:sz w:val="28"/>
          <w:szCs w:val="28"/>
        </w:rPr>
      </w:pPr>
      <w:bookmarkStart w:id="2" w:name="sub_5"/>
      <w:r w:rsidRPr="004852B5">
        <w:rPr>
          <w:sz w:val="28"/>
          <w:szCs w:val="28"/>
        </w:rPr>
        <w:t xml:space="preserve">4. Предложения по </w:t>
      </w:r>
      <w:r w:rsidRPr="0041692E">
        <w:rPr>
          <w:sz w:val="28"/>
          <w:szCs w:val="28"/>
        </w:rPr>
        <w:t>проекту постановления администрации</w:t>
      </w:r>
      <w:r>
        <w:rPr>
          <w:b/>
          <w:bCs/>
          <w:sz w:val="28"/>
          <w:szCs w:val="28"/>
        </w:rPr>
        <w:t xml:space="preserve"> </w:t>
      </w:r>
      <w:r w:rsidRPr="00EB1C88">
        <w:rPr>
          <w:b/>
          <w:bCs/>
          <w:sz w:val="28"/>
          <w:szCs w:val="28"/>
        </w:rPr>
        <w:t xml:space="preserve"> </w:t>
      </w:r>
      <w:r w:rsidRPr="004852B5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 «</w:t>
      </w:r>
      <w:r w:rsidRPr="00DC4559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предоставлении </w:t>
      </w:r>
      <w:r w:rsidRPr="00DC4559">
        <w:rPr>
          <w:sz w:val="28"/>
          <w:szCs w:val="28"/>
        </w:rPr>
        <w:t>разрешени</w:t>
      </w:r>
      <w:r>
        <w:rPr>
          <w:sz w:val="28"/>
          <w:szCs w:val="28"/>
        </w:rPr>
        <w:t>я</w:t>
      </w:r>
      <w:r w:rsidRPr="00DC4559">
        <w:rPr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индивидуального жилищного строительства</w:t>
      </w:r>
      <w:r w:rsidRPr="00EB1C88">
        <w:rPr>
          <w:sz w:val="28"/>
          <w:szCs w:val="28"/>
        </w:rPr>
        <w:t>» принимаются</w:t>
      </w:r>
      <w:r w:rsidRPr="004852B5">
        <w:rPr>
          <w:sz w:val="28"/>
          <w:szCs w:val="28"/>
        </w:rPr>
        <w:t xml:space="preserve"> рабочей группой до </w:t>
      </w:r>
      <w:r>
        <w:rPr>
          <w:sz w:val="28"/>
          <w:szCs w:val="28"/>
        </w:rPr>
        <w:t xml:space="preserve">11 февраля </w:t>
      </w:r>
      <w:r w:rsidRPr="004852B5">
        <w:rPr>
          <w:sz w:val="28"/>
          <w:szCs w:val="28"/>
        </w:rPr>
        <w:t>20</w:t>
      </w:r>
      <w:r>
        <w:rPr>
          <w:sz w:val="28"/>
          <w:szCs w:val="28"/>
        </w:rPr>
        <w:t>21 г.</w:t>
      </w:r>
      <w:r w:rsidRPr="004852B5">
        <w:rPr>
          <w:sz w:val="28"/>
          <w:szCs w:val="28"/>
        </w:rPr>
        <w:t xml:space="preserve"> включительно в соответствии с прилагаемой формой (</w:t>
      </w:r>
      <w:hyperlink w:anchor="sub_3000" w:history="1">
        <w:r w:rsidRPr="004852B5">
          <w:rPr>
            <w:rStyle w:val="a0"/>
            <w:sz w:val="28"/>
            <w:szCs w:val="28"/>
          </w:rPr>
          <w:t>приложение 3</w:t>
        </w:r>
      </w:hyperlink>
      <w:r w:rsidRPr="004852B5">
        <w:rPr>
          <w:sz w:val="28"/>
          <w:szCs w:val="28"/>
        </w:rPr>
        <w:t xml:space="preserve">) по адресу: Республика Мордовия, Лямбирский район, с. Большая Елховка, ул. Фабричная, д. 21, кабинет </w:t>
      </w:r>
      <w:r>
        <w:rPr>
          <w:sz w:val="28"/>
          <w:szCs w:val="28"/>
        </w:rPr>
        <w:t xml:space="preserve">         </w:t>
      </w:r>
      <w:r w:rsidRPr="004852B5">
        <w:rPr>
          <w:sz w:val="28"/>
          <w:szCs w:val="28"/>
        </w:rPr>
        <w:t>№ 3, тел: 8(834 41) 3-0</w:t>
      </w:r>
      <w:r>
        <w:rPr>
          <w:sz w:val="28"/>
          <w:szCs w:val="28"/>
        </w:rPr>
        <w:t>9</w:t>
      </w:r>
      <w:r w:rsidRPr="004852B5">
        <w:rPr>
          <w:sz w:val="28"/>
          <w:szCs w:val="28"/>
        </w:rPr>
        <w:t>-</w:t>
      </w:r>
      <w:r>
        <w:rPr>
          <w:sz w:val="28"/>
          <w:szCs w:val="28"/>
        </w:rPr>
        <w:t>91</w:t>
      </w:r>
      <w:r w:rsidRPr="004852B5">
        <w:rPr>
          <w:sz w:val="28"/>
          <w:szCs w:val="28"/>
        </w:rPr>
        <w:t xml:space="preserve">, ежедневно с 8.00 до 17.30, кроме субботы и воскресенья, адрес электронной почты: </w:t>
      </w:r>
      <w:hyperlink r:id="rId7" w:history="1">
        <w:r w:rsidRPr="00A6016C">
          <w:rPr>
            <w:rStyle w:val="Hyperlink"/>
            <w:sz w:val="28"/>
            <w:szCs w:val="28"/>
            <w:lang w:val="en-US"/>
          </w:rPr>
          <w:t>admelh</w:t>
        </w:r>
        <w:r w:rsidRPr="00A6016C">
          <w:rPr>
            <w:rStyle w:val="Hyperlink"/>
            <w:sz w:val="28"/>
            <w:szCs w:val="28"/>
          </w:rPr>
          <w:t>@m</w:t>
        </w:r>
        <w:r w:rsidRPr="00A6016C">
          <w:rPr>
            <w:rStyle w:val="Hyperlink"/>
            <w:sz w:val="28"/>
            <w:szCs w:val="28"/>
            <w:lang w:val="en-US"/>
          </w:rPr>
          <w:t>ail</w:t>
        </w:r>
        <w:r w:rsidRPr="00A6016C">
          <w:rPr>
            <w:rStyle w:val="Hyperlink"/>
            <w:sz w:val="28"/>
            <w:szCs w:val="28"/>
          </w:rPr>
          <w:t>.ru</w:t>
        </w:r>
      </w:hyperlink>
      <w:r w:rsidRPr="004852B5">
        <w:rPr>
          <w:sz w:val="28"/>
          <w:szCs w:val="28"/>
        </w:rPr>
        <w:t>.</w:t>
      </w:r>
    </w:p>
    <w:p w:rsidR="0071336C" w:rsidRPr="004852B5" w:rsidRDefault="0071336C" w:rsidP="000C0771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Опубликовать оповещение о начале публичных слушаний по вопросу предоставления разрешения </w:t>
      </w:r>
      <w:r w:rsidRPr="00DC4559">
        <w:rPr>
          <w:sz w:val="28"/>
          <w:szCs w:val="28"/>
        </w:rPr>
        <w:t>на отклонение от предельных параметров разрешенного строительства, реконструкции объектов индивидуального жилищного строительства</w:t>
      </w:r>
      <w:r>
        <w:rPr>
          <w:sz w:val="28"/>
          <w:szCs w:val="28"/>
        </w:rPr>
        <w:t>.</w:t>
      </w:r>
    </w:p>
    <w:bookmarkEnd w:id="2"/>
    <w:p w:rsidR="0071336C" w:rsidRPr="00E1353C" w:rsidRDefault="0071336C" w:rsidP="00DB1FB3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E1353C">
        <w:rPr>
          <w:sz w:val="28"/>
          <w:szCs w:val="28"/>
        </w:rPr>
        <w:t xml:space="preserve">. Настоящее постановление подлежит </w:t>
      </w:r>
      <w:hyperlink r:id="rId8" w:history="1">
        <w:r w:rsidRPr="00E1353C">
          <w:rPr>
            <w:sz w:val="28"/>
            <w:szCs w:val="28"/>
          </w:rPr>
          <w:t>официальному опубликованию</w:t>
        </w:r>
      </w:hyperlink>
      <w:r>
        <w:t xml:space="preserve"> </w:t>
      </w:r>
      <w:r>
        <w:rPr>
          <w:sz w:val="28"/>
          <w:szCs w:val="28"/>
        </w:rPr>
        <w:t>в Информационном бюллетене Большеелховского сельского поселения Лямбирского муниципального района Республики Мордовия</w:t>
      </w:r>
      <w:r w:rsidRPr="00E1353C">
        <w:rPr>
          <w:sz w:val="28"/>
          <w:szCs w:val="28"/>
        </w:rPr>
        <w:t xml:space="preserve"> и размещению на </w:t>
      </w:r>
      <w:hyperlink r:id="rId9" w:history="1">
        <w:r w:rsidRPr="00E1353C">
          <w:rPr>
            <w:sz w:val="28"/>
            <w:szCs w:val="28"/>
          </w:rPr>
          <w:t>сайте</w:t>
        </w:r>
      </w:hyperlink>
      <w:r w:rsidRPr="00E1353C">
        <w:rPr>
          <w:sz w:val="28"/>
          <w:szCs w:val="28"/>
        </w:rPr>
        <w:t xml:space="preserve"> органов местного самоуправления Большеелховского сельского поселения Лямбирского муниципального района Республик</w:t>
      </w:r>
      <w:r>
        <w:rPr>
          <w:sz w:val="28"/>
          <w:szCs w:val="28"/>
        </w:rPr>
        <w:t>и Мордовия.</w:t>
      </w:r>
    </w:p>
    <w:p w:rsidR="0071336C" w:rsidRPr="00E1353C" w:rsidRDefault="0071336C" w:rsidP="00DF7F57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E1353C">
        <w:rPr>
          <w:sz w:val="28"/>
          <w:szCs w:val="28"/>
        </w:rPr>
        <w:t>. Контроль за выполнением настоящего постановления оставляю за собой.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8</w:t>
      </w:r>
      <w:r w:rsidRPr="00E1353C">
        <w:rPr>
          <w:sz w:val="28"/>
          <w:szCs w:val="28"/>
        </w:rPr>
        <w:t>. Настоящее постановление вс</w:t>
      </w:r>
      <w:r w:rsidRPr="00E1353C">
        <w:rPr>
          <w:color w:val="000000"/>
          <w:sz w:val="28"/>
          <w:szCs w:val="28"/>
        </w:rPr>
        <w:t xml:space="preserve">тупает в силу со дня его </w:t>
      </w:r>
      <w:hyperlink r:id="rId10" w:history="1">
        <w:r w:rsidRPr="00E1353C">
          <w:rPr>
            <w:color w:val="000000"/>
            <w:sz w:val="28"/>
            <w:szCs w:val="28"/>
          </w:rPr>
          <w:t>официального опубликовани</w:t>
        </w:r>
      </w:hyperlink>
      <w:r w:rsidRPr="00E1353C">
        <w:rPr>
          <w:color w:val="000000"/>
          <w:sz w:val="28"/>
          <w:szCs w:val="28"/>
        </w:rPr>
        <w:t>я.</w:t>
      </w:r>
    </w:p>
    <w:bookmarkEnd w:id="0"/>
    <w:p w:rsidR="0071336C" w:rsidRDefault="0071336C" w:rsidP="00DB1FB3">
      <w:pPr>
        <w:jc w:val="both"/>
        <w:rPr>
          <w:sz w:val="28"/>
          <w:szCs w:val="28"/>
        </w:rPr>
      </w:pPr>
    </w:p>
    <w:p w:rsidR="0071336C" w:rsidRDefault="0071336C" w:rsidP="0083315A">
      <w:pPr>
        <w:jc w:val="both"/>
        <w:rPr>
          <w:sz w:val="28"/>
          <w:szCs w:val="28"/>
        </w:rPr>
      </w:pPr>
    </w:p>
    <w:p w:rsidR="0071336C" w:rsidRPr="004852B5" w:rsidRDefault="0071336C" w:rsidP="0083315A">
      <w:pPr>
        <w:jc w:val="both"/>
        <w:rPr>
          <w:sz w:val="28"/>
          <w:szCs w:val="28"/>
        </w:rPr>
      </w:pPr>
    </w:p>
    <w:p w:rsidR="0071336C" w:rsidRPr="004852B5" w:rsidRDefault="0071336C" w:rsidP="008331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4852B5">
        <w:rPr>
          <w:sz w:val="28"/>
          <w:szCs w:val="28"/>
        </w:rPr>
        <w:t>Большеелховского сельского поселения</w:t>
      </w:r>
    </w:p>
    <w:p w:rsidR="0071336C" w:rsidRPr="004852B5" w:rsidRDefault="0071336C" w:rsidP="0083315A">
      <w:pPr>
        <w:jc w:val="both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71336C" w:rsidRPr="004852B5" w:rsidRDefault="0071336C" w:rsidP="0083315A">
      <w:pPr>
        <w:jc w:val="both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  <w:t>С. И. Базаева</w:t>
      </w:r>
    </w:p>
    <w:p w:rsidR="0071336C" w:rsidRPr="004852B5" w:rsidRDefault="0071336C" w:rsidP="00211277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br w:type="page"/>
        <w:t>Приложение 1</w:t>
      </w:r>
    </w:p>
    <w:p w:rsidR="0071336C" w:rsidRPr="004852B5" w:rsidRDefault="0071336C" w:rsidP="00211277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к постановлению </w:t>
      </w:r>
    </w:p>
    <w:p w:rsidR="0071336C" w:rsidRPr="004852B5" w:rsidRDefault="0071336C" w:rsidP="00211277">
      <w:pPr>
        <w:widowControl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r w:rsidRPr="004852B5">
        <w:rPr>
          <w:sz w:val="28"/>
          <w:szCs w:val="28"/>
        </w:rPr>
        <w:t>Большеелховского сельского поселения</w:t>
      </w:r>
    </w:p>
    <w:p w:rsidR="0071336C" w:rsidRPr="004852B5" w:rsidRDefault="0071336C" w:rsidP="00211277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71336C" w:rsidRPr="004852B5" w:rsidRDefault="0071336C" w:rsidP="00211277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71336C" w:rsidRDefault="0071336C" w:rsidP="00211277">
      <w:pPr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от </w:t>
      </w:r>
      <w:r>
        <w:rPr>
          <w:sz w:val="28"/>
          <w:szCs w:val="28"/>
        </w:rPr>
        <w:t>15</w:t>
      </w:r>
      <w:r w:rsidRPr="004852B5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Pr="004852B5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4852B5">
        <w:rPr>
          <w:sz w:val="28"/>
          <w:szCs w:val="28"/>
        </w:rPr>
        <w:t xml:space="preserve"> № </w:t>
      </w:r>
      <w:r>
        <w:rPr>
          <w:sz w:val="28"/>
          <w:szCs w:val="28"/>
        </w:rPr>
        <w:t>52</w:t>
      </w:r>
    </w:p>
    <w:p w:rsidR="0071336C" w:rsidRDefault="0071336C" w:rsidP="00867DD3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71336C" w:rsidRPr="008B3499" w:rsidRDefault="0071336C" w:rsidP="00867DD3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АДМИНИСТРАЦИЯ БОЛЬШЕЕЛХОВСКОГО СЕЛЬСКОГО ПОСЕЛЕНИЯ ЛЯМБИРСКОГО МУНИЦИПАЛЬНОГО РАЙОНА</w:t>
      </w:r>
    </w:p>
    <w:p w:rsidR="0071336C" w:rsidRPr="00D07CD1" w:rsidRDefault="0071336C" w:rsidP="00D07CD1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РЕСПУБЛИКИ МОРДОВИЯ</w:t>
      </w:r>
    </w:p>
    <w:p w:rsidR="0071336C" w:rsidRPr="008B3499" w:rsidRDefault="0071336C" w:rsidP="00867DD3">
      <w:pPr>
        <w:jc w:val="center"/>
        <w:rPr>
          <w:b/>
          <w:bCs/>
          <w:sz w:val="28"/>
          <w:szCs w:val="28"/>
        </w:rPr>
      </w:pPr>
    </w:p>
    <w:p w:rsidR="0071336C" w:rsidRPr="008B3499" w:rsidRDefault="0071336C" w:rsidP="00867DD3">
      <w:pPr>
        <w:jc w:val="center"/>
        <w:rPr>
          <w:b/>
          <w:bCs/>
          <w:sz w:val="34"/>
          <w:szCs w:val="34"/>
        </w:rPr>
      </w:pPr>
      <w:r w:rsidRPr="008B3499">
        <w:rPr>
          <w:b/>
          <w:bCs/>
          <w:sz w:val="34"/>
          <w:szCs w:val="34"/>
        </w:rPr>
        <w:t>П О С Т А Н О В Л Е Н И Е</w:t>
      </w:r>
    </w:p>
    <w:p w:rsidR="0071336C" w:rsidRPr="008B3499" w:rsidRDefault="0071336C" w:rsidP="00867DD3">
      <w:pPr>
        <w:jc w:val="center"/>
        <w:rPr>
          <w:b/>
          <w:bCs/>
          <w:sz w:val="28"/>
          <w:szCs w:val="28"/>
        </w:rPr>
      </w:pPr>
    </w:p>
    <w:p w:rsidR="0071336C" w:rsidRPr="008B3499" w:rsidRDefault="0071336C" w:rsidP="00867DD3">
      <w:pPr>
        <w:rPr>
          <w:sz w:val="28"/>
          <w:szCs w:val="28"/>
          <w:u w:val="single"/>
        </w:rPr>
      </w:pPr>
      <w:r w:rsidRPr="008B3499">
        <w:rPr>
          <w:sz w:val="28"/>
          <w:szCs w:val="28"/>
        </w:rPr>
        <w:t xml:space="preserve"> г.</w:t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103A0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</w:t>
      </w:r>
      <w:r w:rsidRPr="00103A0A">
        <w:rPr>
          <w:sz w:val="28"/>
          <w:szCs w:val="28"/>
        </w:rPr>
        <w:t xml:space="preserve">№ </w:t>
      </w:r>
    </w:p>
    <w:p w:rsidR="0071336C" w:rsidRPr="008B3499" w:rsidRDefault="0071336C" w:rsidP="00867DD3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с. Большая Елховка</w:t>
      </w:r>
    </w:p>
    <w:p w:rsidR="0071336C" w:rsidRDefault="0071336C" w:rsidP="00867DD3">
      <w:pPr>
        <w:pStyle w:val="Con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1336C" w:rsidRDefault="0071336C" w:rsidP="00867DD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предоставлении разрешения  на </w:t>
      </w:r>
      <w:r w:rsidRPr="004A2E2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отклонение</w:t>
      </w:r>
      <w:r w:rsidRPr="00197BAE">
        <w:rPr>
          <w:b/>
          <w:bCs/>
          <w:sz w:val="28"/>
          <w:szCs w:val="28"/>
        </w:rPr>
        <w:t xml:space="preserve"> от предельных параметров разрешенного строительства</w:t>
      </w:r>
      <w:r>
        <w:rPr>
          <w:b/>
          <w:bCs/>
          <w:sz w:val="28"/>
          <w:szCs w:val="28"/>
        </w:rPr>
        <w:t>, реконструкции объектов индивидуального жилищного строительства</w:t>
      </w:r>
    </w:p>
    <w:p w:rsidR="0071336C" w:rsidRDefault="0071336C" w:rsidP="00867DD3">
      <w:pPr>
        <w:jc w:val="center"/>
        <w:rPr>
          <w:b/>
          <w:bCs/>
          <w:sz w:val="28"/>
          <w:szCs w:val="28"/>
        </w:rPr>
      </w:pPr>
    </w:p>
    <w:p w:rsidR="0071336C" w:rsidRDefault="0071336C" w:rsidP="00867DD3">
      <w:pPr>
        <w:ind w:firstLine="708"/>
        <w:jc w:val="both"/>
        <w:rPr>
          <w:sz w:val="28"/>
          <w:szCs w:val="28"/>
        </w:rPr>
      </w:pPr>
      <w:r w:rsidRPr="004A2E25">
        <w:rPr>
          <w:sz w:val="28"/>
          <w:szCs w:val="28"/>
        </w:rPr>
        <w:t xml:space="preserve">Рассмотрев заявление </w:t>
      </w:r>
      <w:r w:rsidRPr="00E9703C">
        <w:rPr>
          <w:sz w:val="28"/>
          <w:szCs w:val="28"/>
        </w:rPr>
        <w:t xml:space="preserve">гр. </w:t>
      </w:r>
      <w:r>
        <w:rPr>
          <w:sz w:val="28"/>
          <w:szCs w:val="28"/>
        </w:rPr>
        <w:t xml:space="preserve">Большакова Сергея Николаевича, гр. Рябышева Александра Николаевича </w:t>
      </w:r>
      <w:r w:rsidRPr="004A2E25">
        <w:rPr>
          <w:b/>
          <w:bCs/>
          <w:sz w:val="28"/>
          <w:szCs w:val="28"/>
        </w:rPr>
        <w:t xml:space="preserve"> </w:t>
      </w:r>
      <w:r w:rsidRPr="004A2E25">
        <w:rPr>
          <w:sz w:val="28"/>
          <w:szCs w:val="28"/>
        </w:rPr>
        <w:t>по вопросу предоставления разрешения на отклонение от предельных параметров разрешенного строительства,</w:t>
      </w:r>
      <w:r>
        <w:rPr>
          <w:sz w:val="28"/>
          <w:szCs w:val="28"/>
        </w:rPr>
        <w:t xml:space="preserve"> реконструкции объектов индивидуального жилищного строительства</w:t>
      </w:r>
      <w:r w:rsidRPr="004A2E25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Pr="004A2E25">
        <w:rPr>
          <w:sz w:val="28"/>
          <w:szCs w:val="28"/>
        </w:rPr>
        <w:t xml:space="preserve"> земельн</w:t>
      </w:r>
      <w:r>
        <w:rPr>
          <w:sz w:val="28"/>
          <w:szCs w:val="28"/>
        </w:rPr>
        <w:t>ом</w:t>
      </w:r>
      <w:r w:rsidRPr="004A2E25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е</w:t>
      </w:r>
      <w:r w:rsidRPr="004A2E25">
        <w:rPr>
          <w:sz w:val="28"/>
          <w:szCs w:val="28"/>
        </w:rPr>
        <w:t xml:space="preserve"> с кадастровым номером </w:t>
      </w:r>
      <w:r w:rsidRPr="00197BAE">
        <w:rPr>
          <w:sz w:val="28"/>
          <w:szCs w:val="28"/>
        </w:rPr>
        <w:t>13:15:010</w:t>
      </w:r>
      <w:r>
        <w:rPr>
          <w:sz w:val="28"/>
          <w:szCs w:val="28"/>
        </w:rPr>
        <w:t>1</w:t>
      </w:r>
      <w:r w:rsidRPr="00197BAE">
        <w:rPr>
          <w:sz w:val="28"/>
          <w:szCs w:val="28"/>
        </w:rPr>
        <w:t>002:</w:t>
      </w:r>
      <w:r>
        <w:rPr>
          <w:sz w:val="28"/>
          <w:szCs w:val="28"/>
        </w:rPr>
        <w:t>219</w:t>
      </w:r>
      <w:r w:rsidRPr="00197BAE">
        <w:rPr>
          <w:sz w:val="28"/>
          <w:szCs w:val="28"/>
        </w:rPr>
        <w:t xml:space="preserve"> расположенном по адресу: Р</w:t>
      </w:r>
      <w:r>
        <w:rPr>
          <w:sz w:val="28"/>
          <w:szCs w:val="28"/>
        </w:rPr>
        <w:t xml:space="preserve">еспублика </w:t>
      </w:r>
      <w:r w:rsidRPr="00197BAE">
        <w:rPr>
          <w:sz w:val="28"/>
          <w:szCs w:val="28"/>
        </w:rPr>
        <w:t>М</w:t>
      </w:r>
      <w:r>
        <w:rPr>
          <w:sz w:val="28"/>
          <w:szCs w:val="28"/>
        </w:rPr>
        <w:t xml:space="preserve">ордовия, </w:t>
      </w:r>
      <w:r w:rsidRPr="00197BAE">
        <w:rPr>
          <w:sz w:val="28"/>
          <w:szCs w:val="28"/>
        </w:rPr>
        <w:t>Лямбирский</w:t>
      </w:r>
      <w:r>
        <w:rPr>
          <w:sz w:val="28"/>
          <w:szCs w:val="28"/>
        </w:rPr>
        <w:t xml:space="preserve"> муниципальный</w:t>
      </w:r>
      <w:r w:rsidRPr="00197BAE">
        <w:rPr>
          <w:sz w:val="28"/>
          <w:szCs w:val="28"/>
        </w:rPr>
        <w:t xml:space="preserve"> район, </w:t>
      </w:r>
      <w:r>
        <w:rPr>
          <w:sz w:val="28"/>
          <w:szCs w:val="28"/>
        </w:rPr>
        <w:t xml:space="preserve">Большеелховское сельское поселение,                     </w:t>
      </w:r>
      <w:r w:rsidRPr="00197BAE">
        <w:rPr>
          <w:sz w:val="28"/>
          <w:szCs w:val="28"/>
        </w:rPr>
        <w:t>с.</w:t>
      </w:r>
      <w:r>
        <w:rPr>
          <w:sz w:val="28"/>
          <w:szCs w:val="28"/>
        </w:rPr>
        <w:t xml:space="preserve"> Большая Елховка</w:t>
      </w:r>
      <w:r w:rsidRPr="00197BAE">
        <w:rPr>
          <w:sz w:val="28"/>
          <w:szCs w:val="28"/>
        </w:rPr>
        <w:t>, ул.</w:t>
      </w:r>
      <w:r>
        <w:rPr>
          <w:sz w:val="28"/>
          <w:szCs w:val="28"/>
        </w:rPr>
        <w:t xml:space="preserve"> Октябрьская, 42, приняв во внимание заключение о результатах проведения публичных слушаний от_____ </w:t>
      </w:r>
      <w:r w:rsidRPr="004A2E25">
        <w:rPr>
          <w:sz w:val="28"/>
          <w:szCs w:val="28"/>
        </w:rPr>
        <w:t xml:space="preserve">и руководствуясь ст. </w:t>
      </w:r>
      <w:r>
        <w:rPr>
          <w:sz w:val="28"/>
          <w:szCs w:val="28"/>
        </w:rPr>
        <w:t xml:space="preserve">5.1, </w:t>
      </w:r>
      <w:r w:rsidRPr="004A2E25">
        <w:rPr>
          <w:sz w:val="28"/>
          <w:szCs w:val="28"/>
        </w:rPr>
        <w:t>40 Градостроительного кодекса Российской Федерации, Федеральным законом</w:t>
      </w:r>
      <w:r>
        <w:rPr>
          <w:sz w:val="28"/>
          <w:szCs w:val="28"/>
        </w:rPr>
        <w:t xml:space="preserve"> </w:t>
      </w:r>
      <w:r w:rsidRPr="004A2E25">
        <w:rPr>
          <w:sz w:val="28"/>
          <w:szCs w:val="28"/>
        </w:rPr>
        <w:t>от 06.10.2003 года № 131-ФЗ</w:t>
      </w:r>
      <w:r>
        <w:rPr>
          <w:sz w:val="28"/>
          <w:szCs w:val="28"/>
        </w:rPr>
        <w:t xml:space="preserve"> </w:t>
      </w:r>
      <w:r w:rsidRPr="004A2E25">
        <w:rPr>
          <w:sz w:val="28"/>
          <w:szCs w:val="28"/>
        </w:rPr>
        <w:t>«Об общих принципах организации местного самоуправления в Российской Федерации»,</w:t>
      </w:r>
      <w:r>
        <w:t xml:space="preserve"> </w:t>
      </w:r>
      <w:r>
        <w:rPr>
          <w:sz w:val="28"/>
          <w:szCs w:val="28"/>
        </w:rPr>
        <w:t xml:space="preserve">Уставом Большеелховского сельского поселения, администрация  </w:t>
      </w:r>
      <w:r w:rsidRPr="00EB1C88">
        <w:rPr>
          <w:sz w:val="28"/>
          <w:szCs w:val="28"/>
        </w:rPr>
        <w:t xml:space="preserve">п о с т а н о в л я </w:t>
      </w:r>
      <w:r>
        <w:rPr>
          <w:sz w:val="28"/>
          <w:szCs w:val="28"/>
        </w:rPr>
        <w:t>е т:</w:t>
      </w:r>
    </w:p>
    <w:p w:rsidR="0071336C" w:rsidRPr="00A05124" w:rsidRDefault="0071336C" w:rsidP="00867DD3">
      <w:pPr>
        <w:ind w:firstLine="708"/>
        <w:jc w:val="both"/>
        <w:rPr>
          <w:sz w:val="28"/>
          <w:szCs w:val="28"/>
        </w:rPr>
      </w:pPr>
    </w:p>
    <w:p w:rsidR="0071336C" w:rsidRPr="00867DD3" w:rsidRDefault="0071336C" w:rsidP="00867DD3">
      <w:pPr>
        <w:pStyle w:val="BodyTextIndent"/>
        <w:spacing w:after="0"/>
        <w:ind w:left="0" w:firstLine="709"/>
        <w:jc w:val="both"/>
        <w:rPr>
          <w:sz w:val="28"/>
          <w:szCs w:val="28"/>
          <w:lang w:val="ru-RU"/>
        </w:rPr>
      </w:pPr>
      <w:r w:rsidRPr="00867DD3">
        <w:rPr>
          <w:sz w:val="28"/>
          <w:szCs w:val="28"/>
          <w:lang w:val="ru-RU"/>
        </w:rPr>
        <w:t xml:space="preserve">1. Предоставить </w:t>
      </w:r>
      <w:r w:rsidRPr="00B06B03">
        <w:rPr>
          <w:sz w:val="28"/>
          <w:szCs w:val="28"/>
          <w:lang w:val="ru-RU"/>
        </w:rPr>
        <w:t>гр. Большаков</w:t>
      </w:r>
      <w:r>
        <w:rPr>
          <w:sz w:val="28"/>
          <w:szCs w:val="28"/>
          <w:lang w:val="ru-RU"/>
        </w:rPr>
        <w:t>у</w:t>
      </w:r>
      <w:r w:rsidRPr="00B06B03">
        <w:rPr>
          <w:sz w:val="28"/>
          <w:szCs w:val="28"/>
          <w:lang w:val="ru-RU"/>
        </w:rPr>
        <w:t xml:space="preserve"> Серге</w:t>
      </w:r>
      <w:r>
        <w:rPr>
          <w:sz w:val="28"/>
          <w:szCs w:val="28"/>
          <w:lang w:val="ru-RU"/>
        </w:rPr>
        <w:t>ю</w:t>
      </w:r>
      <w:r w:rsidRPr="00B06B03">
        <w:rPr>
          <w:sz w:val="28"/>
          <w:szCs w:val="28"/>
          <w:lang w:val="ru-RU"/>
        </w:rPr>
        <w:t xml:space="preserve"> Николаевич</w:t>
      </w:r>
      <w:r>
        <w:rPr>
          <w:sz w:val="28"/>
          <w:szCs w:val="28"/>
          <w:lang w:val="ru-RU"/>
        </w:rPr>
        <w:t>у</w:t>
      </w:r>
      <w:r w:rsidRPr="00B06B03">
        <w:rPr>
          <w:sz w:val="28"/>
          <w:szCs w:val="28"/>
          <w:lang w:val="ru-RU"/>
        </w:rPr>
        <w:t>, гр. Рябышев</w:t>
      </w:r>
      <w:r>
        <w:rPr>
          <w:sz w:val="28"/>
          <w:szCs w:val="28"/>
          <w:lang w:val="ru-RU"/>
        </w:rPr>
        <w:t>у</w:t>
      </w:r>
      <w:r w:rsidRPr="00B06B03">
        <w:rPr>
          <w:sz w:val="28"/>
          <w:szCs w:val="28"/>
          <w:lang w:val="ru-RU"/>
        </w:rPr>
        <w:t xml:space="preserve"> Александр</w:t>
      </w:r>
      <w:r>
        <w:rPr>
          <w:sz w:val="28"/>
          <w:szCs w:val="28"/>
          <w:lang w:val="ru-RU"/>
        </w:rPr>
        <w:t>у</w:t>
      </w:r>
      <w:r w:rsidRPr="00B06B03">
        <w:rPr>
          <w:sz w:val="28"/>
          <w:szCs w:val="28"/>
          <w:lang w:val="ru-RU"/>
        </w:rPr>
        <w:t xml:space="preserve"> Николаевич</w:t>
      </w:r>
      <w:r>
        <w:rPr>
          <w:sz w:val="28"/>
          <w:szCs w:val="28"/>
          <w:lang w:val="ru-RU"/>
        </w:rPr>
        <w:t>у</w:t>
      </w:r>
      <w:r w:rsidRPr="00867DD3">
        <w:rPr>
          <w:sz w:val="28"/>
          <w:szCs w:val="28"/>
          <w:lang w:val="ru-RU"/>
        </w:rPr>
        <w:t xml:space="preserve"> разрешение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</w:t>
      </w:r>
      <w:r>
        <w:rPr>
          <w:sz w:val="28"/>
          <w:szCs w:val="28"/>
          <w:lang w:val="ru-RU"/>
        </w:rPr>
        <w:t>219</w:t>
      </w:r>
      <w:r w:rsidRPr="00867DD3">
        <w:rPr>
          <w:sz w:val="28"/>
          <w:szCs w:val="28"/>
          <w:lang w:val="ru-RU"/>
        </w:rPr>
        <w:t xml:space="preserve"> общей площадью </w:t>
      </w:r>
      <w:r>
        <w:rPr>
          <w:sz w:val="28"/>
          <w:szCs w:val="28"/>
          <w:lang w:val="ru-RU"/>
        </w:rPr>
        <w:t>3196</w:t>
      </w:r>
      <w:r w:rsidRPr="00867DD3">
        <w:rPr>
          <w:sz w:val="28"/>
          <w:szCs w:val="28"/>
          <w:lang w:val="ru-RU"/>
        </w:rPr>
        <w:t xml:space="preserve"> кв.м. расположенном по адресу: Республика Мордовия, Лямбирский муниципальный район, Большеелховское сельское поселение, </w:t>
      </w:r>
      <w:r>
        <w:rPr>
          <w:sz w:val="28"/>
          <w:szCs w:val="28"/>
          <w:lang w:val="ru-RU"/>
        </w:rPr>
        <w:t xml:space="preserve">                    </w:t>
      </w:r>
      <w:r w:rsidRPr="00867DD3">
        <w:rPr>
          <w:sz w:val="28"/>
          <w:szCs w:val="28"/>
          <w:lang w:val="ru-RU"/>
        </w:rPr>
        <w:t xml:space="preserve">с. Большая Елховка, ул. </w:t>
      </w:r>
      <w:r>
        <w:rPr>
          <w:sz w:val="28"/>
          <w:szCs w:val="28"/>
          <w:lang w:val="ru-RU"/>
        </w:rPr>
        <w:t>Октябрьская</w:t>
      </w:r>
      <w:r w:rsidRPr="00867DD3">
        <w:rPr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t>42</w:t>
      </w:r>
      <w:r w:rsidRPr="00867DD3">
        <w:rPr>
          <w:sz w:val="28"/>
          <w:szCs w:val="28"/>
          <w:lang w:val="ru-RU"/>
        </w:rPr>
        <w:t xml:space="preserve">, </w:t>
      </w:r>
      <w:r w:rsidRPr="0062537A">
        <w:rPr>
          <w:sz w:val="28"/>
          <w:szCs w:val="28"/>
          <w:lang w:val="ru-RU"/>
        </w:rPr>
        <w:t xml:space="preserve">в части уменьшения минимального отступа от границ земельного участка с южной  стороны с </w:t>
      </w:r>
      <w:r>
        <w:rPr>
          <w:sz w:val="28"/>
          <w:szCs w:val="28"/>
          <w:lang w:val="ru-RU"/>
        </w:rPr>
        <w:t>1,8</w:t>
      </w:r>
      <w:r w:rsidRPr="0062537A">
        <w:rPr>
          <w:sz w:val="28"/>
          <w:szCs w:val="28"/>
          <w:lang w:val="ru-RU"/>
        </w:rPr>
        <w:t xml:space="preserve"> м до </w:t>
      </w:r>
      <w:r>
        <w:rPr>
          <w:sz w:val="28"/>
          <w:szCs w:val="28"/>
          <w:lang w:val="ru-RU"/>
        </w:rPr>
        <w:t>0</w:t>
      </w:r>
      <w:r w:rsidRPr="0062537A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>4</w:t>
      </w:r>
      <w:r w:rsidRPr="0062537A">
        <w:rPr>
          <w:sz w:val="28"/>
          <w:szCs w:val="28"/>
          <w:lang w:val="ru-RU"/>
        </w:rPr>
        <w:t xml:space="preserve"> м.</w:t>
      </w:r>
      <w:r w:rsidRPr="00867DD3">
        <w:rPr>
          <w:sz w:val="28"/>
          <w:szCs w:val="28"/>
          <w:lang w:val="ru-RU"/>
        </w:rPr>
        <w:t xml:space="preserve"> </w:t>
      </w:r>
    </w:p>
    <w:p w:rsidR="0071336C" w:rsidRPr="00867DD3" w:rsidRDefault="0071336C" w:rsidP="00867DD3">
      <w:pPr>
        <w:pStyle w:val="BodyTextIndent"/>
        <w:spacing w:after="0"/>
        <w:ind w:left="0" w:firstLine="709"/>
        <w:jc w:val="both"/>
        <w:rPr>
          <w:sz w:val="28"/>
          <w:szCs w:val="28"/>
          <w:lang w:val="ru-RU"/>
        </w:rPr>
      </w:pPr>
      <w:r w:rsidRPr="00867DD3">
        <w:rPr>
          <w:sz w:val="28"/>
          <w:szCs w:val="28"/>
          <w:lang w:val="ru-RU"/>
        </w:rPr>
        <w:t xml:space="preserve">2. Настоящее постановление вступает в силу со дня его официального опубликования в Информационном бюллетене Большеелховского сельского поселения Лямбирского муниципального района Республики Мордовия. </w:t>
      </w:r>
    </w:p>
    <w:p w:rsidR="0071336C" w:rsidRPr="00C07812" w:rsidRDefault="0071336C" w:rsidP="00C07812">
      <w:pPr>
        <w:pStyle w:val="BodyTextIndent"/>
        <w:spacing w:after="0"/>
        <w:ind w:left="0" w:firstLine="709"/>
        <w:jc w:val="both"/>
        <w:rPr>
          <w:sz w:val="28"/>
          <w:szCs w:val="28"/>
          <w:lang w:val="ru-RU"/>
        </w:rPr>
      </w:pPr>
      <w:r w:rsidRPr="00867DD3">
        <w:rPr>
          <w:sz w:val="28"/>
          <w:szCs w:val="28"/>
          <w:lang w:val="ru-RU"/>
        </w:rPr>
        <w:t>3. Контроль за выполнением настоящего постановления оставляю за собой.</w:t>
      </w:r>
    </w:p>
    <w:p w:rsidR="0071336C" w:rsidRDefault="0071336C" w:rsidP="00867DD3">
      <w:pPr>
        <w:rPr>
          <w:sz w:val="28"/>
          <w:szCs w:val="28"/>
        </w:rPr>
      </w:pPr>
    </w:p>
    <w:p w:rsidR="0071336C" w:rsidRDefault="0071336C" w:rsidP="00867DD3">
      <w:pPr>
        <w:rPr>
          <w:sz w:val="28"/>
          <w:szCs w:val="28"/>
        </w:rPr>
      </w:pPr>
    </w:p>
    <w:p w:rsidR="0071336C" w:rsidRPr="00991662" w:rsidRDefault="0071336C" w:rsidP="00867DD3">
      <w:pPr>
        <w:rPr>
          <w:sz w:val="28"/>
          <w:szCs w:val="28"/>
        </w:rPr>
      </w:pPr>
      <w:r w:rsidRPr="00A25C59">
        <w:rPr>
          <w:sz w:val="28"/>
          <w:szCs w:val="28"/>
        </w:rPr>
        <w:t>Глава администрации</w:t>
      </w:r>
      <w:r>
        <w:rPr>
          <w:sz w:val="28"/>
          <w:szCs w:val="28"/>
        </w:rPr>
        <w:t xml:space="preserve">                                                                                   Ю.С. Зеленцов</w:t>
      </w:r>
    </w:p>
    <w:p w:rsidR="0071336C" w:rsidRPr="004852B5" w:rsidRDefault="0071336C" w:rsidP="00AC5191">
      <w:pPr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Приложение 2</w:t>
      </w:r>
    </w:p>
    <w:p w:rsidR="0071336C" w:rsidRPr="004852B5" w:rsidRDefault="0071336C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к постановлению </w:t>
      </w:r>
    </w:p>
    <w:p w:rsidR="0071336C" w:rsidRPr="004852B5" w:rsidRDefault="0071336C" w:rsidP="004852B5">
      <w:pPr>
        <w:widowControl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r w:rsidRPr="004852B5">
        <w:rPr>
          <w:sz w:val="28"/>
          <w:szCs w:val="28"/>
        </w:rPr>
        <w:t>Большеелховского сельского поселения</w:t>
      </w:r>
    </w:p>
    <w:p w:rsidR="0071336C" w:rsidRPr="004852B5" w:rsidRDefault="0071336C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71336C" w:rsidRPr="004852B5" w:rsidRDefault="0071336C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71336C" w:rsidRDefault="0071336C" w:rsidP="0062537A">
      <w:pPr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от </w:t>
      </w:r>
      <w:r>
        <w:rPr>
          <w:sz w:val="28"/>
          <w:szCs w:val="28"/>
        </w:rPr>
        <w:t>15</w:t>
      </w:r>
      <w:r w:rsidRPr="004852B5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4852B5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4852B5">
        <w:rPr>
          <w:sz w:val="28"/>
          <w:szCs w:val="28"/>
        </w:rPr>
        <w:t xml:space="preserve"> № </w:t>
      </w:r>
      <w:r>
        <w:rPr>
          <w:sz w:val="28"/>
          <w:szCs w:val="28"/>
        </w:rPr>
        <w:t>52</w:t>
      </w:r>
    </w:p>
    <w:p w:rsidR="0071336C" w:rsidRPr="004852B5" w:rsidRDefault="0071336C" w:rsidP="004852B5">
      <w:pPr>
        <w:widowControl w:val="0"/>
        <w:ind w:firstLine="4253"/>
        <w:rPr>
          <w:sz w:val="28"/>
          <w:szCs w:val="28"/>
        </w:rPr>
      </w:pPr>
    </w:p>
    <w:p w:rsidR="0071336C" w:rsidRPr="00D07CD1" w:rsidRDefault="0071336C" w:rsidP="00D07CD1">
      <w:pPr>
        <w:jc w:val="center"/>
        <w:rPr>
          <w:b/>
          <w:bCs/>
          <w:sz w:val="28"/>
          <w:szCs w:val="28"/>
        </w:rPr>
      </w:pPr>
      <w:r w:rsidRPr="004852B5">
        <w:rPr>
          <w:b/>
          <w:bCs/>
          <w:sz w:val="28"/>
          <w:szCs w:val="28"/>
        </w:rPr>
        <w:t xml:space="preserve">Рабочая группа по организации и проведению публичных слушаний по </w:t>
      </w:r>
      <w:r>
        <w:rPr>
          <w:b/>
          <w:bCs/>
          <w:sz w:val="28"/>
          <w:szCs w:val="28"/>
        </w:rPr>
        <w:t>проекту</w:t>
      </w:r>
      <w:r w:rsidRPr="00EB1C8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постановления администрации </w:t>
      </w:r>
      <w:r w:rsidRPr="00EB1C88">
        <w:rPr>
          <w:b/>
          <w:bCs/>
          <w:sz w:val="28"/>
          <w:szCs w:val="28"/>
        </w:rPr>
        <w:t xml:space="preserve"> </w:t>
      </w:r>
      <w:r w:rsidRPr="004852B5">
        <w:rPr>
          <w:b/>
          <w:bCs/>
          <w:sz w:val="28"/>
          <w:szCs w:val="28"/>
        </w:rPr>
        <w:t>Большеелховского сельского поселения Лямбирского муниципального района Республики Мордовия «</w:t>
      </w:r>
      <w:r>
        <w:rPr>
          <w:b/>
          <w:bCs/>
          <w:sz w:val="28"/>
          <w:szCs w:val="28"/>
        </w:rPr>
        <w:t xml:space="preserve">О предоставлении  разрешения  на </w:t>
      </w:r>
      <w:r w:rsidRPr="004A2E2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отклонение</w:t>
      </w:r>
      <w:r w:rsidRPr="00197BAE">
        <w:rPr>
          <w:b/>
          <w:bCs/>
          <w:sz w:val="28"/>
          <w:szCs w:val="28"/>
        </w:rPr>
        <w:t xml:space="preserve"> от предельных параметров разрешенного строительства</w:t>
      </w:r>
      <w:r>
        <w:rPr>
          <w:b/>
          <w:bCs/>
          <w:sz w:val="28"/>
          <w:szCs w:val="28"/>
        </w:rPr>
        <w:t>, реконструкции объектов индивидуального жилищного строительства</w:t>
      </w:r>
      <w:r w:rsidRPr="00C23594">
        <w:rPr>
          <w:b/>
          <w:bCs/>
          <w:sz w:val="28"/>
          <w:szCs w:val="28"/>
        </w:rPr>
        <w:t>»</w:t>
      </w:r>
    </w:p>
    <w:p w:rsidR="0071336C" w:rsidRDefault="0071336C" w:rsidP="00AD4C06">
      <w:pPr>
        <w:widowControl w:val="0"/>
        <w:jc w:val="center"/>
        <w:rPr>
          <w:b/>
          <w:bCs/>
          <w:sz w:val="28"/>
          <w:szCs w:val="28"/>
        </w:rPr>
      </w:pPr>
    </w:p>
    <w:tbl>
      <w:tblPr>
        <w:tblW w:w="5000" w:type="pct"/>
        <w:tblInd w:w="-106" w:type="dxa"/>
        <w:tblLook w:val="00A0"/>
      </w:tblPr>
      <w:tblGrid>
        <w:gridCol w:w="2507"/>
        <w:gridCol w:w="303"/>
        <w:gridCol w:w="5098"/>
        <w:gridCol w:w="424"/>
        <w:gridCol w:w="2089"/>
      </w:tblGrid>
      <w:tr w:rsidR="0071336C" w:rsidRPr="001A2081">
        <w:tc>
          <w:tcPr>
            <w:tcW w:w="1204" w:type="pct"/>
          </w:tcPr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Председатель рабочей группы</w:t>
            </w:r>
          </w:p>
        </w:tc>
        <w:tc>
          <w:tcPr>
            <w:tcW w:w="142" w:type="pct"/>
          </w:tcPr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Глава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Базаева</w:t>
            </w:r>
          </w:p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Светлана</w:t>
            </w:r>
          </w:p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Ивановна</w:t>
            </w:r>
          </w:p>
        </w:tc>
      </w:tr>
      <w:tr w:rsidR="0071336C" w:rsidRPr="001A2081">
        <w:tc>
          <w:tcPr>
            <w:tcW w:w="1204" w:type="pct"/>
          </w:tcPr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Заместитель председателя рабочей группы</w:t>
            </w:r>
          </w:p>
        </w:tc>
        <w:tc>
          <w:tcPr>
            <w:tcW w:w="142" w:type="pct"/>
          </w:tcPr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Глава администрации Большеелховского сельского поселения Лямбирского муниципального района Республики Мордовия</w:t>
            </w:r>
          </w:p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71336C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Зеленцов</w:t>
            </w:r>
          </w:p>
          <w:p w:rsidR="0071336C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Юрий</w:t>
            </w:r>
          </w:p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Сергеевич</w:t>
            </w:r>
          </w:p>
        </w:tc>
      </w:tr>
      <w:tr w:rsidR="0071336C" w:rsidRPr="001A2081">
        <w:tc>
          <w:tcPr>
            <w:tcW w:w="1204" w:type="pct"/>
          </w:tcPr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Секретарь рабочей группы</w:t>
            </w:r>
          </w:p>
        </w:tc>
        <w:tc>
          <w:tcPr>
            <w:tcW w:w="142" w:type="pct"/>
          </w:tcPr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71336C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Лосева </w:t>
            </w:r>
          </w:p>
          <w:p w:rsidR="0071336C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Любовь</w:t>
            </w:r>
          </w:p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Владимировна </w:t>
            </w:r>
          </w:p>
        </w:tc>
      </w:tr>
      <w:tr w:rsidR="0071336C" w:rsidRPr="001A2081">
        <w:tc>
          <w:tcPr>
            <w:tcW w:w="1204" w:type="pct"/>
          </w:tcPr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Члены рабочей группы:</w:t>
            </w:r>
          </w:p>
        </w:tc>
        <w:tc>
          <w:tcPr>
            <w:tcW w:w="142" w:type="pct"/>
          </w:tcPr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71336C" w:rsidRPr="00DD2524" w:rsidRDefault="0071336C" w:rsidP="00DD2524">
            <w:pPr>
              <w:rPr>
                <w:sz w:val="26"/>
                <w:szCs w:val="26"/>
              </w:rPr>
            </w:pPr>
            <w:r w:rsidRPr="00DD2524">
              <w:rPr>
                <w:sz w:val="26"/>
                <w:szCs w:val="26"/>
              </w:rPr>
              <w:t>Заместител</w:t>
            </w:r>
            <w:r>
              <w:rPr>
                <w:sz w:val="26"/>
                <w:szCs w:val="26"/>
              </w:rPr>
              <w:t>ь</w:t>
            </w:r>
            <w:r w:rsidRPr="00DD2524">
              <w:rPr>
                <w:sz w:val="26"/>
                <w:szCs w:val="26"/>
              </w:rPr>
              <w:t xml:space="preserve"> Главы администрации Лямбирского муниципального района Республики Мордовия по вопросам строительства, архитектуры, ЖКХ и энергетики</w:t>
            </w:r>
          </w:p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71336C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Рожаев </w:t>
            </w:r>
          </w:p>
          <w:p w:rsidR="0071336C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Евгений </w:t>
            </w:r>
          </w:p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Владимирович</w:t>
            </w:r>
          </w:p>
        </w:tc>
      </w:tr>
      <w:tr w:rsidR="0071336C" w:rsidRPr="001A2081">
        <w:tc>
          <w:tcPr>
            <w:tcW w:w="1204" w:type="pct"/>
          </w:tcPr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pct"/>
          </w:tcPr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И.о. з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аместител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Главы администрации Большеелховского сельского поселения Лямбирского муниципального района Республики Мордовия</w:t>
            </w:r>
          </w:p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71336C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Забродин</w:t>
            </w:r>
          </w:p>
          <w:p w:rsidR="0071336C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Александр</w:t>
            </w:r>
          </w:p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Олегович</w:t>
            </w:r>
          </w:p>
        </w:tc>
      </w:tr>
      <w:tr w:rsidR="0071336C" w:rsidRPr="001A2081">
        <w:tc>
          <w:tcPr>
            <w:tcW w:w="1204" w:type="pct"/>
          </w:tcPr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pct"/>
          </w:tcPr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Каштанов Максим Геннадьевич </w:t>
            </w:r>
          </w:p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1336C" w:rsidRPr="001A2081">
        <w:tc>
          <w:tcPr>
            <w:tcW w:w="1204" w:type="pct"/>
          </w:tcPr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pct"/>
          </w:tcPr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71336C" w:rsidRPr="001A2081" w:rsidRDefault="0071336C" w:rsidP="0089180C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71336C" w:rsidRPr="001A2081" w:rsidRDefault="0071336C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71336C" w:rsidRDefault="0071336C" w:rsidP="0062537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Костин</w:t>
            </w:r>
          </w:p>
          <w:p w:rsidR="0071336C" w:rsidRPr="0089180C" w:rsidRDefault="0071336C" w:rsidP="0089180C">
            <w:pPr>
              <w:rPr>
                <w:sz w:val="26"/>
                <w:szCs w:val="26"/>
              </w:rPr>
            </w:pPr>
            <w:r w:rsidRPr="0089180C">
              <w:rPr>
                <w:sz w:val="26"/>
                <w:szCs w:val="26"/>
              </w:rPr>
              <w:t>Артур</w:t>
            </w:r>
          </w:p>
          <w:p w:rsidR="0071336C" w:rsidRPr="0089180C" w:rsidRDefault="0071336C" w:rsidP="0089180C">
            <w:r w:rsidRPr="0089180C">
              <w:rPr>
                <w:sz w:val="26"/>
                <w:szCs w:val="26"/>
              </w:rPr>
              <w:t>Алексеевич</w:t>
            </w:r>
          </w:p>
        </w:tc>
      </w:tr>
    </w:tbl>
    <w:p w:rsidR="0071336C" w:rsidRDefault="0071336C" w:rsidP="00AD4C06">
      <w:pPr>
        <w:widowControl w:val="0"/>
        <w:jc w:val="center"/>
        <w:rPr>
          <w:b/>
          <w:bCs/>
          <w:sz w:val="28"/>
          <w:szCs w:val="28"/>
        </w:rPr>
      </w:pPr>
    </w:p>
    <w:p w:rsidR="0071336C" w:rsidRDefault="0071336C" w:rsidP="00AD4C06">
      <w:pPr>
        <w:widowControl w:val="0"/>
        <w:jc w:val="center"/>
        <w:rPr>
          <w:b/>
          <w:bCs/>
          <w:sz w:val="28"/>
          <w:szCs w:val="28"/>
        </w:rPr>
      </w:pPr>
    </w:p>
    <w:p w:rsidR="0071336C" w:rsidRPr="004852B5" w:rsidRDefault="0071336C" w:rsidP="001A0540">
      <w:pPr>
        <w:widowControl w:val="0"/>
        <w:rPr>
          <w:b/>
          <w:bCs/>
          <w:sz w:val="28"/>
          <w:szCs w:val="28"/>
        </w:rPr>
      </w:pPr>
    </w:p>
    <w:p w:rsidR="0071336C" w:rsidRPr="004852B5" w:rsidRDefault="0071336C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Приложение 3</w:t>
      </w:r>
    </w:p>
    <w:p w:rsidR="0071336C" w:rsidRPr="004852B5" w:rsidRDefault="0071336C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к постановлению </w:t>
      </w:r>
    </w:p>
    <w:p w:rsidR="0071336C" w:rsidRPr="004852B5" w:rsidRDefault="0071336C" w:rsidP="004852B5">
      <w:pPr>
        <w:widowControl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r w:rsidRPr="004852B5">
        <w:rPr>
          <w:sz w:val="28"/>
          <w:szCs w:val="28"/>
        </w:rPr>
        <w:t>Большеелховского сельского поселения</w:t>
      </w:r>
    </w:p>
    <w:p w:rsidR="0071336C" w:rsidRPr="004852B5" w:rsidRDefault="0071336C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71336C" w:rsidRPr="004852B5" w:rsidRDefault="0071336C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71336C" w:rsidRDefault="0071336C" w:rsidP="00337A5D">
      <w:pPr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от </w:t>
      </w:r>
      <w:r>
        <w:rPr>
          <w:sz w:val="28"/>
          <w:szCs w:val="28"/>
        </w:rPr>
        <w:t>15</w:t>
      </w:r>
      <w:r w:rsidRPr="004852B5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4852B5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4852B5">
        <w:rPr>
          <w:sz w:val="28"/>
          <w:szCs w:val="28"/>
        </w:rPr>
        <w:t xml:space="preserve"> № </w:t>
      </w:r>
      <w:r>
        <w:rPr>
          <w:sz w:val="28"/>
          <w:szCs w:val="28"/>
        </w:rPr>
        <w:t>52</w:t>
      </w:r>
    </w:p>
    <w:p w:rsidR="0071336C" w:rsidRPr="004852B5" w:rsidRDefault="0071336C" w:rsidP="004852B5">
      <w:pPr>
        <w:widowControl w:val="0"/>
        <w:ind w:firstLine="4253"/>
        <w:rPr>
          <w:b/>
          <w:bCs/>
          <w:sz w:val="28"/>
          <w:szCs w:val="28"/>
        </w:rPr>
      </w:pPr>
    </w:p>
    <w:p w:rsidR="0071336C" w:rsidRPr="004852B5" w:rsidRDefault="0071336C" w:rsidP="00503B24">
      <w:pPr>
        <w:pStyle w:val="Heading1"/>
      </w:pPr>
      <w:r w:rsidRPr="004852B5">
        <w:t xml:space="preserve">Форма внесения предложений </w:t>
      </w:r>
    </w:p>
    <w:p w:rsidR="0071336C" w:rsidRPr="004852B5" w:rsidRDefault="0071336C" w:rsidP="00AD4C06">
      <w:pPr>
        <w:widowControl w:val="0"/>
        <w:jc w:val="center"/>
        <w:rPr>
          <w:b/>
          <w:bCs/>
          <w:sz w:val="28"/>
          <w:szCs w:val="28"/>
        </w:rPr>
      </w:pPr>
      <w:r w:rsidRPr="004852B5">
        <w:rPr>
          <w:b/>
          <w:bCs/>
          <w:sz w:val="28"/>
          <w:szCs w:val="28"/>
        </w:rPr>
        <w:t xml:space="preserve">по проекту </w:t>
      </w:r>
      <w:r w:rsidRPr="00EB1C8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постановления администрации </w:t>
      </w:r>
      <w:r w:rsidRPr="00EB1C88">
        <w:rPr>
          <w:b/>
          <w:bCs/>
          <w:sz w:val="28"/>
          <w:szCs w:val="28"/>
        </w:rPr>
        <w:t xml:space="preserve"> </w:t>
      </w:r>
      <w:r w:rsidRPr="004852B5">
        <w:rPr>
          <w:b/>
          <w:bCs/>
          <w:sz w:val="28"/>
          <w:szCs w:val="28"/>
        </w:rPr>
        <w:t>Большеелховского сельского поселения Лямбирского муниципального района Республики Мордовия «</w:t>
      </w:r>
      <w:r>
        <w:rPr>
          <w:b/>
          <w:bCs/>
          <w:sz w:val="28"/>
          <w:szCs w:val="28"/>
        </w:rPr>
        <w:t xml:space="preserve">О предоставлении разрешения  на </w:t>
      </w:r>
      <w:r w:rsidRPr="004A2E2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отклонение</w:t>
      </w:r>
      <w:r w:rsidRPr="00197BAE">
        <w:rPr>
          <w:b/>
          <w:bCs/>
          <w:sz w:val="28"/>
          <w:szCs w:val="28"/>
        </w:rPr>
        <w:t xml:space="preserve"> от предельных параметров разрешенного строительства</w:t>
      </w:r>
      <w:r>
        <w:rPr>
          <w:b/>
          <w:bCs/>
          <w:sz w:val="28"/>
          <w:szCs w:val="28"/>
        </w:rPr>
        <w:t>, реконструкции объектов индивидуального жилищного строительства</w:t>
      </w:r>
      <w:r w:rsidRPr="00C23594">
        <w:rPr>
          <w:b/>
          <w:bCs/>
          <w:sz w:val="28"/>
          <w:szCs w:val="28"/>
        </w:rPr>
        <w:t>»</w:t>
      </w:r>
    </w:p>
    <w:p w:rsidR="0071336C" w:rsidRPr="004852B5" w:rsidRDefault="0071336C" w:rsidP="00F657F5">
      <w:pPr>
        <w:rPr>
          <w:sz w:val="28"/>
          <w:szCs w:val="28"/>
        </w:rPr>
      </w:pPr>
    </w:p>
    <w:tbl>
      <w:tblPr>
        <w:tblW w:w="5003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1"/>
        <w:gridCol w:w="936"/>
        <w:gridCol w:w="1101"/>
        <w:gridCol w:w="1178"/>
        <w:gridCol w:w="1178"/>
        <w:gridCol w:w="1180"/>
        <w:gridCol w:w="1981"/>
        <w:gridCol w:w="1383"/>
        <w:gridCol w:w="949"/>
      </w:tblGrid>
      <w:tr w:rsidR="0071336C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  <w:r w:rsidRPr="004852B5">
              <w:t>№ п/п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  <w:r w:rsidRPr="004852B5">
              <w:t>Глава, статья, часть статьи, пункт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  <w:r w:rsidRPr="004852B5">
              <w:t>Текст проекта решения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  <w:r w:rsidRPr="004852B5">
              <w:t>Текст поправки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  <w:r w:rsidRPr="004852B5">
              <w:t>Текст проекта решения с учетом поправки</w:t>
            </w:r>
          </w:p>
        </w:tc>
        <w:tc>
          <w:tcPr>
            <w:tcW w:w="26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  <w:r w:rsidRPr="004852B5">
              <w:t>Данные о гражданине, внесшем поправки</w:t>
            </w:r>
          </w:p>
        </w:tc>
      </w:tr>
      <w:tr w:rsidR="0071336C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  <w:r w:rsidRPr="004852B5">
              <w:t>1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  <w:r w:rsidRPr="004852B5">
              <w:t>фамилия, имя, отчество;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  <w:r w:rsidRPr="004852B5">
              <w:t>документ, удостоверяющий личность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  <w:r w:rsidRPr="004852B5">
              <w:t>адрес места жительства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  <w:r w:rsidRPr="004852B5">
              <w:t>номер телефона</w:t>
            </w:r>
          </w:p>
        </w:tc>
      </w:tr>
      <w:tr w:rsidR="0071336C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  <w:r w:rsidRPr="004852B5">
              <w:t>2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</w:p>
        </w:tc>
      </w:tr>
      <w:tr w:rsidR="0071336C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  <w:r w:rsidRPr="004852B5">
              <w:t>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</w:p>
        </w:tc>
      </w:tr>
      <w:tr w:rsidR="0071336C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  <w:r w:rsidRPr="004852B5">
              <w:t>4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336C" w:rsidRPr="004852B5" w:rsidRDefault="0071336C" w:rsidP="005F4A73">
            <w:pPr>
              <w:jc w:val="center"/>
            </w:pPr>
          </w:p>
        </w:tc>
      </w:tr>
    </w:tbl>
    <w:p w:rsidR="0071336C" w:rsidRPr="004852B5" w:rsidRDefault="0071336C" w:rsidP="00F657F5">
      <w:pPr>
        <w:rPr>
          <w:sz w:val="28"/>
          <w:szCs w:val="28"/>
        </w:rPr>
      </w:pPr>
    </w:p>
    <w:p w:rsidR="0071336C" w:rsidRPr="004852B5" w:rsidRDefault="0071336C" w:rsidP="00F657F5">
      <w:pPr>
        <w:rPr>
          <w:sz w:val="28"/>
          <w:szCs w:val="28"/>
        </w:rPr>
      </w:pPr>
      <w:r w:rsidRPr="004852B5">
        <w:rPr>
          <w:sz w:val="28"/>
          <w:szCs w:val="28"/>
        </w:rPr>
        <w:t>Подпись гражданина (граждан)</w:t>
      </w:r>
    </w:p>
    <w:p w:rsidR="0071336C" w:rsidRPr="004852B5" w:rsidRDefault="0071336C" w:rsidP="00F657F5">
      <w:pPr>
        <w:ind w:firstLine="709"/>
        <w:rPr>
          <w:sz w:val="28"/>
          <w:szCs w:val="28"/>
        </w:rPr>
      </w:pPr>
    </w:p>
    <w:sectPr w:rsidR="0071336C" w:rsidRPr="004852B5" w:rsidSect="00C07812">
      <w:pgSz w:w="11906" w:h="16838"/>
      <w:pgMar w:top="720" w:right="567" w:bottom="360" w:left="1134" w:header="709" w:footer="36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336C" w:rsidRDefault="0071336C" w:rsidP="00B304DF">
      <w:r>
        <w:separator/>
      </w:r>
    </w:p>
  </w:endnote>
  <w:endnote w:type="continuationSeparator" w:id="1">
    <w:p w:rsidR="0071336C" w:rsidRDefault="0071336C" w:rsidP="00B304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336C" w:rsidRDefault="0071336C" w:rsidP="00B304DF">
      <w:r>
        <w:separator/>
      </w:r>
    </w:p>
  </w:footnote>
  <w:footnote w:type="continuationSeparator" w:id="1">
    <w:p w:rsidR="0071336C" w:rsidRDefault="0071336C" w:rsidP="00B304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4">
    <w:nsid w:val="0B2D6716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5">
    <w:nsid w:val="0D0A5C14"/>
    <w:multiLevelType w:val="hybridMultilevel"/>
    <w:tmpl w:val="4A482A2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0607583"/>
    <w:multiLevelType w:val="hybridMultilevel"/>
    <w:tmpl w:val="FFF057DA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17153B6"/>
    <w:multiLevelType w:val="hybridMultilevel"/>
    <w:tmpl w:val="449A4A90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9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1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2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3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4">
    <w:nsid w:val="248B30EB"/>
    <w:multiLevelType w:val="hybridMultilevel"/>
    <w:tmpl w:val="A6E424CA"/>
    <w:lvl w:ilvl="0" w:tplc="29F86D8E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5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6">
    <w:nsid w:val="2CF57AE3"/>
    <w:multiLevelType w:val="hybridMultilevel"/>
    <w:tmpl w:val="6D70DAF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17">
    <w:nsid w:val="32727D5E"/>
    <w:multiLevelType w:val="hybridMultilevel"/>
    <w:tmpl w:val="8DE409AA"/>
    <w:lvl w:ilvl="0" w:tplc="29F86D8E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8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3E895606"/>
    <w:multiLevelType w:val="hybridMultilevel"/>
    <w:tmpl w:val="BAE46FA0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0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21">
    <w:nsid w:val="48994B09"/>
    <w:multiLevelType w:val="hybridMultilevel"/>
    <w:tmpl w:val="C08094EA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22">
    <w:nsid w:val="48DA16E5"/>
    <w:multiLevelType w:val="hybridMultilevel"/>
    <w:tmpl w:val="23446B28"/>
    <w:lvl w:ilvl="0" w:tplc="70C6BED4">
      <w:start w:val="1"/>
      <w:numFmt w:val="bullet"/>
      <w:lvlText w:val=""/>
      <w:lvlJc w:val="left"/>
      <w:pPr>
        <w:tabs>
          <w:tab w:val="num" w:pos="0"/>
        </w:tabs>
        <w:ind w:left="539" w:hanging="53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4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5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6">
    <w:nsid w:val="4FA2308B"/>
    <w:multiLevelType w:val="hybridMultilevel"/>
    <w:tmpl w:val="F920E33C"/>
    <w:lvl w:ilvl="0" w:tplc="29F86D8E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27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8">
    <w:nsid w:val="56BD472A"/>
    <w:multiLevelType w:val="hybridMultilevel"/>
    <w:tmpl w:val="8E64F526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29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0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1">
    <w:nsid w:val="57D43299"/>
    <w:multiLevelType w:val="hybridMultilevel"/>
    <w:tmpl w:val="A67434A4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32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6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7A453A0"/>
    <w:multiLevelType w:val="hybridMultilevel"/>
    <w:tmpl w:val="D7E27AD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38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9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40">
    <w:nsid w:val="7216163B"/>
    <w:multiLevelType w:val="hybridMultilevel"/>
    <w:tmpl w:val="13A29EF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41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42">
    <w:nsid w:val="76085A0D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43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44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32"/>
  </w:num>
  <w:num w:numId="2">
    <w:abstractNumId w:val="7"/>
  </w:num>
  <w:num w:numId="3">
    <w:abstractNumId w:val="2"/>
  </w:num>
  <w:num w:numId="4">
    <w:abstractNumId w:val="3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42"/>
  </w:num>
  <w:num w:numId="9">
    <w:abstractNumId w:val="37"/>
  </w:num>
  <w:num w:numId="10">
    <w:abstractNumId w:val="4"/>
  </w:num>
  <w:num w:numId="11">
    <w:abstractNumId w:val="40"/>
  </w:num>
  <w:num w:numId="12">
    <w:abstractNumId w:val="22"/>
  </w:num>
  <w:num w:numId="13">
    <w:abstractNumId w:val="13"/>
  </w:num>
  <w:num w:numId="14">
    <w:abstractNumId w:val="33"/>
  </w:num>
  <w:num w:numId="15">
    <w:abstractNumId w:val="44"/>
  </w:num>
  <w:num w:numId="16">
    <w:abstractNumId w:val="9"/>
  </w:num>
  <w:num w:numId="17">
    <w:abstractNumId w:val="12"/>
  </w:num>
  <w:num w:numId="18">
    <w:abstractNumId w:val="18"/>
  </w:num>
  <w:num w:numId="19">
    <w:abstractNumId w:val="0"/>
    <w:lvlOverride w:ilvl="0">
      <w:lvl w:ilvl="0"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20"/>
  </w:num>
  <w:num w:numId="21">
    <w:abstractNumId w:val="43"/>
  </w:num>
  <w:num w:numId="22">
    <w:abstractNumId w:val="15"/>
  </w:num>
  <w:num w:numId="23">
    <w:abstractNumId w:val="25"/>
  </w:num>
  <w:num w:numId="24">
    <w:abstractNumId w:val="39"/>
  </w:num>
  <w:num w:numId="25">
    <w:abstractNumId w:val="39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1"/>
  </w:num>
  <w:num w:numId="27">
    <w:abstractNumId w:val="0"/>
    <w:lvlOverride w:ilvl="0">
      <w:lvl w:ilvl="0"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38"/>
  </w:num>
  <w:num w:numId="29">
    <w:abstractNumId w:val="10"/>
  </w:num>
  <w:num w:numId="30">
    <w:abstractNumId w:val="3"/>
  </w:num>
  <w:num w:numId="31">
    <w:abstractNumId w:val="41"/>
  </w:num>
  <w:num w:numId="32">
    <w:abstractNumId w:val="23"/>
  </w:num>
  <w:num w:numId="33">
    <w:abstractNumId w:val="11"/>
  </w:num>
  <w:num w:numId="34">
    <w:abstractNumId w:val="27"/>
  </w:num>
  <w:num w:numId="35">
    <w:abstractNumId w:val="30"/>
  </w:num>
  <w:num w:numId="36">
    <w:abstractNumId w:val="24"/>
  </w:num>
  <w:num w:numId="37">
    <w:abstractNumId w:val="29"/>
  </w:num>
  <w:num w:numId="38">
    <w:abstractNumId w:val="35"/>
  </w:num>
  <w:num w:numId="39">
    <w:abstractNumId w:val="45"/>
  </w:num>
  <w:num w:numId="40">
    <w:abstractNumId w:val="14"/>
  </w:num>
  <w:num w:numId="41">
    <w:abstractNumId w:val="17"/>
  </w:num>
  <w:num w:numId="42">
    <w:abstractNumId w:val="26"/>
  </w:num>
  <w:num w:numId="43">
    <w:abstractNumId w:val="6"/>
  </w:num>
  <w:num w:numId="44">
    <w:abstractNumId w:val="21"/>
  </w:num>
  <w:num w:numId="45">
    <w:abstractNumId w:val="28"/>
  </w:num>
  <w:num w:numId="46">
    <w:abstractNumId w:val="31"/>
  </w:num>
  <w:num w:numId="47">
    <w:abstractNumId w:val="19"/>
  </w:num>
  <w:num w:numId="48">
    <w:abstractNumId w:val="8"/>
  </w:num>
  <w:num w:numId="4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3BC5"/>
    <w:rsid w:val="00016A25"/>
    <w:rsid w:val="0002030F"/>
    <w:rsid w:val="00025BCA"/>
    <w:rsid w:val="00027D70"/>
    <w:rsid w:val="00030F5A"/>
    <w:rsid w:val="00036651"/>
    <w:rsid w:val="00041B7A"/>
    <w:rsid w:val="000456ED"/>
    <w:rsid w:val="00053D16"/>
    <w:rsid w:val="00065F46"/>
    <w:rsid w:val="00072310"/>
    <w:rsid w:val="00075E00"/>
    <w:rsid w:val="00081C65"/>
    <w:rsid w:val="00082DEF"/>
    <w:rsid w:val="000B5CBF"/>
    <w:rsid w:val="000B6D22"/>
    <w:rsid w:val="000C0771"/>
    <w:rsid w:val="000C114F"/>
    <w:rsid w:val="000C63CD"/>
    <w:rsid w:val="000C6C6E"/>
    <w:rsid w:val="000D45FC"/>
    <w:rsid w:val="000D5B9B"/>
    <w:rsid w:val="000D6F4E"/>
    <w:rsid w:val="000F0178"/>
    <w:rsid w:val="000F78A0"/>
    <w:rsid w:val="001003BE"/>
    <w:rsid w:val="00101DB2"/>
    <w:rsid w:val="00103A0A"/>
    <w:rsid w:val="00107BBE"/>
    <w:rsid w:val="001135FC"/>
    <w:rsid w:val="00121DED"/>
    <w:rsid w:val="001241E8"/>
    <w:rsid w:val="00124E42"/>
    <w:rsid w:val="00127131"/>
    <w:rsid w:val="001423DF"/>
    <w:rsid w:val="001429F2"/>
    <w:rsid w:val="00151973"/>
    <w:rsid w:val="001602F0"/>
    <w:rsid w:val="001676EA"/>
    <w:rsid w:val="00175CD3"/>
    <w:rsid w:val="00181ABA"/>
    <w:rsid w:val="00182F11"/>
    <w:rsid w:val="001838F3"/>
    <w:rsid w:val="001879CD"/>
    <w:rsid w:val="001950E8"/>
    <w:rsid w:val="00197BAE"/>
    <w:rsid w:val="001A0540"/>
    <w:rsid w:val="001A2081"/>
    <w:rsid w:val="001B304D"/>
    <w:rsid w:val="001C0097"/>
    <w:rsid w:val="001C05E4"/>
    <w:rsid w:val="001C4182"/>
    <w:rsid w:val="001D6FFA"/>
    <w:rsid w:val="001D7A0A"/>
    <w:rsid w:val="001E7B8C"/>
    <w:rsid w:val="001F6939"/>
    <w:rsid w:val="002103CB"/>
    <w:rsid w:val="00211277"/>
    <w:rsid w:val="002119F6"/>
    <w:rsid w:val="002168B2"/>
    <w:rsid w:val="00232B92"/>
    <w:rsid w:val="00233FEA"/>
    <w:rsid w:val="00243F4E"/>
    <w:rsid w:val="00244497"/>
    <w:rsid w:val="00245611"/>
    <w:rsid w:val="00247779"/>
    <w:rsid w:val="002576BC"/>
    <w:rsid w:val="00261A7D"/>
    <w:rsid w:val="002713D2"/>
    <w:rsid w:val="002852EA"/>
    <w:rsid w:val="00290AD2"/>
    <w:rsid w:val="002956E7"/>
    <w:rsid w:val="002973B0"/>
    <w:rsid w:val="002A1948"/>
    <w:rsid w:val="002A4468"/>
    <w:rsid w:val="002A663F"/>
    <w:rsid w:val="002B056D"/>
    <w:rsid w:val="002B17D6"/>
    <w:rsid w:val="002C493F"/>
    <w:rsid w:val="002C7B01"/>
    <w:rsid w:val="002D2C63"/>
    <w:rsid w:val="002E5424"/>
    <w:rsid w:val="002F253C"/>
    <w:rsid w:val="002F33BB"/>
    <w:rsid w:val="0030706F"/>
    <w:rsid w:val="00310F43"/>
    <w:rsid w:val="00330752"/>
    <w:rsid w:val="00337A5D"/>
    <w:rsid w:val="00341EDF"/>
    <w:rsid w:val="00361E1B"/>
    <w:rsid w:val="0036355B"/>
    <w:rsid w:val="003837F2"/>
    <w:rsid w:val="00384621"/>
    <w:rsid w:val="003A543C"/>
    <w:rsid w:val="003A5BB6"/>
    <w:rsid w:val="003A5C42"/>
    <w:rsid w:val="003C4422"/>
    <w:rsid w:val="003C7681"/>
    <w:rsid w:val="003D36F8"/>
    <w:rsid w:val="003E24C0"/>
    <w:rsid w:val="00400489"/>
    <w:rsid w:val="0041692E"/>
    <w:rsid w:val="00421791"/>
    <w:rsid w:val="00423A93"/>
    <w:rsid w:val="00432A70"/>
    <w:rsid w:val="00447CC8"/>
    <w:rsid w:val="00450B7F"/>
    <w:rsid w:val="004576E4"/>
    <w:rsid w:val="00460959"/>
    <w:rsid w:val="00471A73"/>
    <w:rsid w:val="0047352C"/>
    <w:rsid w:val="004738CE"/>
    <w:rsid w:val="004852B5"/>
    <w:rsid w:val="00485966"/>
    <w:rsid w:val="004A2E25"/>
    <w:rsid w:val="004B73C8"/>
    <w:rsid w:val="004C206E"/>
    <w:rsid w:val="004D1792"/>
    <w:rsid w:val="004D49C6"/>
    <w:rsid w:val="004D59B4"/>
    <w:rsid w:val="004E0D6A"/>
    <w:rsid w:val="004F5EEF"/>
    <w:rsid w:val="00503B24"/>
    <w:rsid w:val="0050578A"/>
    <w:rsid w:val="0051026D"/>
    <w:rsid w:val="005130B7"/>
    <w:rsid w:val="00514103"/>
    <w:rsid w:val="00522E70"/>
    <w:rsid w:val="005243E7"/>
    <w:rsid w:val="00537B68"/>
    <w:rsid w:val="00562473"/>
    <w:rsid w:val="00570356"/>
    <w:rsid w:val="00573C6A"/>
    <w:rsid w:val="00575B8F"/>
    <w:rsid w:val="00577090"/>
    <w:rsid w:val="00595744"/>
    <w:rsid w:val="00596F4C"/>
    <w:rsid w:val="005A03F7"/>
    <w:rsid w:val="005A0D13"/>
    <w:rsid w:val="005A13A9"/>
    <w:rsid w:val="005B138A"/>
    <w:rsid w:val="005B51F2"/>
    <w:rsid w:val="005B588E"/>
    <w:rsid w:val="005B6EC7"/>
    <w:rsid w:val="005B79B9"/>
    <w:rsid w:val="005C0859"/>
    <w:rsid w:val="005C3196"/>
    <w:rsid w:val="005D5D78"/>
    <w:rsid w:val="005E5579"/>
    <w:rsid w:val="005E6239"/>
    <w:rsid w:val="005F35F1"/>
    <w:rsid w:val="005F4A73"/>
    <w:rsid w:val="005F58DC"/>
    <w:rsid w:val="00600664"/>
    <w:rsid w:val="00616C64"/>
    <w:rsid w:val="0062537A"/>
    <w:rsid w:val="00631C86"/>
    <w:rsid w:val="00641767"/>
    <w:rsid w:val="006419A3"/>
    <w:rsid w:val="00644AF8"/>
    <w:rsid w:val="00646D42"/>
    <w:rsid w:val="00650451"/>
    <w:rsid w:val="00652EC4"/>
    <w:rsid w:val="00653053"/>
    <w:rsid w:val="0065443A"/>
    <w:rsid w:val="006600E4"/>
    <w:rsid w:val="00665175"/>
    <w:rsid w:val="00665C46"/>
    <w:rsid w:val="0068159F"/>
    <w:rsid w:val="00681C36"/>
    <w:rsid w:val="00681D1B"/>
    <w:rsid w:val="00692BD3"/>
    <w:rsid w:val="006A5042"/>
    <w:rsid w:val="006A7796"/>
    <w:rsid w:val="006C2461"/>
    <w:rsid w:val="006D166A"/>
    <w:rsid w:val="006D6808"/>
    <w:rsid w:val="006E35C9"/>
    <w:rsid w:val="006F22CB"/>
    <w:rsid w:val="006F6996"/>
    <w:rsid w:val="0071336C"/>
    <w:rsid w:val="00714022"/>
    <w:rsid w:val="00715791"/>
    <w:rsid w:val="00723B4A"/>
    <w:rsid w:val="00732FDF"/>
    <w:rsid w:val="007444EF"/>
    <w:rsid w:val="00751A5E"/>
    <w:rsid w:val="00794AA1"/>
    <w:rsid w:val="007A6CFA"/>
    <w:rsid w:val="007C4555"/>
    <w:rsid w:val="007E1123"/>
    <w:rsid w:val="007E48F4"/>
    <w:rsid w:val="007F09F6"/>
    <w:rsid w:val="00800B95"/>
    <w:rsid w:val="0081455F"/>
    <w:rsid w:val="00826C2D"/>
    <w:rsid w:val="0083315A"/>
    <w:rsid w:val="00833C43"/>
    <w:rsid w:val="00850A79"/>
    <w:rsid w:val="00854562"/>
    <w:rsid w:val="008640C3"/>
    <w:rsid w:val="00867DD3"/>
    <w:rsid w:val="00874C52"/>
    <w:rsid w:val="008765C4"/>
    <w:rsid w:val="00885DA5"/>
    <w:rsid w:val="0089180C"/>
    <w:rsid w:val="008A0315"/>
    <w:rsid w:val="008A10A4"/>
    <w:rsid w:val="008A52BB"/>
    <w:rsid w:val="008A5336"/>
    <w:rsid w:val="008A5835"/>
    <w:rsid w:val="008B3499"/>
    <w:rsid w:val="008B479D"/>
    <w:rsid w:val="008B581F"/>
    <w:rsid w:val="008C0FBA"/>
    <w:rsid w:val="008C6355"/>
    <w:rsid w:val="008D75C0"/>
    <w:rsid w:val="008E0245"/>
    <w:rsid w:val="008E6456"/>
    <w:rsid w:val="008F0C46"/>
    <w:rsid w:val="008F39CF"/>
    <w:rsid w:val="008F44A3"/>
    <w:rsid w:val="00902E1B"/>
    <w:rsid w:val="00906D2A"/>
    <w:rsid w:val="00916EDD"/>
    <w:rsid w:val="00916EE5"/>
    <w:rsid w:val="0092053C"/>
    <w:rsid w:val="009234E8"/>
    <w:rsid w:val="0093105E"/>
    <w:rsid w:val="009317E8"/>
    <w:rsid w:val="00937385"/>
    <w:rsid w:val="00937589"/>
    <w:rsid w:val="0095457A"/>
    <w:rsid w:val="00961FE1"/>
    <w:rsid w:val="009630B1"/>
    <w:rsid w:val="009659E7"/>
    <w:rsid w:val="0096737D"/>
    <w:rsid w:val="009679E8"/>
    <w:rsid w:val="00976BB8"/>
    <w:rsid w:val="0097729C"/>
    <w:rsid w:val="00980DE5"/>
    <w:rsid w:val="009822EF"/>
    <w:rsid w:val="009829E2"/>
    <w:rsid w:val="00991662"/>
    <w:rsid w:val="009972C9"/>
    <w:rsid w:val="009C1C73"/>
    <w:rsid w:val="009C58AC"/>
    <w:rsid w:val="009D04F3"/>
    <w:rsid w:val="009D405F"/>
    <w:rsid w:val="009E703B"/>
    <w:rsid w:val="009F14E8"/>
    <w:rsid w:val="00A0504D"/>
    <w:rsid w:val="00A05124"/>
    <w:rsid w:val="00A05571"/>
    <w:rsid w:val="00A11BB1"/>
    <w:rsid w:val="00A14002"/>
    <w:rsid w:val="00A15666"/>
    <w:rsid w:val="00A222F4"/>
    <w:rsid w:val="00A25C59"/>
    <w:rsid w:val="00A32AE5"/>
    <w:rsid w:val="00A35222"/>
    <w:rsid w:val="00A366EF"/>
    <w:rsid w:val="00A4351C"/>
    <w:rsid w:val="00A4358C"/>
    <w:rsid w:val="00A43F56"/>
    <w:rsid w:val="00A55648"/>
    <w:rsid w:val="00A56332"/>
    <w:rsid w:val="00A6016C"/>
    <w:rsid w:val="00A60E1D"/>
    <w:rsid w:val="00A61822"/>
    <w:rsid w:val="00A80949"/>
    <w:rsid w:val="00A87D5A"/>
    <w:rsid w:val="00A95EDF"/>
    <w:rsid w:val="00AA47C3"/>
    <w:rsid w:val="00AB0741"/>
    <w:rsid w:val="00AB198D"/>
    <w:rsid w:val="00AC5191"/>
    <w:rsid w:val="00AC78CE"/>
    <w:rsid w:val="00AD12CE"/>
    <w:rsid w:val="00AD4C06"/>
    <w:rsid w:val="00B06B03"/>
    <w:rsid w:val="00B24240"/>
    <w:rsid w:val="00B26147"/>
    <w:rsid w:val="00B304DF"/>
    <w:rsid w:val="00B32976"/>
    <w:rsid w:val="00B436AC"/>
    <w:rsid w:val="00B46E25"/>
    <w:rsid w:val="00B65CC0"/>
    <w:rsid w:val="00B75104"/>
    <w:rsid w:val="00B802BE"/>
    <w:rsid w:val="00B80B14"/>
    <w:rsid w:val="00B82620"/>
    <w:rsid w:val="00B877F8"/>
    <w:rsid w:val="00B93FE5"/>
    <w:rsid w:val="00B95369"/>
    <w:rsid w:val="00BA3F7F"/>
    <w:rsid w:val="00BB27B7"/>
    <w:rsid w:val="00BB6C29"/>
    <w:rsid w:val="00BC608B"/>
    <w:rsid w:val="00BD64EF"/>
    <w:rsid w:val="00BD6B8C"/>
    <w:rsid w:val="00BE7DDB"/>
    <w:rsid w:val="00BF03F0"/>
    <w:rsid w:val="00BF2918"/>
    <w:rsid w:val="00BF40FC"/>
    <w:rsid w:val="00C039E0"/>
    <w:rsid w:val="00C07812"/>
    <w:rsid w:val="00C112D1"/>
    <w:rsid w:val="00C13F9E"/>
    <w:rsid w:val="00C21772"/>
    <w:rsid w:val="00C23594"/>
    <w:rsid w:val="00C4681C"/>
    <w:rsid w:val="00C5197A"/>
    <w:rsid w:val="00C60E00"/>
    <w:rsid w:val="00C62CB2"/>
    <w:rsid w:val="00C71C41"/>
    <w:rsid w:val="00C77C53"/>
    <w:rsid w:val="00C86C33"/>
    <w:rsid w:val="00CA3225"/>
    <w:rsid w:val="00CB5F22"/>
    <w:rsid w:val="00CC0494"/>
    <w:rsid w:val="00CC4701"/>
    <w:rsid w:val="00D027B0"/>
    <w:rsid w:val="00D065D4"/>
    <w:rsid w:val="00D07CD1"/>
    <w:rsid w:val="00D12146"/>
    <w:rsid w:val="00D15592"/>
    <w:rsid w:val="00D3004B"/>
    <w:rsid w:val="00D303D5"/>
    <w:rsid w:val="00D33589"/>
    <w:rsid w:val="00D37EDA"/>
    <w:rsid w:val="00D42C50"/>
    <w:rsid w:val="00D51A50"/>
    <w:rsid w:val="00D60F05"/>
    <w:rsid w:val="00D87010"/>
    <w:rsid w:val="00D9488A"/>
    <w:rsid w:val="00DB1FB3"/>
    <w:rsid w:val="00DB4E2C"/>
    <w:rsid w:val="00DC10A7"/>
    <w:rsid w:val="00DC4559"/>
    <w:rsid w:val="00DC5BD8"/>
    <w:rsid w:val="00DD2524"/>
    <w:rsid w:val="00DE699A"/>
    <w:rsid w:val="00DF7F57"/>
    <w:rsid w:val="00E060C1"/>
    <w:rsid w:val="00E07AB4"/>
    <w:rsid w:val="00E1353C"/>
    <w:rsid w:val="00E21B9A"/>
    <w:rsid w:val="00E22DB9"/>
    <w:rsid w:val="00E23BC5"/>
    <w:rsid w:val="00E41F74"/>
    <w:rsid w:val="00E438E2"/>
    <w:rsid w:val="00E55F4A"/>
    <w:rsid w:val="00E56FFB"/>
    <w:rsid w:val="00E6202B"/>
    <w:rsid w:val="00E6589A"/>
    <w:rsid w:val="00E73034"/>
    <w:rsid w:val="00E767F2"/>
    <w:rsid w:val="00E9703C"/>
    <w:rsid w:val="00EA325C"/>
    <w:rsid w:val="00EA4684"/>
    <w:rsid w:val="00EB0238"/>
    <w:rsid w:val="00EB1C88"/>
    <w:rsid w:val="00EB1E4A"/>
    <w:rsid w:val="00ED2B9C"/>
    <w:rsid w:val="00EF59C8"/>
    <w:rsid w:val="00F11E27"/>
    <w:rsid w:val="00F1654B"/>
    <w:rsid w:val="00F221F9"/>
    <w:rsid w:val="00F56B20"/>
    <w:rsid w:val="00F657F5"/>
    <w:rsid w:val="00F65D87"/>
    <w:rsid w:val="00F751CE"/>
    <w:rsid w:val="00F80535"/>
    <w:rsid w:val="00F86F6C"/>
    <w:rsid w:val="00FA6422"/>
    <w:rsid w:val="00FA76C8"/>
    <w:rsid w:val="00FC6211"/>
    <w:rsid w:val="00FD6593"/>
    <w:rsid w:val="00FE1ACC"/>
    <w:rsid w:val="00FE2F00"/>
    <w:rsid w:val="00FE6706"/>
    <w:rsid w:val="00FF4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D1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53D16"/>
    <w:pPr>
      <w:keepNext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C5191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E24C0"/>
    <w:pPr>
      <w:keepNext/>
      <w:keepLines/>
      <w:spacing w:before="200"/>
      <w:jc w:val="both"/>
      <w:outlineLvl w:val="2"/>
    </w:pPr>
    <w:rPr>
      <w:rFonts w:ascii="Cambria" w:hAnsi="Cambria" w:cs="Cambria"/>
      <w:b/>
      <w:bCs/>
      <w:color w:val="4F81BD"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C5191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E24C0"/>
    <w:rPr>
      <w:rFonts w:ascii="Cambria" w:hAnsi="Cambria" w:cs="Cambria"/>
      <w:b/>
      <w:bCs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rsid w:val="00A556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paragraph" w:customStyle="1" w:styleId="a">
    <w:name w:val="Знак"/>
    <w:basedOn w:val="Normal"/>
    <w:uiPriority w:val="99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BE7DDB"/>
    <w:pPr>
      <w:autoSpaceDE w:val="0"/>
      <w:autoSpaceDN w:val="0"/>
      <w:adjustRightInd w:val="0"/>
    </w:pPr>
    <w:rPr>
      <w:b/>
      <w:bCs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BE7DDB"/>
    <w:pPr>
      <w:spacing w:after="120"/>
      <w:ind w:left="283"/>
    </w:pPr>
    <w:rPr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BE7DDB"/>
    <w:rPr>
      <w:sz w:val="24"/>
      <w:szCs w:val="24"/>
      <w:lang w:val="en-US"/>
    </w:rPr>
  </w:style>
  <w:style w:type="paragraph" w:styleId="NoSpacing">
    <w:name w:val="No Spacing"/>
    <w:uiPriority w:val="99"/>
    <w:qFormat/>
    <w:rsid w:val="00BE7DDB"/>
    <w:rPr>
      <w:rFonts w:ascii="Calibri" w:hAnsi="Calibri" w:cs="Calibri"/>
      <w:lang w:eastAsia="en-US"/>
    </w:rPr>
  </w:style>
  <w:style w:type="paragraph" w:customStyle="1" w:styleId="ConsPlusNormal">
    <w:name w:val="ConsPlusNormal"/>
    <w:uiPriority w:val="99"/>
    <w:rsid w:val="009829E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NormalWeb">
    <w:name w:val="Normal (Web)"/>
    <w:basedOn w:val="Normal"/>
    <w:uiPriority w:val="99"/>
    <w:rsid w:val="00BB27B7"/>
    <w:pPr>
      <w:spacing w:before="96" w:after="192"/>
    </w:pPr>
  </w:style>
  <w:style w:type="character" w:styleId="Hyperlink">
    <w:name w:val="Hyperlink"/>
    <w:basedOn w:val="DefaultParagraphFont"/>
    <w:uiPriority w:val="99"/>
    <w:rsid w:val="002852EA"/>
    <w:rPr>
      <w:color w:val="0000FF"/>
      <w:u w:val="single"/>
    </w:rPr>
  </w:style>
  <w:style w:type="paragraph" w:customStyle="1" w:styleId="CharChar">
    <w:name w:val="Char Char"/>
    <w:basedOn w:val="Normal"/>
    <w:uiPriority w:val="99"/>
    <w:rsid w:val="0057035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C71C4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Гипертекстовая ссылка"/>
    <w:basedOn w:val="DefaultParagraphFont"/>
    <w:uiPriority w:val="99"/>
    <w:rsid w:val="005B6EC7"/>
    <w:rPr>
      <w:color w:val="auto"/>
    </w:rPr>
  </w:style>
  <w:style w:type="paragraph" w:customStyle="1" w:styleId="a1">
    <w:name w:val="Нормальный (таблица)"/>
    <w:basedOn w:val="Normal"/>
    <w:next w:val="Normal"/>
    <w:uiPriority w:val="99"/>
    <w:rsid w:val="00503B2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B436AC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F11E27"/>
    <w:pPr>
      <w:ind w:firstLine="709"/>
      <w:jc w:val="center"/>
    </w:pPr>
    <w:rPr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99"/>
    <w:locked/>
    <w:rsid w:val="00F11E27"/>
    <w:rPr>
      <w:b/>
      <w:bCs/>
      <w:sz w:val="36"/>
      <w:szCs w:val="36"/>
    </w:rPr>
  </w:style>
  <w:style w:type="paragraph" w:customStyle="1" w:styleId="text">
    <w:name w:val="text"/>
    <w:basedOn w:val="Normal"/>
    <w:uiPriority w:val="99"/>
    <w:rsid w:val="00F56B20"/>
    <w:pPr>
      <w:ind w:firstLine="567"/>
      <w:jc w:val="both"/>
    </w:pPr>
    <w:rPr>
      <w:rFonts w:ascii="Arial" w:hAnsi="Arial" w:cs="Arial"/>
    </w:rPr>
  </w:style>
  <w:style w:type="paragraph" w:customStyle="1" w:styleId="article">
    <w:name w:val="article"/>
    <w:basedOn w:val="Normal"/>
    <w:uiPriority w:val="99"/>
    <w:rsid w:val="00F56B20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western">
    <w:name w:val="western"/>
    <w:basedOn w:val="Normal"/>
    <w:uiPriority w:val="99"/>
    <w:rsid w:val="00F56B20"/>
    <w:pPr>
      <w:spacing w:before="100" w:beforeAutospacing="1" w:after="119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rsid w:val="00B304D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304DF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304D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304DF"/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3E24C0"/>
    <w:pPr>
      <w:ind w:left="720"/>
      <w:jc w:val="both"/>
    </w:pPr>
    <w:rPr>
      <w:sz w:val="28"/>
      <w:szCs w:val="28"/>
      <w:lang w:eastAsia="en-US"/>
    </w:rPr>
  </w:style>
  <w:style w:type="character" w:styleId="Strong">
    <w:name w:val="Strong"/>
    <w:basedOn w:val="DefaultParagraphFont"/>
    <w:uiPriority w:val="99"/>
    <w:qFormat/>
    <w:rsid w:val="003E24C0"/>
    <w:rPr>
      <w:b/>
      <w:bCs/>
    </w:rPr>
  </w:style>
  <w:style w:type="character" w:styleId="PageNumber">
    <w:name w:val="page number"/>
    <w:basedOn w:val="DefaultParagraphFont"/>
    <w:uiPriority w:val="99"/>
    <w:rsid w:val="003E24C0"/>
  </w:style>
  <w:style w:type="paragraph" w:customStyle="1" w:styleId="a2">
    <w:name w:val="Знак Знак Знак Знак Знак Знак Знак"/>
    <w:basedOn w:val="Normal"/>
    <w:uiPriority w:val="99"/>
    <w:rsid w:val="003E24C0"/>
    <w:rPr>
      <w:rFonts w:ascii="Verdana" w:hAnsi="Verdana" w:cs="Verdana"/>
      <w:sz w:val="20"/>
      <w:szCs w:val="20"/>
      <w:lang w:val="en-US" w:eastAsia="en-US"/>
    </w:rPr>
  </w:style>
  <w:style w:type="paragraph" w:customStyle="1" w:styleId="CharChar1">
    <w:name w:val="Char Char1"/>
    <w:basedOn w:val="Normal"/>
    <w:uiPriority w:val="99"/>
    <w:rsid w:val="003E24C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0">
    <w:name w:val="consplusnormal"/>
    <w:basedOn w:val="Normal"/>
    <w:uiPriority w:val="99"/>
    <w:rsid w:val="003E24C0"/>
    <w:pPr>
      <w:spacing w:before="100" w:beforeAutospacing="1" w:after="100" w:afterAutospacing="1"/>
    </w:pPr>
  </w:style>
  <w:style w:type="paragraph" w:customStyle="1" w:styleId="a3">
    <w:name w:val="Знак Знак"/>
    <w:basedOn w:val="Normal"/>
    <w:uiPriority w:val="99"/>
    <w:rsid w:val="003E24C0"/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1"/>
    <w:basedOn w:val="Normal"/>
    <w:uiPriority w:val="99"/>
    <w:rsid w:val="003E24C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4">
    <w:name w:val="Прижатый влево"/>
    <w:basedOn w:val="Normal"/>
    <w:next w:val="Normal"/>
    <w:uiPriority w:val="99"/>
    <w:rsid w:val="003E24C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BlockText">
    <w:name w:val="Block Text"/>
    <w:basedOn w:val="Normal"/>
    <w:uiPriority w:val="99"/>
    <w:rsid w:val="003E24C0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Normal">
    <w:name w:val="ConsNormal"/>
    <w:uiPriority w:val="99"/>
    <w:rsid w:val="003E24C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3E24C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a5">
    <w:name w:val="Основное меню (преемственное)"/>
    <w:basedOn w:val="Normal"/>
    <w:next w:val="Normal"/>
    <w:uiPriority w:val="99"/>
    <w:rsid w:val="003E24C0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2"/>
      <w:szCs w:val="22"/>
    </w:rPr>
  </w:style>
  <w:style w:type="paragraph" w:customStyle="1" w:styleId="a6">
    <w:name w:val="Знак Знак Знак"/>
    <w:basedOn w:val="Normal"/>
    <w:uiPriority w:val="99"/>
    <w:rsid w:val="003E24C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7">
    <w:name w:val="Не вступил в силу"/>
    <w:uiPriority w:val="99"/>
    <w:rsid w:val="003E24C0"/>
    <w:rPr>
      <w:b/>
      <w:bCs/>
      <w:color w:val="008080"/>
    </w:rPr>
  </w:style>
  <w:style w:type="paragraph" w:customStyle="1" w:styleId="a8">
    <w:name w:val="Таблицы (моноширинный)"/>
    <w:basedOn w:val="Normal"/>
    <w:next w:val="Normal"/>
    <w:uiPriority w:val="99"/>
    <w:rsid w:val="003E24C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Heading">
    <w:name w:val="Heading"/>
    <w:uiPriority w:val="99"/>
    <w:rsid w:val="003E24C0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BodyText">
    <w:name w:val="Body Text"/>
    <w:basedOn w:val="Normal"/>
    <w:link w:val="BodyTextChar"/>
    <w:uiPriority w:val="99"/>
    <w:rsid w:val="00AC519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AC5191"/>
    <w:rPr>
      <w:sz w:val="24"/>
      <w:szCs w:val="24"/>
    </w:rPr>
  </w:style>
  <w:style w:type="paragraph" w:customStyle="1" w:styleId="a9">
    <w:name w:val="ЭЭГ"/>
    <w:basedOn w:val="Normal"/>
    <w:uiPriority w:val="99"/>
    <w:rsid w:val="00AC5191"/>
    <w:pPr>
      <w:spacing w:line="360" w:lineRule="auto"/>
      <w:ind w:firstLine="720"/>
      <w:jc w:val="both"/>
    </w:pPr>
  </w:style>
  <w:style w:type="paragraph" w:customStyle="1" w:styleId="10">
    <w:name w:val="Знак Знак Знак1"/>
    <w:basedOn w:val="Normal"/>
    <w:uiPriority w:val="99"/>
    <w:rsid w:val="008C635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398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8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8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8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9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39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39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39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398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0398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6510.0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elh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garantF1://8926510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16657.1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111</TotalTime>
  <Pages>5</Pages>
  <Words>1267</Words>
  <Characters>7225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Бухгалтер</cp:lastModifiedBy>
  <cp:revision>6</cp:revision>
  <cp:lastPrinted>2019-06-18T07:49:00Z</cp:lastPrinted>
  <dcterms:created xsi:type="dcterms:W3CDTF">2020-02-05T13:56:00Z</dcterms:created>
  <dcterms:modified xsi:type="dcterms:W3CDTF">2021-02-16T14:21:00Z</dcterms:modified>
</cp:coreProperties>
</file>