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4A" w:rsidRDefault="0080204A" w:rsidP="004E431B">
      <w:pPr>
        <w:pStyle w:val="Title"/>
        <w:rPr>
          <w:sz w:val="28"/>
          <w:szCs w:val="28"/>
        </w:rPr>
      </w:pPr>
    </w:p>
    <w:p w:rsidR="0080204A" w:rsidRDefault="0080204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АДМИНИСТРАЦИЯ СКРЯБИНСКОГО СЕЛЬСКОГО ПОСЕЛЕНИЯ</w:t>
      </w:r>
    </w:p>
    <w:p w:rsidR="0080204A" w:rsidRDefault="0080204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80204A" w:rsidRDefault="0080204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0204A" w:rsidRPr="00D315E8" w:rsidRDefault="0080204A" w:rsidP="004E431B">
      <w:pPr>
        <w:pStyle w:val="Title"/>
        <w:spacing w:line="360" w:lineRule="auto"/>
        <w:jc w:val="left"/>
        <w:rPr>
          <w:sz w:val="40"/>
        </w:rPr>
      </w:pPr>
    </w:p>
    <w:p w:rsidR="0080204A" w:rsidRPr="00B6304C" w:rsidRDefault="0080204A" w:rsidP="004E431B">
      <w:pPr>
        <w:pStyle w:val="Title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80204A" w:rsidRDefault="0080204A" w:rsidP="004E431B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«04»  февраля  2022 года                                                                                   № 12</w:t>
      </w:r>
    </w:p>
    <w:p w:rsidR="0080204A" w:rsidRPr="004E431B" w:rsidRDefault="0080204A" w:rsidP="004E431B">
      <w:pPr>
        <w:jc w:val="center"/>
        <w:rPr>
          <w:sz w:val="28"/>
          <w:szCs w:val="28"/>
        </w:rPr>
      </w:pPr>
      <w:r w:rsidRPr="004E431B">
        <w:t>с.</w:t>
      </w:r>
      <w:r>
        <w:t>Скрябино</w:t>
      </w:r>
    </w:p>
    <w:p w:rsidR="0080204A" w:rsidRDefault="0080204A" w:rsidP="007616E4">
      <w:pPr>
        <w:ind w:right="3543"/>
        <w:jc w:val="both"/>
        <w:rPr>
          <w:sz w:val="28"/>
          <w:szCs w:val="28"/>
        </w:rPr>
      </w:pPr>
    </w:p>
    <w:p w:rsidR="0080204A" w:rsidRPr="004E431B" w:rsidRDefault="0080204A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>
        <w:rPr>
          <w:b/>
          <w:sz w:val="28"/>
          <w:szCs w:val="28"/>
        </w:rPr>
        <w:t xml:space="preserve">Скрябинского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>22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80204A" w:rsidRDefault="0080204A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0204A" w:rsidRDefault="0080204A" w:rsidP="00971D73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r w:rsidRPr="00971D73">
        <w:rPr>
          <w:bCs/>
          <w:iCs/>
          <w:color w:val="000000"/>
          <w:sz w:val="28"/>
          <w:szCs w:val="28"/>
        </w:rPr>
        <w:t xml:space="preserve">табакокурения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Скрябинского сельского поселения, в соответствии с Федеральным законом 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 Федеральным законом от 08.01.2008 г. № 3-ФЗ «О наркотических средствах и психотропных веществах», в соответствии с  Уставом Скрябинского  сельского поселения Лямбирского </w:t>
      </w:r>
      <w:r>
        <w:rPr>
          <w:rStyle w:val="Strong"/>
          <w:b w:val="0"/>
          <w:sz w:val="28"/>
          <w:szCs w:val="28"/>
        </w:rPr>
        <w:t>муниципального района, администрация Скрябинского сельского поселения постановляет</w:t>
      </w:r>
      <w:r>
        <w:rPr>
          <w:sz w:val="28"/>
          <w:szCs w:val="28"/>
        </w:rPr>
        <w:t xml:space="preserve">: </w:t>
      </w:r>
    </w:p>
    <w:p w:rsidR="0080204A" w:rsidRDefault="0080204A" w:rsidP="00971D73">
      <w:pPr>
        <w:jc w:val="both"/>
        <w:rPr>
          <w:sz w:val="28"/>
          <w:szCs w:val="28"/>
        </w:rPr>
      </w:pPr>
    </w:p>
    <w:p w:rsidR="0080204A" w:rsidRPr="00971D73" w:rsidRDefault="0080204A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Скрябинского сельского поселения Лямбирского  муниципального района на 2022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80204A" w:rsidRDefault="0080204A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Скрябинского сельского поселения,  разместить на официальном сайте поселения в сети Интернет. </w:t>
      </w:r>
    </w:p>
    <w:p w:rsidR="0080204A" w:rsidRDefault="0080204A" w:rsidP="00020E9F">
      <w:pPr>
        <w:pStyle w:val="NormalWeb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настоящего постановления оставляю за собой.</w:t>
      </w:r>
    </w:p>
    <w:p w:rsidR="0080204A" w:rsidRDefault="0080204A" w:rsidP="007616E4">
      <w:pPr>
        <w:jc w:val="both"/>
        <w:rPr>
          <w:sz w:val="28"/>
          <w:szCs w:val="28"/>
        </w:rPr>
      </w:pPr>
    </w:p>
    <w:p w:rsidR="0080204A" w:rsidRDefault="0080204A" w:rsidP="007616E4">
      <w:pPr>
        <w:jc w:val="both"/>
        <w:rPr>
          <w:sz w:val="28"/>
          <w:szCs w:val="28"/>
        </w:rPr>
      </w:pPr>
    </w:p>
    <w:p w:rsidR="0080204A" w:rsidRDefault="0080204A" w:rsidP="007616E4">
      <w:pPr>
        <w:jc w:val="both"/>
        <w:rPr>
          <w:sz w:val="28"/>
          <w:szCs w:val="28"/>
        </w:rPr>
      </w:pPr>
    </w:p>
    <w:p w:rsidR="0080204A" w:rsidRDefault="0080204A" w:rsidP="007616E4">
      <w:pPr>
        <w:jc w:val="both"/>
        <w:rPr>
          <w:sz w:val="28"/>
          <w:szCs w:val="28"/>
        </w:rPr>
      </w:pPr>
    </w:p>
    <w:p w:rsidR="0080204A" w:rsidRDefault="0080204A" w:rsidP="007616E4">
      <w:pPr>
        <w:jc w:val="both"/>
        <w:rPr>
          <w:sz w:val="28"/>
          <w:szCs w:val="28"/>
        </w:rPr>
      </w:pPr>
    </w:p>
    <w:p w:rsidR="0080204A" w:rsidRDefault="0080204A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Скрябинского</w:t>
      </w:r>
    </w:p>
    <w:p w:rsidR="0080204A" w:rsidRPr="00AC3DB8" w:rsidRDefault="0080204A" w:rsidP="007616E4">
      <w:pPr>
        <w:rPr>
          <w:b/>
          <w:sz w:val="16"/>
          <w:szCs w:val="16"/>
        </w:rPr>
      </w:pPr>
      <w:r w:rsidRPr="00AC3DB8">
        <w:rPr>
          <w:b/>
          <w:sz w:val="28"/>
          <w:szCs w:val="28"/>
        </w:rPr>
        <w:t xml:space="preserve">сельского поселения   </w:t>
      </w:r>
      <w:r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Л.А.Ивыакина</w:t>
      </w:r>
    </w:p>
    <w:p w:rsidR="0080204A" w:rsidRDefault="0080204A" w:rsidP="007616E4">
      <w:pPr>
        <w:rPr>
          <w:sz w:val="16"/>
          <w:szCs w:val="16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  <w:rPr>
          <w:sz w:val="20"/>
          <w:szCs w:val="20"/>
        </w:rPr>
      </w:pPr>
    </w:p>
    <w:p w:rsidR="0080204A" w:rsidRDefault="0080204A" w:rsidP="007616E4">
      <w:pPr>
        <w:jc w:val="right"/>
      </w:pPr>
    </w:p>
    <w:p w:rsidR="0080204A" w:rsidRPr="00A65CDE" w:rsidRDefault="0080204A" w:rsidP="007616E4">
      <w:pPr>
        <w:jc w:val="right"/>
      </w:pPr>
      <w:r w:rsidRPr="00A65CDE">
        <w:t xml:space="preserve">Приложение </w:t>
      </w:r>
    </w:p>
    <w:p w:rsidR="0080204A" w:rsidRDefault="0080204A" w:rsidP="007616E4">
      <w:pPr>
        <w:jc w:val="right"/>
      </w:pPr>
      <w:r>
        <w:t xml:space="preserve">к постановлению  </w:t>
      </w:r>
    </w:p>
    <w:p w:rsidR="0080204A" w:rsidRPr="00A65CDE" w:rsidRDefault="0080204A" w:rsidP="00A65CDE">
      <w:pPr>
        <w:jc w:val="right"/>
      </w:pPr>
      <w:r>
        <w:t xml:space="preserve">Скрябинского </w:t>
      </w:r>
      <w:r w:rsidRPr="00A65CDE">
        <w:t xml:space="preserve">сельского поселения </w:t>
      </w:r>
    </w:p>
    <w:p w:rsidR="0080204A" w:rsidRPr="00A65CDE" w:rsidRDefault="0080204A" w:rsidP="007616E4">
      <w:pPr>
        <w:jc w:val="right"/>
      </w:pPr>
      <w:r w:rsidRPr="00A65CDE">
        <w:t xml:space="preserve">от  </w:t>
      </w:r>
      <w:r>
        <w:t>04.02.2022 г</w:t>
      </w:r>
      <w:r w:rsidRPr="00A65CDE">
        <w:t>.</w:t>
      </w:r>
      <w:r>
        <w:t xml:space="preserve"> №12</w:t>
      </w:r>
    </w:p>
    <w:p w:rsidR="0080204A" w:rsidRPr="00A65CDE" w:rsidRDefault="0080204A" w:rsidP="007616E4">
      <w:pPr>
        <w:jc w:val="center"/>
      </w:pPr>
    </w:p>
    <w:p w:rsidR="0080204A" w:rsidRDefault="0080204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80204A" w:rsidRPr="00592C0E" w:rsidRDefault="0080204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>
        <w:rPr>
          <w:b/>
          <w:sz w:val="28"/>
          <w:szCs w:val="28"/>
        </w:rPr>
        <w:t xml:space="preserve">Скрябинского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>
        <w:rPr>
          <w:b/>
          <w:sz w:val="28"/>
          <w:szCs w:val="28"/>
        </w:rPr>
        <w:t>22</w:t>
      </w:r>
      <w:r w:rsidRPr="00592C0E">
        <w:rPr>
          <w:b/>
          <w:sz w:val="28"/>
          <w:szCs w:val="28"/>
        </w:rPr>
        <w:t xml:space="preserve"> год</w:t>
      </w:r>
    </w:p>
    <w:p w:rsidR="0080204A" w:rsidRPr="00592C0E" w:rsidRDefault="0080204A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80204A" w:rsidRPr="00F13F28" w:rsidTr="00D171E3">
        <w:trPr>
          <w:trHeight w:val="575"/>
          <w:tblHeader/>
        </w:trPr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80204A" w:rsidRPr="00F13F28" w:rsidRDefault="0080204A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80204A" w:rsidRPr="00F13F28" w:rsidTr="00657AF2">
        <w:tc>
          <w:tcPr>
            <w:tcW w:w="10035" w:type="dxa"/>
            <w:gridSpan w:val="5"/>
          </w:tcPr>
          <w:p w:rsidR="0080204A" w:rsidRPr="00AC3DB8" w:rsidRDefault="0080204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мероприятий по профилактике наркомании,  токсикомании, алкоголизма и табакокурения на  территории поселения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Скрябинского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464816">
        <w:tc>
          <w:tcPr>
            <w:tcW w:w="10035" w:type="dxa"/>
            <w:gridSpan w:val="5"/>
          </w:tcPr>
          <w:p w:rsidR="0080204A" w:rsidRPr="00AC3DB8" w:rsidRDefault="0080204A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80204A" w:rsidRPr="00F13F28" w:rsidRDefault="0080204A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>
              <w:rPr>
                <w:lang w:eastAsia="en-US"/>
              </w:rPr>
              <w:t xml:space="preserve">Скрябинской сельской библиотеке  </w:t>
            </w:r>
            <w:r w:rsidRPr="00F13F28">
              <w:rPr>
                <w:lang w:eastAsia="en-US"/>
              </w:rPr>
              <w:t>мероприятий по пропаганде здорового образа жизни и профилактике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Библиотекарь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Скрябинского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>информационном бюллетене Скрябинского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80204A" w:rsidRPr="00F13F28" w:rsidRDefault="0080204A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>дминистрации поселения и 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80204A" w:rsidRPr="00F13F28" w:rsidRDefault="0080204A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 библиотек</w:t>
            </w:r>
            <w:r>
              <w:rPr>
                <w:lang w:eastAsia="en-US"/>
              </w:rPr>
              <w:t>арь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</w:p>
        </w:tc>
      </w:tr>
      <w:tr w:rsidR="0080204A" w:rsidRPr="00F13F28" w:rsidTr="00647E62">
        <w:tc>
          <w:tcPr>
            <w:tcW w:w="10035" w:type="dxa"/>
            <w:gridSpan w:val="5"/>
          </w:tcPr>
          <w:p w:rsidR="0080204A" w:rsidRPr="00AC3DB8" w:rsidRDefault="0080204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>профилактике наркомании, токсикомании, алкоголизма и табакокурения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Скрябинского сельского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0204A" w:rsidRPr="00F13F28" w:rsidTr="002717FD">
        <w:trPr>
          <w:trHeight w:val="1170"/>
        </w:trPr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80204A" w:rsidRPr="00F13F28" w:rsidRDefault="0080204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Скрябинского сельского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80204A" w:rsidRPr="00F13F28" w:rsidTr="00F870F9">
        <w:tc>
          <w:tcPr>
            <w:tcW w:w="10035" w:type="dxa"/>
            <w:gridSpan w:val="5"/>
          </w:tcPr>
          <w:p w:rsidR="0080204A" w:rsidRPr="00AC3DB8" w:rsidRDefault="0080204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80204A" w:rsidRPr="00F13F28" w:rsidTr="00D171E3">
        <w:trPr>
          <w:trHeight w:val="1157"/>
        </w:trPr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80204A" w:rsidRPr="00F13F28" w:rsidRDefault="0080204A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табакокурения  на территории  </w:t>
            </w:r>
            <w:r>
              <w:rPr>
                <w:lang w:eastAsia="en-US"/>
              </w:rPr>
              <w:t xml:space="preserve">Скрябинского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80204A" w:rsidRPr="00F13F28" w:rsidTr="00D171E3">
        <w:tc>
          <w:tcPr>
            <w:tcW w:w="69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80204A" w:rsidRPr="00F13F28" w:rsidRDefault="0080204A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Скрябинского сельского поселения</w:t>
            </w:r>
          </w:p>
        </w:tc>
        <w:tc>
          <w:tcPr>
            <w:tcW w:w="1951" w:type="dxa"/>
          </w:tcPr>
          <w:p w:rsidR="0080204A" w:rsidRPr="00F13F28" w:rsidRDefault="0080204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80204A" w:rsidRPr="00F13F28" w:rsidRDefault="0080204A" w:rsidP="00D05103">
      <w:pPr>
        <w:jc w:val="both"/>
      </w:pPr>
    </w:p>
    <w:p w:rsidR="0080204A" w:rsidRPr="00F13F28" w:rsidRDefault="0080204A" w:rsidP="00D05103"/>
    <w:p w:rsidR="0080204A" w:rsidRPr="00F13F28" w:rsidRDefault="0080204A" w:rsidP="00D05103"/>
    <w:sectPr w:rsidR="0080204A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E4"/>
    <w:rsid w:val="00000428"/>
    <w:rsid w:val="00020E9F"/>
    <w:rsid w:val="00036E76"/>
    <w:rsid w:val="00045635"/>
    <w:rsid w:val="00094E42"/>
    <w:rsid w:val="000A2B3B"/>
    <w:rsid w:val="000B2339"/>
    <w:rsid w:val="000C79B8"/>
    <w:rsid w:val="00100221"/>
    <w:rsid w:val="00126821"/>
    <w:rsid w:val="001670B6"/>
    <w:rsid w:val="002717FD"/>
    <w:rsid w:val="00316FAE"/>
    <w:rsid w:val="0046037B"/>
    <w:rsid w:val="00464816"/>
    <w:rsid w:val="0047411E"/>
    <w:rsid w:val="004B1C94"/>
    <w:rsid w:val="004E431B"/>
    <w:rsid w:val="005019EA"/>
    <w:rsid w:val="00592C0E"/>
    <w:rsid w:val="00647E62"/>
    <w:rsid w:val="00657AF2"/>
    <w:rsid w:val="006B6CFE"/>
    <w:rsid w:val="00715823"/>
    <w:rsid w:val="00754273"/>
    <w:rsid w:val="007616E4"/>
    <w:rsid w:val="00792F6B"/>
    <w:rsid w:val="0080204A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252ED"/>
    <w:rsid w:val="00933FFA"/>
    <w:rsid w:val="00971D73"/>
    <w:rsid w:val="009A1E9A"/>
    <w:rsid w:val="00A32754"/>
    <w:rsid w:val="00A600CE"/>
    <w:rsid w:val="00A65CDE"/>
    <w:rsid w:val="00A94403"/>
    <w:rsid w:val="00AB728B"/>
    <w:rsid w:val="00AC3DB8"/>
    <w:rsid w:val="00B43A4B"/>
    <w:rsid w:val="00B462BA"/>
    <w:rsid w:val="00B561C1"/>
    <w:rsid w:val="00B6304C"/>
    <w:rsid w:val="00BD100F"/>
    <w:rsid w:val="00BD7A5F"/>
    <w:rsid w:val="00C416AF"/>
    <w:rsid w:val="00C65A7D"/>
    <w:rsid w:val="00CB20AF"/>
    <w:rsid w:val="00CD1C80"/>
    <w:rsid w:val="00CF0042"/>
    <w:rsid w:val="00D05103"/>
    <w:rsid w:val="00D171E3"/>
    <w:rsid w:val="00D25773"/>
    <w:rsid w:val="00D315E8"/>
    <w:rsid w:val="00D34EAB"/>
    <w:rsid w:val="00D749DC"/>
    <w:rsid w:val="00DC1997"/>
    <w:rsid w:val="00DD33DB"/>
    <w:rsid w:val="00DE1DF3"/>
    <w:rsid w:val="00E012DD"/>
    <w:rsid w:val="00E63102"/>
    <w:rsid w:val="00ED6860"/>
    <w:rsid w:val="00EE2AB8"/>
    <w:rsid w:val="00EE5938"/>
    <w:rsid w:val="00F13F28"/>
    <w:rsid w:val="00F8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7616E4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744</Words>
  <Characters>4245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1</dc:creator>
  <cp:keywords/>
  <dc:description/>
  <cp:lastModifiedBy>user</cp:lastModifiedBy>
  <cp:revision>7</cp:revision>
  <cp:lastPrinted>2022-02-28T14:50:00Z</cp:lastPrinted>
  <dcterms:created xsi:type="dcterms:W3CDTF">2020-05-28T07:56:00Z</dcterms:created>
  <dcterms:modified xsi:type="dcterms:W3CDTF">2022-02-28T14:51:00Z</dcterms:modified>
</cp:coreProperties>
</file>