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E13" w:rsidRDefault="00F62E13" w:rsidP="00224CD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об инвентаризации объектов недвижимости, принадлежащих физическим и юридическим лицам на территории </w:t>
      </w:r>
      <w:r w:rsidRPr="004F31EB">
        <w:rPr>
          <w:rFonts w:ascii="Times New Roman" w:hAnsi="Times New Roman"/>
          <w:b/>
          <w:sz w:val="28"/>
          <w:szCs w:val="28"/>
        </w:rPr>
        <w:t>Атемарского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Лямбирского муниципального района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84"/>
        <w:gridCol w:w="3152"/>
        <w:gridCol w:w="1842"/>
        <w:gridCol w:w="1276"/>
        <w:gridCol w:w="992"/>
        <w:gridCol w:w="2552"/>
        <w:gridCol w:w="1843"/>
        <w:gridCol w:w="1843"/>
      </w:tblGrid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Адрес объекта недвижимости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Реестровый номер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Дата регистрации права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Сведения о регистрации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ФИО правообладателя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ул.Большая, дом 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13:15:0205004:3882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53,4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21.02.2013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Малахов Виктор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ул.Большая Дорога, дом 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13:15:0205004:6609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74,3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13.05.2020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Гринина Мария  Степановна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ул.Большая Дорога, дом 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13:15:0205004:3777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45,7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27.10.2015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Леонтьев Евгений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ул.Большая Дорога, дом 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13:15:0205004:5825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18.09.2014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Рябова Мария Фроловна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ул.Большая, дом 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13:15:114:0:111:8:А:0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33,9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02.03.2005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Русскин Александр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ул.Большая, дом 15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13:15:0205004:3646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48,7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10.09.2013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Феофанова Валентина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ул.Большая, дом 19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53,9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17.06.2009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Елизарова Надежда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ул.Большая, дом 27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60,4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13.03.2012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Фадеев Владимир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03.04.2012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Горбунова Ольга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51,9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21.11.2006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Николаева Антонина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52,3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16.07.2008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Огнянов Александр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дом11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35,3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22.04.2010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Антипова Татьяна Николаевна;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Казакова Нина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дом14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04.04.2007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Костенко Геннадий Георгиевич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дом15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36,6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01.09.2011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Полшков Максим Петрович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дом16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13:15:0205004:5891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35,9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26.02.2015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Поелуева Антонина Яковлевна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20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63,5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16.03.2009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Рябов Владимир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22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13:15:0205004:3673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50,4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25.11.2013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Хаустова Галина Алексеевна; Кабанов Александр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23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42,1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09.03.2011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Сизов Владимир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24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13:15:0205004:5751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33,4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09.06.2016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Мокрецова Нина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25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34,7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02.02.2010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1/15 Мокрецова Нина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27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13:15:0205004:6307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28.02.2018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Скопцова Антонина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29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13:15:0205004:5596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48,1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05.06.2014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Бычкова Антонина Михайловна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34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13:15:0205004:5796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06.06.2014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Фадеев Борис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38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42,6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11.05.2010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Орешкина Александра Михайловна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 Клоков Порядок, дом 39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13:15:0205004:3910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79,9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07.12.2016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Сайгина Анжелика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Клоков Порядок, дом 41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13-13-01/342/210-049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15.10.2010 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Ипатов Владимир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Клоков Порядок, дом 43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13-1/15-138/2002-103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24.01.2003 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Костенко Ольга Александровна, Воронина Татьяна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Клоков Порядок, дом 44 А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13-13-01/427/210-031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29,2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04.05.2011 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Муртазина Наталья Сергевна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Клоков Порядок, дом 47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13-13-01/310/2009-204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52,9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 xml:space="preserve">Свидетельство о государственной регистрации права от 16.11.2009 г. 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Фадеев Иван Дмитриевич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Клоков Порядок, дом 51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13:15:0205004:5474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44,7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18.02.2013 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Минеева Лидия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Клоков Порядок, дом 53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13-013-01/076/2010-195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48,8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11.03.2010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Козлов Алексей Васильевич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Клоков Порядок, дом 54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13-013-01/253/2006-172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44,1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05.11.2008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Борискина Наталья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Клоков Порядок, дом 55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13-13-01/211/2010-043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57,4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01.06.2010 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Сизов Николай Ефимович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Клоков Порядок, дом 56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13:15:0205004:3443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50,5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ЕГРН от 29.03.2017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Арсланова Валентина Валентиновна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13-13-01/307/2010-073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36,1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17.11.2010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Сыбачин Евгений Анатольевич, Сыбачина Оксана Владимировна, Сыбачина Дарья Евгеньевна, Сыбачина Софья Евгеньевна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2 В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13:15:0205004:6499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71,4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ЕРГН от 09.09.2020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Сарычева Любовь Гавриловна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2 Г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13:15:0205004:6488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ЕРГН от 15.01.2019 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Фадеев Виктор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2 З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13:15:0205004:3296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от 31.07.2017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Инчин Михаил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13:15:0205004:5520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29,8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28.01.2013 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Малышин Александр Петрович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13:15:0205004:3650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33,1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26.03.2015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Коровин Виктор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13-13-01/144/2012-242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03.07.2012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Агафьева Анна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13:15:0205004:3297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60,8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17.10.2015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Чернышов Иван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13:15:175/2003:61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43,4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29.08.2003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Пикула Евдокия Григорьевна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Большая Дорогая, дом 13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13:15:0205004:5789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60,5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13.03.2014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Вякин Виктор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13-13-01/297/2008-282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31,9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13.11.2008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Баулина Галина Геннадьевна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13:15:79/2004:40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32,8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31.05.2004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Чернобровкина Любовь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13-13-01/007/2013-266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74,1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02.04.2013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Казаков Владимир Николаевич, Казаков Вадим Игоревич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13:15:0205004:6567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78,2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ЕГРН от 11.09.2019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Минеева Ольга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13-13-01/214/2009-018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57,9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05.08.2009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Кабанов Александр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11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13-13-01/214/2009-014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51,9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22.09.2011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Дергунова Нина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12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13-13-01/233/2009-167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40,7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10.09.2009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Кочетков Валерий Васильевич, Кочеткова Анна Григорьевна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16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13:15:0205004:3299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25.12.2015 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Кузнецова Галина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22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13:15:114:0:247:22:0:0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48,5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13.09.2004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Юршева Галина Васильевна, Кабанов Александр Васильевич, Станкевич Валентина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23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13:15:0205004:3302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41,2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14.02.2015 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Сидоров Николай Григорьевич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25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13:15:02050004:6202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90,4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25.08.2017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Орешкина Ольга Викторовна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26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13:15:0205004:3420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41,2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04.09.2014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Савельева Валентина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27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13:15:0205004:3421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128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14.03.2016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Юршев Владимир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31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13:15:0205004:3654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43,3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ЕРГП от 13.12.2016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Лагорникова Нина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34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13-13-01/224+2012-172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22,2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13.12.2012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Марфутова Наталья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37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13:15:128/2004:2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83,4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06.09.2004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Адюкова Нина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38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13-13-01/277/2009-170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33,6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03.11.2009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Паршина Нина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41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13:15:0205004:3889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40,7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28.04.2016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Лапаскина Татьяна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42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13-13-01/389/2011-093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25,9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10.01.2012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Богачева Антонина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44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13-13-01/267/2009-315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12.10.2009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Полханова Вера Дмитриевна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45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13:15:0205004:3306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50,1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15.06.2016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Шкилева Ирина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50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13-13-01/138/2007-188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31,5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01.09.2007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Фирстов Владимир Васильевич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51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13-13-01/096/2011-214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44,5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14.09.2011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Гришанина Мария Яковлевна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56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13:15:24/2004:30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31.12.2011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Туянова Светлана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58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13-13-01/153/2009-128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102,6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06.06.2009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Орешкин Сергей Александровч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65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13:15:0205004:3534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56,3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03.07.2013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Прошин Алексей Петрович, Комкова Валентина Петровна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 Атемар, ул. Вякина, д. 67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13-13-01/180/2008-101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53,1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Свидетельство о государственной регистрации права от 09.07.2008 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Савосин Алексей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,ул.Жмакинская,д3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13:15:02050004:6665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05.03.2021г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Тимошин Алексей Викторович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Объект незавершенного строительства</w:t>
            </w: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ул.Жмакинская,д.23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128,8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 xml:space="preserve">Выписка из ЕГРН от 08.02.2022г 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Рожаев Роман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ул.Зеленоклинская,д 4а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13:15:0205004:6708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125,3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04.10.2021г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Тарасов Дмитрий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 xml:space="preserve"> ул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7D3">
              <w:rPr>
                <w:rFonts w:ascii="Times New Roman" w:hAnsi="Times New Roman"/>
                <w:sz w:val="28"/>
                <w:szCs w:val="28"/>
              </w:rPr>
              <w:t>Висловская,д.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13:15:0205004:6241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180,7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14.09.2017г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Моисеев Игорь Львович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ул.Висловская,д.8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13:15:02050004:6198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103,8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22.06.2017г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Журко Раиса Михайловна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ул.Висловская,д11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13:15:0205004:6165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62,1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от 19.12.2016г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Адамян Ростом Геворгович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 Висловская,д.20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13:15:0205004:6602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111,8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03.02.2020г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47D3">
              <w:rPr>
                <w:rFonts w:ascii="Times New Roman" w:hAnsi="Times New Roman"/>
                <w:sz w:val="24"/>
                <w:szCs w:val="24"/>
              </w:rPr>
              <w:t>Кузнецова Ольга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ул.Висловская,д.22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13:15:0205004:6556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138,4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07.08.2019г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Кулавский Андрей Павлович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ул.Годунова,д.8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13:15:0205004:6003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10.11.2015г.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Зиновьев Павел Васильевич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ул.Годунова,д.17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13:15:0205004:6666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136,4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17.03.2021г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Малясов Александр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улКучугурная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13:15:0205004:6745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269,9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03.03.2022г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Сазонов Николай Юрьевич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ул.Дерябина,д1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13:15:0205004:6670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251,5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01.04.2021г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Сарайкина Людмила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 Атемарская.д.8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13:15:0205004:6089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81,5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20.06.2016г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Калинкина Татьяна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ул.Атемарская,д.12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13:15:0205004:6617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278,4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02.07.2020г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Ягодина Елена Семеновна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ул.Больничная,д.1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13:15:0205004:5907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121,9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10.03.2015г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Залогова Тамара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ул.Солнечная,д.29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13:15:0205004:6725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117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13.12.2021г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Кияев Денис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ул.Солнечная,д.5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13:15:0205004:3723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86.1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28.06.2021г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Леонтьев Владимир Петрович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 ул.Солнечная,д.7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13-13-01/397/2010-121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83,5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12.11.2010г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Самородова Татьяна Викторовна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ул.Солнечная,д.8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13-13-01/427/2010-072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80,8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08.12.2010г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Константинова Александра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 xml:space="preserve">92 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сАтемар, ул.Солнечная,д.11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13:15:0205004:6155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73,9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06.03.2017г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Милешин Игорь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ул.Солнечная,д.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13:15:0205004:6329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58,2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09.07.2018г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Ливончик Светлана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ул.Солнечная,д.17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13:15:0205004:5874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84,2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29.12.2014г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Захватов Андрей Андреевич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ул.Рабочая,д.11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13:15:0205004:6727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128,3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22.12.2021г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Сонин Михаил Павлович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ул.Рабочая,д.14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13:15:0205004:6734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114,5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18.01.2022г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Абрамов Евгений Вячеславович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ул.Рабочая,д.8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13-13-01/083/2009-085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05.05.2009г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Учайкин Андрей Павлович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47D3">
              <w:rPr>
                <w:rFonts w:ascii="Times New Roman" w:hAnsi="Times New Roman"/>
                <w:sz w:val="24"/>
                <w:szCs w:val="24"/>
              </w:rPr>
              <w:t>Объект незавершенного строительства</w:t>
            </w: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ул.Рабочая,д13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13-13-01/135/2011-195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147,8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29.04.2011г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Фадеев Евгений Викторович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ул.Рабочая,д15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13:15:0205004:5590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126,7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18.09.2013г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Жиженкова Наталья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ул.Рабочая,д19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13:15:0205004:6631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146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27.09.2021г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Тимофеева Надежда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ул.Рабочая,20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13:15:0205004:6148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85,3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31.10.2016г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Юдаева Регина Юнировна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ул.Рабочая,33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13:15:0205004:6610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146,9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Выписка из ЕГРН от 05.06.2020г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Лизин Андрей Геннадьевич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4247D3">
              <w:rPr>
                <w:rFonts w:ascii="Times New Roman" w:hAnsi="Times New Roman"/>
                <w:sz w:val="28"/>
                <w:szCs w:val="28"/>
              </w:rPr>
              <w:t>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ул.Зеленая,д.6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13:15:0205004:3663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213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 от 05.09.2013г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Лемкин Андрей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  <w:tc>
          <w:tcPr>
            <w:tcW w:w="3152" w:type="dxa"/>
          </w:tcPr>
          <w:p w:rsidR="00F62E13" w:rsidRPr="004247D3" w:rsidRDefault="00F62E13" w:rsidP="00C060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4247D3">
              <w:rPr>
                <w:rFonts w:ascii="Times New Roman" w:hAnsi="Times New Roman"/>
                <w:sz w:val="28"/>
                <w:szCs w:val="28"/>
              </w:rPr>
              <w:t>.Атемар,</w:t>
            </w:r>
          </w:p>
          <w:p w:rsidR="00F62E13" w:rsidRPr="004247D3" w:rsidRDefault="00F62E13" w:rsidP="00C060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ул.Зеленая,д</w:t>
            </w:r>
            <w:r>
              <w:rPr>
                <w:rFonts w:ascii="Times New Roman" w:hAnsi="Times New Roman"/>
                <w:sz w:val="28"/>
                <w:szCs w:val="28"/>
              </w:rPr>
              <w:t>.9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</w:t>
            </w:r>
            <w:r>
              <w:rPr>
                <w:rFonts w:ascii="Times New Roman" w:hAnsi="Times New Roman"/>
                <w:sz w:val="28"/>
                <w:szCs w:val="28"/>
              </w:rPr>
              <w:t>:6646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26.11.2020г</w:t>
            </w:r>
          </w:p>
        </w:tc>
        <w:tc>
          <w:tcPr>
            <w:tcW w:w="1843" w:type="dxa"/>
          </w:tcPr>
          <w:p w:rsidR="00F62E13" w:rsidRPr="00C0608A" w:rsidRDefault="00F62E13" w:rsidP="004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608A">
              <w:rPr>
                <w:rFonts w:ascii="Times New Roman" w:hAnsi="Times New Roman"/>
                <w:sz w:val="24"/>
                <w:szCs w:val="24"/>
              </w:rPr>
              <w:t>Артемов Владимир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  <w:tc>
          <w:tcPr>
            <w:tcW w:w="3152" w:type="dxa"/>
          </w:tcPr>
          <w:p w:rsidR="00F62E13" w:rsidRPr="004247D3" w:rsidRDefault="00F62E13" w:rsidP="00C060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4247D3">
              <w:rPr>
                <w:rFonts w:ascii="Times New Roman" w:hAnsi="Times New Roman"/>
                <w:sz w:val="28"/>
                <w:szCs w:val="28"/>
              </w:rPr>
              <w:t>.Атемар,</w:t>
            </w:r>
          </w:p>
          <w:p w:rsidR="00F62E13" w:rsidRPr="004247D3" w:rsidRDefault="00F62E13" w:rsidP="00C060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ул.Зеленая,д</w:t>
            </w:r>
            <w:r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</w:t>
            </w:r>
            <w:r>
              <w:rPr>
                <w:rFonts w:ascii="Times New Roman" w:hAnsi="Times New Roman"/>
                <w:sz w:val="28"/>
                <w:szCs w:val="28"/>
              </w:rPr>
              <w:t>:6113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22.08.2016г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Кошелев Сергей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</w:t>
            </w:r>
          </w:p>
        </w:tc>
        <w:tc>
          <w:tcPr>
            <w:tcW w:w="3152" w:type="dxa"/>
          </w:tcPr>
          <w:p w:rsidR="00F62E13" w:rsidRPr="004247D3" w:rsidRDefault="00F62E13" w:rsidP="00C060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4247D3">
              <w:rPr>
                <w:rFonts w:ascii="Times New Roman" w:hAnsi="Times New Roman"/>
                <w:sz w:val="28"/>
                <w:szCs w:val="28"/>
              </w:rPr>
              <w:t>.Атемар,</w:t>
            </w:r>
          </w:p>
          <w:p w:rsidR="00F62E13" w:rsidRPr="004247D3" w:rsidRDefault="00F62E13" w:rsidP="00C060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ул.Зеленая,д</w:t>
            </w:r>
            <w:r>
              <w:rPr>
                <w:rFonts w:ascii="Times New Roman" w:hAnsi="Times New Roman"/>
                <w:sz w:val="28"/>
                <w:szCs w:val="28"/>
              </w:rPr>
              <w:t>.11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</w:t>
            </w:r>
            <w:r>
              <w:rPr>
                <w:rFonts w:ascii="Times New Roman" w:hAnsi="Times New Roman"/>
                <w:sz w:val="28"/>
                <w:szCs w:val="28"/>
              </w:rPr>
              <w:t>:6175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05.07.2017г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Фадеева Марина Алексеевна Фадеев Владимир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</w:t>
            </w:r>
          </w:p>
        </w:tc>
        <w:tc>
          <w:tcPr>
            <w:tcW w:w="3152" w:type="dxa"/>
          </w:tcPr>
          <w:p w:rsidR="00F62E13" w:rsidRPr="004247D3" w:rsidRDefault="00F62E13" w:rsidP="005357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4247D3">
              <w:rPr>
                <w:rFonts w:ascii="Times New Roman" w:hAnsi="Times New Roman"/>
                <w:sz w:val="28"/>
                <w:szCs w:val="28"/>
              </w:rPr>
              <w:t>.Атемар,</w:t>
            </w:r>
          </w:p>
          <w:p w:rsidR="00F62E13" w:rsidRPr="004247D3" w:rsidRDefault="00F62E13" w:rsidP="005357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ул.Зеленая,д</w:t>
            </w:r>
            <w:r>
              <w:rPr>
                <w:rFonts w:ascii="Times New Roman" w:hAnsi="Times New Roman"/>
                <w:sz w:val="28"/>
                <w:szCs w:val="28"/>
              </w:rPr>
              <w:t>.25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</w:t>
            </w:r>
            <w:r>
              <w:rPr>
                <w:rFonts w:ascii="Times New Roman" w:hAnsi="Times New Roman"/>
                <w:sz w:val="28"/>
                <w:szCs w:val="28"/>
              </w:rPr>
              <w:t>:6650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18.12.2020г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Цыбизова Лариса Михайловна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3152" w:type="dxa"/>
          </w:tcPr>
          <w:p w:rsidR="00F62E13" w:rsidRPr="004247D3" w:rsidRDefault="00F62E13" w:rsidP="005357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4247D3">
              <w:rPr>
                <w:rFonts w:ascii="Times New Roman" w:hAnsi="Times New Roman"/>
                <w:sz w:val="28"/>
                <w:szCs w:val="28"/>
              </w:rPr>
              <w:t>.Атемар,</w:t>
            </w:r>
          </w:p>
          <w:p w:rsidR="00F62E13" w:rsidRPr="004247D3" w:rsidRDefault="00F62E13" w:rsidP="005357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ул.Зеленая,д</w:t>
            </w:r>
            <w:r>
              <w:rPr>
                <w:rFonts w:ascii="Times New Roman" w:hAnsi="Times New Roman"/>
                <w:sz w:val="28"/>
                <w:szCs w:val="28"/>
              </w:rPr>
              <w:t>.28а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13:15:0205004</w:t>
            </w:r>
            <w:r>
              <w:rPr>
                <w:rFonts w:ascii="Times New Roman" w:hAnsi="Times New Roman"/>
                <w:sz w:val="28"/>
                <w:szCs w:val="28"/>
              </w:rPr>
              <w:t>:6747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05.03.2022г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Юршева Ирина Юрьевна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13-15-07/016/2005-035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137,4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18.11.2010г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Исайкина Нина Федоровна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3152" w:type="dxa"/>
          </w:tcPr>
          <w:p w:rsidR="00F62E13" w:rsidRDefault="00F62E13" w:rsidP="009A0D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9A0D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13-13-01/129/2009-094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04.06.2009г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Сонина Лидия Ильинична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3152" w:type="dxa"/>
          </w:tcPr>
          <w:p w:rsidR="00F62E13" w:rsidRDefault="00F62E13" w:rsidP="009A0D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9A0D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13:15:0205004:5790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31.03.2014г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Федякшин Николай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112</w:t>
            </w:r>
          </w:p>
        </w:tc>
        <w:tc>
          <w:tcPr>
            <w:tcW w:w="3152" w:type="dxa"/>
          </w:tcPr>
          <w:p w:rsidR="00F62E13" w:rsidRDefault="00F62E13" w:rsidP="009A0D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9A0D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13-13-01/305/2008-097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07.11.2008г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Шкаев Алексей Ильич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</w:t>
            </w:r>
          </w:p>
        </w:tc>
        <w:tc>
          <w:tcPr>
            <w:tcW w:w="3152" w:type="dxa"/>
          </w:tcPr>
          <w:p w:rsidR="00F62E1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13-13-01/285/2008-266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12.11.2008г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Русанова Татьяна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3152" w:type="dxa"/>
          </w:tcPr>
          <w:p w:rsidR="00F62E1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13:15:0205004:5990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04.09.2015г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Грызина Татьяна Яковлевна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  <w:tc>
          <w:tcPr>
            <w:tcW w:w="3152" w:type="dxa"/>
          </w:tcPr>
          <w:p w:rsidR="00F62E1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ул.Карнишина,д.10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13:15:0205004:5717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17.01.2014г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Корнаухов Василий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3152" w:type="dxa"/>
          </w:tcPr>
          <w:p w:rsidR="00F62E1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ул.Карнишина,д.12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13:15:0205004:5516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14.01.2013г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Ледяйкин Александр Сергеевич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</w:t>
            </w:r>
          </w:p>
        </w:tc>
        <w:tc>
          <w:tcPr>
            <w:tcW w:w="3152" w:type="dxa"/>
          </w:tcPr>
          <w:p w:rsidR="00F62E1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EA7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ул.Карнишина,д.20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13-13-01/176/2012-291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27.07.2012г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Полханова Вера Дмитриевна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3152" w:type="dxa"/>
          </w:tcPr>
          <w:p w:rsidR="00F62E13" w:rsidRDefault="00F62E13" w:rsidP="00ED42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ED42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ул.Карнишина,д.24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13:15:0205004:5615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28.11.2013г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Чугунова Ольга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 5866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09.12.2014г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Отделова Людмила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3152" w:type="dxa"/>
          </w:tcPr>
          <w:p w:rsidR="00F62E13" w:rsidRDefault="00F62E13" w:rsidP="00F935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F935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13:15:0205004:3503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18.04.2019г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Шунина Светлана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3152" w:type="dxa"/>
          </w:tcPr>
          <w:p w:rsidR="00F62E13" w:rsidRDefault="00F62E13" w:rsidP="00F935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F935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д.10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13:15:114:0:53:10:А:0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16.01.2002г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Славкин Сергей Владимирович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122</w:t>
            </w:r>
          </w:p>
        </w:tc>
        <w:tc>
          <w:tcPr>
            <w:tcW w:w="3152" w:type="dxa"/>
          </w:tcPr>
          <w:p w:rsidR="00F62E13" w:rsidRDefault="00F62E13" w:rsidP="00F935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F935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д.13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13-13-01-092/2009-348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146,9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18.05.2009г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Косолапов Петр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</w:t>
            </w:r>
          </w:p>
        </w:tc>
        <w:tc>
          <w:tcPr>
            <w:tcW w:w="3152" w:type="dxa"/>
          </w:tcPr>
          <w:p w:rsidR="00F62E13" w:rsidRDefault="00F62E13" w:rsidP="00F935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F935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д.14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13-13-01/259/2009-159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24.09.2009г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Федаева Наталья Константиновна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</w:t>
            </w:r>
          </w:p>
        </w:tc>
        <w:tc>
          <w:tcPr>
            <w:tcW w:w="3152" w:type="dxa"/>
          </w:tcPr>
          <w:p w:rsidR="00F62E13" w:rsidRDefault="00F62E13" w:rsidP="00D95A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D95A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д.15а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13:15:0205004:5854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126.7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21.11.2014г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Савелькаев Евгений Васильевич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  <w:tc>
          <w:tcPr>
            <w:tcW w:w="3152" w:type="dxa"/>
          </w:tcPr>
          <w:p w:rsidR="00F62E13" w:rsidRDefault="00F62E13" w:rsidP="00D95A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D95A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д.15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13:15:0205004:5794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04.04.2014г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Савелькаев Василий Григорьевич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3152" w:type="dxa"/>
          </w:tcPr>
          <w:p w:rsidR="00F62E13" w:rsidRDefault="00F62E13" w:rsidP="00D95A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D95A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д.16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13:15:114:0:53:16:0:0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13.05.2011г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Славкин Геннадий Михайлович,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Славкина Марина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Объект незавершенного строительства</w:t>
            </w: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</w:t>
            </w:r>
          </w:p>
        </w:tc>
        <w:tc>
          <w:tcPr>
            <w:tcW w:w="3152" w:type="dxa"/>
          </w:tcPr>
          <w:p w:rsidR="00F62E13" w:rsidRDefault="00F62E13" w:rsidP="00C67A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C67A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д.17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13-13-01/153/2009-172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18.06.2009г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Устимов Алексей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128</w:t>
            </w:r>
          </w:p>
        </w:tc>
        <w:tc>
          <w:tcPr>
            <w:tcW w:w="3152" w:type="dxa"/>
          </w:tcPr>
          <w:p w:rsidR="00F62E13" w:rsidRDefault="00F62E13" w:rsidP="00C67A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C67A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д.23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13-13-01/408/2010-190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168,5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30.11.2010г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Игонин Сергей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</w:t>
            </w:r>
          </w:p>
        </w:tc>
        <w:tc>
          <w:tcPr>
            <w:tcW w:w="3152" w:type="dxa"/>
          </w:tcPr>
          <w:p w:rsidR="00F62E13" w:rsidRDefault="00F62E13" w:rsidP="00C67A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C67A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д.27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13-13-01/292/2009-207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27.10.2009г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Бычаева Валентина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3152" w:type="dxa"/>
          </w:tcPr>
          <w:p w:rsidR="00F62E13" w:rsidRDefault="00F62E13" w:rsidP="00C67A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C67A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ул.Школьная, д.38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13:15:0205004:6121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05.10.2016г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Кирюшкина Светлана Михайловна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ул.Заводская, д.4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13:15:0205004:5527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07.02.2013г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Ледяйкин Сергей Михайлович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</w:t>
            </w:r>
          </w:p>
        </w:tc>
        <w:tc>
          <w:tcPr>
            <w:tcW w:w="3152" w:type="dxa"/>
          </w:tcPr>
          <w:p w:rsidR="00F62E13" w:rsidRDefault="00F62E13" w:rsidP="008870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870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ул.Заводская, д.7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13:15:0205004:5451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154,8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20.03.2013г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Покарев Олег Дмитриевич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</w:t>
            </w:r>
          </w:p>
        </w:tc>
        <w:tc>
          <w:tcPr>
            <w:tcW w:w="3152" w:type="dxa"/>
          </w:tcPr>
          <w:p w:rsidR="00F62E13" w:rsidRDefault="00F62E13" w:rsidP="008870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870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ул.Заводская, 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13:15:0205004:6077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144,7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Default="00F62E13" w:rsidP="008870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06.07.2016г,</w:t>
            </w:r>
          </w:p>
          <w:p w:rsidR="00F62E13" w:rsidRPr="004247D3" w:rsidRDefault="00F62E13" w:rsidP="008870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Белкин Олег Викторович, Белкина Елена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</w:t>
            </w:r>
          </w:p>
        </w:tc>
        <w:tc>
          <w:tcPr>
            <w:tcW w:w="3152" w:type="dxa"/>
          </w:tcPr>
          <w:p w:rsidR="00F62E13" w:rsidRDefault="00F62E13" w:rsidP="008870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870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ул.Заводская, д.13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13-13-01/339/2011-169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26.10.2011г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Макаров Евгений Анатольевич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Переулок Новый, д.3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13:15:114:0:631:2А:А:0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03.09.2009г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Наумкина Екатерина Сергеевна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д.2а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13:15:253/2003:141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17.12.2003г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Рогудяева Нина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137</w:t>
            </w:r>
          </w:p>
        </w:tc>
        <w:tc>
          <w:tcPr>
            <w:tcW w:w="3152" w:type="dxa"/>
          </w:tcPr>
          <w:p w:rsidR="00F62E13" w:rsidRDefault="00F62E13" w:rsidP="00B64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B64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д.2д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13:15:0205004:6117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25.10.2016г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Рогудяев Владимир Юрьевич, Рогудяева Ольга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138</w:t>
            </w:r>
          </w:p>
        </w:tc>
        <w:tc>
          <w:tcPr>
            <w:tcW w:w="3152" w:type="dxa"/>
          </w:tcPr>
          <w:p w:rsidR="00F62E13" w:rsidRDefault="00F62E13" w:rsidP="00B64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B64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Технический паспорт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Мартынова Наталья Андреевна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138</w:t>
            </w:r>
          </w:p>
        </w:tc>
        <w:tc>
          <w:tcPr>
            <w:tcW w:w="3152" w:type="dxa"/>
          </w:tcPr>
          <w:p w:rsidR="00F62E13" w:rsidRDefault="00F62E13" w:rsidP="00441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41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13-13-01/104/2011-180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23.06.2011г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Гуляхин Александр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</w:t>
            </w:r>
          </w:p>
        </w:tc>
        <w:tc>
          <w:tcPr>
            <w:tcW w:w="3152" w:type="dxa"/>
          </w:tcPr>
          <w:p w:rsidR="00F62E1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д.11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13-13-01/144/2009-083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08.11.2010г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Зубков Николай Васильевич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3152" w:type="dxa"/>
          </w:tcPr>
          <w:p w:rsidR="00F62E1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д.12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13:15:0205004:3359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14.08.2014г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Пряхина Елена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141</w:t>
            </w:r>
          </w:p>
        </w:tc>
        <w:tc>
          <w:tcPr>
            <w:tcW w:w="3152" w:type="dxa"/>
          </w:tcPr>
          <w:p w:rsidR="00F62E1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д.14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13:15:0205004:3361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21.12.2015г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Маслова Нина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142</w:t>
            </w:r>
          </w:p>
        </w:tc>
        <w:tc>
          <w:tcPr>
            <w:tcW w:w="3152" w:type="dxa"/>
          </w:tcPr>
          <w:p w:rsidR="00F62E1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д.17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13-1/23-216/2002-269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05.03.2003г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 Мария Викторовна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143</w:t>
            </w:r>
          </w:p>
        </w:tc>
        <w:tc>
          <w:tcPr>
            <w:tcW w:w="3152" w:type="dxa"/>
          </w:tcPr>
          <w:p w:rsidR="00F62E1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2944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д.18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13-13-01/155/2007-272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20.08.2007г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Чегерева Вера Григорьевна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  <w:tc>
          <w:tcPr>
            <w:tcW w:w="3152" w:type="dxa"/>
          </w:tcPr>
          <w:p w:rsidR="00F62E13" w:rsidRDefault="00F62E13" w:rsidP="000E24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0E24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д.23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13:15:0205004:5461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24.12.2012г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Спирина Светлана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145</w:t>
            </w:r>
          </w:p>
        </w:tc>
        <w:tc>
          <w:tcPr>
            <w:tcW w:w="3152" w:type="dxa"/>
          </w:tcPr>
          <w:p w:rsidR="00F62E13" w:rsidRDefault="00F62E13" w:rsidP="00263C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263C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д.24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13:15:0205004:3726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30.03.2015г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Епифанова Мария Васильевна,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Епифанов Виктор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146</w:t>
            </w:r>
          </w:p>
        </w:tc>
        <w:tc>
          <w:tcPr>
            <w:tcW w:w="3152" w:type="dxa"/>
          </w:tcPr>
          <w:p w:rsidR="00F62E13" w:rsidRDefault="00F62E13" w:rsidP="003613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3613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д.25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13-13-01/019/2012-102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15.03.2013г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Щербаков Александр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</w:t>
            </w:r>
          </w:p>
        </w:tc>
        <w:tc>
          <w:tcPr>
            <w:tcW w:w="3152" w:type="dxa"/>
          </w:tcPr>
          <w:p w:rsidR="00F62E13" w:rsidRDefault="00F62E13" w:rsidP="003613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3613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д.26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13-13-01/267/2009-088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22.09.2009г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Дергунова Мария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148</w:t>
            </w:r>
          </w:p>
        </w:tc>
        <w:tc>
          <w:tcPr>
            <w:tcW w:w="3152" w:type="dxa"/>
          </w:tcPr>
          <w:p w:rsidR="00F62E13" w:rsidRDefault="00F62E13" w:rsidP="003613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3613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д.27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13:15:0206002:1060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26.05.2017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 Александр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</w:t>
            </w:r>
          </w:p>
        </w:tc>
        <w:tc>
          <w:tcPr>
            <w:tcW w:w="3152" w:type="dxa"/>
          </w:tcPr>
          <w:p w:rsidR="00F62E13" w:rsidRDefault="00F62E13" w:rsidP="00517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17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д.28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13:15:0205004:4074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19.07.2018г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Макарова Мария Викторовна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3152" w:type="dxa"/>
          </w:tcPr>
          <w:p w:rsidR="00F62E13" w:rsidRDefault="00F62E13" w:rsidP="00517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17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д.35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13-15-01/176/2005-025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05.10.2005г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Кошелева Антонина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3152" w:type="dxa"/>
          </w:tcPr>
          <w:p w:rsidR="00F62E13" w:rsidRDefault="00F62E13" w:rsidP="00517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17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д.40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13:15:0205004:3363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19.05.2016г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Годунов Александр Григорьевич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927F6">
        <w:trPr>
          <w:trHeight w:val="894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152</w:t>
            </w:r>
          </w:p>
        </w:tc>
        <w:tc>
          <w:tcPr>
            <w:tcW w:w="3152" w:type="dxa"/>
          </w:tcPr>
          <w:p w:rsidR="00F62E13" w:rsidRDefault="00F62E13" w:rsidP="004927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927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д.46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13-13-01/428/2010-111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23.12.2010г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Годунов Юрий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153</w:t>
            </w:r>
          </w:p>
        </w:tc>
        <w:tc>
          <w:tcPr>
            <w:tcW w:w="3152" w:type="dxa"/>
          </w:tcPr>
          <w:p w:rsidR="00F62E13" w:rsidRDefault="00F62E13" w:rsidP="004927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927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ул.Теребиловка, д.51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13-13-01/297/2008-116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от20.11.2008г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Курмышов Сергей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154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2824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ул.Лобковка,д.1а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13:15:0205004:6608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141,5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20.04.2020г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Леушкин Александр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</w:t>
            </w:r>
          </w:p>
        </w:tc>
        <w:tc>
          <w:tcPr>
            <w:tcW w:w="3152" w:type="dxa"/>
          </w:tcPr>
          <w:p w:rsidR="00F62E13" w:rsidRDefault="00F62E13" w:rsidP="000528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0528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13-13-01/155/2005-342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19.10.2011г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Бодрина Валентина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156</w:t>
            </w:r>
          </w:p>
        </w:tc>
        <w:tc>
          <w:tcPr>
            <w:tcW w:w="3152" w:type="dxa"/>
          </w:tcPr>
          <w:p w:rsidR="00F62E13" w:rsidRDefault="00F62E13" w:rsidP="000528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0528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13-13-01/116/2012-376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10.05.2012г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Балашова Татьяна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157</w:t>
            </w:r>
          </w:p>
        </w:tc>
        <w:tc>
          <w:tcPr>
            <w:tcW w:w="3152" w:type="dxa"/>
          </w:tcPr>
          <w:p w:rsidR="00F62E13" w:rsidRDefault="00F62E13" w:rsidP="00502E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02E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13:15:114:0:248:5:0:0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16.01.2004г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Отделов Сергей Вячеславович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158</w:t>
            </w:r>
          </w:p>
        </w:tc>
        <w:tc>
          <w:tcPr>
            <w:tcW w:w="3152" w:type="dxa"/>
          </w:tcPr>
          <w:p w:rsidR="00F62E13" w:rsidRDefault="00F62E13" w:rsidP="006A3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6A3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13:15:0205004:4043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05.10.2017г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Храменков Денис Олегович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A3CC3">
        <w:trPr>
          <w:trHeight w:val="894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159</w:t>
            </w:r>
          </w:p>
        </w:tc>
        <w:tc>
          <w:tcPr>
            <w:tcW w:w="3152" w:type="dxa"/>
          </w:tcPr>
          <w:p w:rsidR="00F62E13" w:rsidRDefault="00F62E13" w:rsidP="006A3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6A3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13-13-01/034/2008-204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28.03.2008г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Черба Мария Петровна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3152" w:type="dxa"/>
          </w:tcPr>
          <w:p w:rsidR="00F62E13" w:rsidRDefault="00F62E13" w:rsidP="006A3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6A3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13-13-01/109/2009-465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22.05.2009г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Богачева Раиса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161</w:t>
            </w:r>
          </w:p>
        </w:tc>
        <w:tc>
          <w:tcPr>
            <w:tcW w:w="3152" w:type="dxa"/>
          </w:tcPr>
          <w:p w:rsidR="00F62E13" w:rsidRDefault="00F62E13" w:rsidP="00F744B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F744B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ул.Лобковка,д.10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13-13-01/144/2009-138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13.08.2009г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Кузина Ольга Григорьевна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Default="00F62E13" w:rsidP="008D13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D13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ул.Лобковка,д.14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13:15:0205004:3334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12.12.2017г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Богачев Николай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162</w:t>
            </w:r>
          </w:p>
        </w:tc>
        <w:tc>
          <w:tcPr>
            <w:tcW w:w="3152" w:type="dxa"/>
          </w:tcPr>
          <w:p w:rsidR="00F62E13" w:rsidRDefault="00F62E13" w:rsidP="008D13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D13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ул.Лобковка,д.16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13:15:0205004:5858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159,6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15.12.2014г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Кадышевская Татьяна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163</w:t>
            </w:r>
          </w:p>
        </w:tc>
        <w:tc>
          <w:tcPr>
            <w:tcW w:w="3152" w:type="dxa"/>
          </w:tcPr>
          <w:p w:rsidR="00F62E13" w:rsidRDefault="00F62E13" w:rsidP="008D13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D13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ул.Лобковка,д.17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13-13-01/118/2011-296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28.09.2011г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Фалилеева Ольга Викторовна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164</w:t>
            </w:r>
          </w:p>
        </w:tc>
        <w:tc>
          <w:tcPr>
            <w:tcW w:w="3152" w:type="dxa"/>
          </w:tcPr>
          <w:p w:rsidR="00F62E13" w:rsidRDefault="00F62E13" w:rsidP="008D13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D13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ул.Лобковка,д.18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13:15:0205004:5868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17.12.2014г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Пеункова Людмила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A7B34">
        <w:trPr>
          <w:trHeight w:val="752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165</w:t>
            </w:r>
          </w:p>
        </w:tc>
        <w:tc>
          <w:tcPr>
            <w:tcW w:w="3152" w:type="dxa"/>
          </w:tcPr>
          <w:p w:rsidR="00F62E13" w:rsidRDefault="00F62E13" w:rsidP="004A7B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A7B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ул.Лобковка,д.20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13:15:0205004:3683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30.07.2014г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Шмойлов Виктор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166</w:t>
            </w:r>
          </w:p>
        </w:tc>
        <w:tc>
          <w:tcPr>
            <w:tcW w:w="3152" w:type="dxa"/>
          </w:tcPr>
          <w:p w:rsidR="00F62E13" w:rsidRDefault="00F62E13" w:rsidP="004A7B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A7B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ул.Лобковка,д.24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13:15:114:0:248:24:А:0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01.11.2007г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Гудков Сергей Федорович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167</w:t>
            </w:r>
          </w:p>
        </w:tc>
        <w:tc>
          <w:tcPr>
            <w:tcW w:w="3152" w:type="dxa"/>
          </w:tcPr>
          <w:p w:rsidR="00F62E13" w:rsidRDefault="00F62E13" w:rsidP="004A7B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A7B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ул.Лобковка,д.28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13:15:0205004:6190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17.03.2017г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Тенькин Владимир Дмитриевич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168</w:t>
            </w:r>
          </w:p>
        </w:tc>
        <w:tc>
          <w:tcPr>
            <w:tcW w:w="3152" w:type="dxa"/>
          </w:tcPr>
          <w:p w:rsidR="00F62E13" w:rsidRDefault="00F62E13" w:rsidP="00DB1DA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DB1DA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ул.Лобковка,д.35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13:15:0205004:6509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Уведомление о внесении в ЕГРН от 24.04.2019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Строкина Оксана Дмитриевна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169</w:t>
            </w:r>
          </w:p>
        </w:tc>
        <w:tc>
          <w:tcPr>
            <w:tcW w:w="3152" w:type="dxa"/>
          </w:tcPr>
          <w:p w:rsidR="00F62E13" w:rsidRDefault="00F62E13" w:rsidP="00346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346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ул.Лобковка,д.38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13-13-01/258/2008-095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128,2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28.11.2008г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Сизов Владимир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  <w:tc>
          <w:tcPr>
            <w:tcW w:w="3152" w:type="dxa"/>
          </w:tcPr>
          <w:p w:rsidR="00F62E13" w:rsidRDefault="00F62E13" w:rsidP="00346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346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ул.Лобковка,д.41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13-13-01/035/2009-214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15.05.2009г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Видякина Светлана Николаевна, Лагорникова Ольга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171</w:t>
            </w:r>
          </w:p>
        </w:tc>
        <w:tc>
          <w:tcPr>
            <w:tcW w:w="3152" w:type="dxa"/>
          </w:tcPr>
          <w:p w:rsidR="00F62E13" w:rsidRDefault="00F62E13" w:rsidP="00346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346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ул.Лобковка,д.42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13:15:0205004:4041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28.03.2014г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Кочеткова Людмила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172</w:t>
            </w:r>
          </w:p>
        </w:tc>
        <w:tc>
          <w:tcPr>
            <w:tcW w:w="3152" w:type="dxa"/>
          </w:tcPr>
          <w:p w:rsidR="00F62E13" w:rsidRDefault="00F62E13" w:rsidP="00346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346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ул.Лобковка,д.43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13-13-01/085/2013-096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16.04.2013г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Сынкова Нина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173</w:t>
            </w:r>
          </w:p>
        </w:tc>
        <w:tc>
          <w:tcPr>
            <w:tcW w:w="3152" w:type="dxa"/>
          </w:tcPr>
          <w:p w:rsidR="00F62E13" w:rsidRDefault="00F62E13" w:rsidP="00B559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B559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ул.Лобковка,д.45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13:15:0205004:6257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15.11.2017г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Карнишина Валентина Федоровна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174</w:t>
            </w:r>
          </w:p>
        </w:tc>
        <w:tc>
          <w:tcPr>
            <w:tcW w:w="3152" w:type="dxa"/>
          </w:tcPr>
          <w:p w:rsidR="00F62E13" w:rsidRDefault="00F62E13" w:rsidP="00B559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B559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ул.Лобковка,д.48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13-13-01/044/2008-142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10.12.2008г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Чеботарь Юрий Васильевич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175</w:t>
            </w:r>
          </w:p>
        </w:tc>
        <w:tc>
          <w:tcPr>
            <w:tcW w:w="3152" w:type="dxa"/>
          </w:tcPr>
          <w:p w:rsidR="00F62E13" w:rsidRDefault="00F62E13" w:rsidP="00B559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B559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ул.Лобковка,д.50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13:15:0205004:5525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18.07.2013г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Тимошкина Марина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176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13-13-01/118/2010-025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14.04.2010г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Мартынов Александр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</w:t>
            </w:r>
          </w:p>
        </w:tc>
        <w:tc>
          <w:tcPr>
            <w:tcW w:w="3152" w:type="dxa"/>
          </w:tcPr>
          <w:p w:rsidR="00F62E13" w:rsidRDefault="00F62E13" w:rsidP="007A58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7A58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13-13-01/312/2011-259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16.12.2011г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Людмила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7A5854">
        <w:trPr>
          <w:trHeight w:val="151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Default="00F62E13" w:rsidP="007A58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7A58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13:15:0205004:3459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08.09.2014г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Лизин Геннадий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7A5854">
        <w:trPr>
          <w:trHeight w:val="708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178</w:t>
            </w:r>
          </w:p>
        </w:tc>
        <w:tc>
          <w:tcPr>
            <w:tcW w:w="3152" w:type="dxa"/>
          </w:tcPr>
          <w:p w:rsidR="00F62E13" w:rsidRDefault="00F62E13" w:rsidP="007A58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7A58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13:15:0205004:3920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14.08.2014г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Вякин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Юрий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179</w:t>
            </w:r>
          </w:p>
        </w:tc>
        <w:tc>
          <w:tcPr>
            <w:tcW w:w="3152" w:type="dxa"/>
          </w:tcPr>
          <w:p w:rsidR="00F62E13" w:rsidRDefault="00F62E13" w:rsidP="00B31A6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B31A6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13:15:0205004:4174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15.09.2015г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Дорофеев Алексей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3152" w:type="dxa"/>
          </w:tcPr>
          <w:p w:rsidR="00F62E13" w:rsidRDefault="00F62E13" w:rsidP="00B31A6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B31A6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Порядок,д.11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13-13-01/342/2009-134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15.12.2009г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Костина Ольга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</w:t>
            </w:r>
          </w:p>
        </w:tc>
        <w:tc>
          <w:tcPr>
            <w:tcW w:w="3152" w:type="dxa"/>
          </w:tcPr>
          <w:p w:rsidR="00F62E13" w:rsidRDefault="00F62E13" w:rsidP="00CE76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CE76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Порядок,д.14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13-15-01/087/2006-300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30.07.2008г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Рогудяева Татьяна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</w:t>
            </w:r>
          </w:p>
        </w:tc>
        <w:tc>
          <w:tcPr>
            <w:tcW w:w="3152" w:type="dxa"/>
          </w:tcPr>
          <w:p w:rsidR="00F62E13" w:rsidRDefault="00F62E13" w:rsidP="00CE76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CE76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Порядок,д.16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13-13-01/085/2007-065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69,90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25.04.2013г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Качурина Мария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4247D3"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</w:t>
            </w:r>
          </w:p>
        </w:tc>
        <w:tc>
          <w:tcPr>
            <w:tcW w:w="3152" w:type="dxa"/>
          </w:tcPr>
          <w:p w:rsidR="00F62E13" w:rsidRDefault="00F62E13" w:rsidP="00816B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16B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Порядок,д.17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13:15:0205004:5946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10.06.2015г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Безрукова Оксана Владиславовна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711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</w:t>
            </w:r>
          </w:p>
        </w:tc>
        <w:tc>
          <w:tcPr>
            <w:tcW w:w="3152" w:type="dxa"/>
          </w:tcPr>
          <w:p w:rsidR="00F62E13" w:rsidRDefault="00F62E13" w:rsidP="00816B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16B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 Никольский Порядок,д.22 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13-13-01/094/2011-10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06.04.2011г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Коровина Наталья Викторовна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1419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</w:t>
            </w:r>
          </w:p>
        </w:tc>
        <w:tc>
          <w:tcPr>
            <w:tcW w:w="3152" w:type="dxa"/>
          </w:tcPr>
          <w:p w:rsidR="00F62E13" w:rsidRDefault="00F62E13" w:rsidP="0057346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7346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Порядок,д.27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13:15:0205004:4170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29.08.2014г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Ухалова Вера Ивановна</w:t>
            </w:r>
          </w:p>
        </w:tc>
        <w:tc>
          <w:tcPr>
            <w:tcW w:w="1843" w:type="dxa"/>
          </w:tcPr>
          <w:p w:rsidR="00F62E13" w:rsidRPr="0057346F" w:rsidRDefault="00F62E13" w:rsidP="005734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346F">
              <w:rPr>
                <w:rFonts w:ascii="Times New Roman" w:hAnsi="Times New Roman"/>
                <w:sz w:val="24"/>
                <w:szCs w:val="24"/>
              </w:rPr>
              <w:t>Обьект незавершенного строительства</w:t>
            </w: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3152" w:type="dxa"/>
          </w:tcPr>
          <w:p w:rsidR="00F62E13" w:rsidRDefault="00F62E13" w:rsidP="0057346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7346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Порядок,д.52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13-13-01/157/2010-083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11.05.2010г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Кожанова Вера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</w:t>
            </w:r>
          </w:p>
        </w:tc>
        <w:tc>
          <w:tcPr>
            <w:tcW w:w="3152" w:type="dxa"/>
          </w:tcPr>
          <w:p w:rsidR="00F62E13" w:rsidRDefault="00F62E13" w:rsidP="0057346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7346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 Никольский Порядок,д.26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13:15:0205004:6485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18.12.2018г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Федаев Владимир Павлович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13-13-01/035/2012-072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11.03.2012г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Лизина Нина Николаевна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Умерла 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14.12.2019г</w:t>
            </w: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13-13-01/219/2011-326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07.09.2011г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Фомин Виталий Сергеевич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ул.Горшечная.д.17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13-13-01/231/2012-443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16.08.2012г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Камаев Владимир Дмитриевич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ул.Горшечная.д.18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13:15:0205004:3545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14.05.2013г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Федаева Анастасия Павловна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Умерла 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19.07.2021г</w:t>
            </w: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13-13-01/187/2010-458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22.07.2010г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Тимонин Геннадий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13:15:49/2004:596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30.11.2004г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Беляков Сергей Дмитриевич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ул.Горшечная.д.12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13-13-01/237/2009-387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26.12.2009г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Малянова Валентина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ул.Горшечная.д.15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13-13-01/006/2012-366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11.03.2012г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Сидорова Нина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ул.Горшечная.д.21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13-1/23-196/2002-253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08.01.2003г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Широкова Любовь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ул.Горшечная.д.27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13-13-01/231/2012-464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21.08.2012г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Мартынова Вера Федоровна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198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13-13-01/281/2009-077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09.10.2009г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Цыганов Валерий Борисович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199</w:t>
            </w:r>
          </w:p>
        </w:tc>
        <w:tc>
          <w:tcPr>
            <w:tcW w:w="3152" w:type="dxa"/>
          </w:tcPr>
          <w:p w:rsidR="00F62E13" w:rsidRDefault="00F62E13" w:rsidP="00AA3E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AA3E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13:15:0205004:5804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23.05.2014г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Трубицин Михаил Михайлович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3152" w:type="dxa"/>
          </w:tcPr>
          <w:p w:rsidR="00F62E13" w:rsidRDefault="00F62E13" w:rsidP="00AA3E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AA3E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ул.Сергеева,д.11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13:15:0205004:4194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19.02.2015г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Кудимова Нина Григорьевна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</w:p>
        </w:tc>
        <w:tc>
          <w:tcPr>
            <w:tcW w:w="3152" w:type="dxa"/>
          </w:tcPr>
          <w:p w:rsidR="00F62E13" w:rsidRDefault="00F62E13" w:rsidP="008723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723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ул.Сергеева,д.14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13:15:0205004:4195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158,3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11.08.2016г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Антошечкина Наталья Викторовна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</w:p>
        </w:tc>
        <w:tc>
          <w:tcPr>
            <w:tcW w:w="3152" w:type="dxa"/>
          </w:tcPr>
          <w:p w:rsidR="00F62E13" w:rsidRDefault="00F62E13" w:rsidP="000C01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0C01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ул.Сергеева,д.16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13:15:0205004:5939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29.04.2021г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Маслова Мария Федоровна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</w:t>
            </w:r>
          </w:p>
        </w:tc>
        <w:tc>
          <w:tcPr>
            <w:tcW w:w="3152" w:type="dxa"/>
          </w:tcPr>
          <w:p w:rsidR="00F62E13" w:rsidRDefault="00F62E13" w:rsidP="000C01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0C01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ул.Сергеева,д.18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13-13-01/094/2011-007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30.03.2011г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Балашова Валентина Алексеевна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204</w:t>
            </w:r>
          </w:p>
        </w:tc>
        <w:tc>
          <w:tcPr>
            <w:tcW w:w="3152" w:type="dxa"/>
          </w:tcPr>
          <w:p w:rsidR="00F62E13" w:rsidRDefault="00F62E13" w:rsidP="006161A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6161A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ул.Сергеева,д.23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13:15:0205004:5624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11.12.2013г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Паршина Мария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  <w:tc>
          <w:tcPr>
            <w:tcW w:w="3152" w:type="dxa"/>
          </w:tcPr>
          <w:p w:rsidR="00F62E13" w:rsidRDefault="00F62E13" w:rsidP="006161A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6161A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ул.Сергеева,д.25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13:15:0205004:6170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23.12.2016г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Валентина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206</w:t>
            </w:r>
          </w:p>
        </w:tc>
        <w:tc>
          <w:tcPr>
            <w:tcW w:w="3152" w:type="dxa"/>
          </w:tcPr>
          <w:p w:rsidR="00F62E13" w:rsidRDefault="00F62E13" w:rsidP="00D56E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D56E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ул.Сергеева,д.15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 3476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20.06.2017г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Краснова Галина Владимировна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Коровина Тамара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  <w:tc>
          <w:tcPr>
            <w:tcW w:w="3152" w:type="dxa"/>
          </w:tcPr>
          <w:p w:rsidR="00F62E13" w:rsidRDefault="00F62E13" w:rsidP="00DA64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DA64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ул.Сергеева,д.19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Технический паспорт от 28.03.2013г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Каледкина Анна Михайловна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ул.Новая,д.2б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13-13-01/300/2011-291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08.11.2011г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Мартынов Сергей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209</w:t>
            </w:r>
          </w:p>
        </w:tc>
        <w:tc>
          <w:tcPr>
            <w:tcW w:w="3152" w:type="dxa"/>
          </w:tcPr>
          <w:p w:rsidR="00F62E13" w:rsidRDefault="00F62E13" w:rsidP="006D3D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6D3D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13-1/23-220/2002-284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11.12.2002г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Финогеева Нина Павловна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3152" w:type="dxa"/>
          </w:tcPr>
          <w:p w:rsidR="00F62E1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13-13-01/081/2008-039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22.05.2008г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Гуляхин Юрий Владимирович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211</w:t>
            </w:r>
          </w:p>
        </w:tc>
        <w:tc>
          <w:tcPr>
            <w:tcW w:w="3152" w:type="dxa"/>
          </w:tcPr>
          <w:p w:rsidR="00F62E1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13:15:0205004:5471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23.08.2018г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Коровина Нина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950F24">
        <w:trPr>
          <w:trHeight w:val="10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212</w:t>
            </w:r>
          </w:p>
        </w:tc>
        <w:tc>
          <w:tcPr>
            <w:tcW w:w="3152" w:type="dxa"/>
          </w:tcPr>
          <w:p w:rsidR="00F62E1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13:15:0205004:5464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18.12.2012г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Сизов Александр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213</w:t>
            </w:r>
          </w:p>
        </w:tc>
        <w:tc>
          <w:tcPr>
            <w:tcW w:w="3152" w:type="dxa"/>
          </w:tcPr>
          <w:p w:rsidR="00F62E1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ул.Новая,д.13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13:15:0205004:6463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12.12.2018г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Сафонова Екатерина Юрьевна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214</w:t>
            </w:r>
          </w:p>
        </w:tc>
        <w:tc>
          <w:tcPr>
            <w:tcW w:w="3152" w:type="dxa"/>
          </w:tcPr>
          <w:p w:rsidR="00F62E1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950F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ул.Новая,д.16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13-13-01/104/2006-309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27.06.2006г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Веретенников Александр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</w:t>
            </w:r>
          </w:p>
        </w:tc>
        <w:tc>
          <w:tcPr>
            <w:tcW w:w="3152" w:type="dxa"/>
          </w:tcPr>
          <w:p w:rsidR="00F62E13" w:rsidRDefault="00F62E13" w:rsidP="00AE33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AE33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ул.Новая,д.17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13-13-01/202/2011-599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11.10.2011г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Паршин Николай Васильевич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</w:t>
            </w:r>
          </w:p>
        </w:tc>
        <w:tc>
          <w:tcPr>
            <w:tcW w:w="3152" w:type="dxa"/>
          </w:tcPr>
          <w:p w:rsidR="00F62E13" w:rsidRDefault="00F62E13" w:rsidP="008A5F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A5F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ул.Новая,д.19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13:15:0205004:5886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19.01.2015г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Кочеткова Надежда Филипповна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217</w:t>
            </w:r>
          </w:p>
        </w:tc>
        <w:tc>
          <w:tcPr>
            <w:tcW w:w="3152" w:type="dxa"/>
          </w:tcPr>
          <w:p w:rsidR="00F62E13" w:rsidRDefault="00F62E13" w:rsidP="008A5F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A5F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ул.Новая,д.21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13-13-01/150/2006-190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24.08.2006г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 Алексей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218</w:t>
            </w:r>
          </w:p>
        </w:tc>
        <w:tc>
          <w:tcPr>
            <w:tcW w:w="3152" w:type="dxa"/>
          </w:tcPr>
          <w:p w:rsidR="00F62E13" w:rsidRDefault="00F62E13" w:rsidP="008345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8345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ул.Новая,д.30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13-13-01/115/2010-310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07.03.2013г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 Сергей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219</w:t>
            </w:r>
          </w:p>
        </w:tc>
        <w:tc>
          <w:tcPr>
            <w:tcW w:w="3152" w:type="dxa"/>
          </w:tcPr>
          <w:p w:rsidR="00F62E13" w:rsidRDefault="00F62E13" w:rsidP="0009448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09448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ул.Новая,д.32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13-13-01/117/2012-235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от15.05.2012г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Дергунова Екатерина Ивановна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220</w:t>
            </w:r>
          </w:p>
        </w:tc>
        <w:tc>
          <w:tcPr>
            <w:tcW w:w="3152" w:type="dxa"/>
          </w:tcPr>
          <w:p w:rsidR="00F62E13" w:rsidRDefault="00F62E13" w:rsidP="00514F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14F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ул.Новая,д.33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13:15:0205004:3818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01.12.2016г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Залогов Николай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221</w:t>
            </w:r>
          </w:p>
        </w:tc>
        <w:tc>
          <w:tcPr>
            <w:tcW w:w="3152" w:type="dxa"/>
          </w:tcPr>
          <w:p w:rsidR="00F62E13" w:rsidRDefault="00F62E13" w:rsidP="00514F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14F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ул.Новая,д.34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13:15:0205004:4178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01.02.2016г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Валочкин Алексей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222</w:t>
            </w:r>
          </w:p>
        </w:tc>
        <w:tc>
          <w:tcPr>
            <w:tcW w:w="3152" w:type="dxa"/>
          </w:tcPr>
          <w:p w:rsidR="00F62E13" w:rsidRDefault="00F62E13" w:rsidP="00514F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14F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ул.Новая,д.38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13-13-01/140/2010-397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55,1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16.08.2010г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Лотванов Виктор Федорович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223</w:t>
            </w:r>
          </w:p>
        </w:tc>
        <w:tc>
          <w:tcPr>
            <w:tcW w:w="3152" w:type="dxa"/>
          </w:tcPr>
          <w:p w:rsidR="00F62E13" w:rsidRDefault="00F62E13" w:rsidP="00514F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514F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ул.Новая,д.39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13-13-01/196/2008-112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26.08.2008г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Мусаткина Тамара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224</w:t>
            </w:r>
          </w:p>
        </w:tc>
        <w:tc>
          <w:tcPr>
            <w:tcW w:w="3152" w:type="dxa"/>
          </w:tcPr>
          <w:p w:rsidR="00F62E13" w:rsidRDefault="00F62E13" w:rsidP="00B3296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B3296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ул.Новая,д.48а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13:15:0205004:6531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18.03.2019г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Станкин Владимир Васильевич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  <w:tc>
          <w:tcPr>
            <w:tcW w:w="3152" w:type="dxa"/>
          </w:tcPr>
          <w:p w:rsidR="00F62E13" w:rsidRDefault="00F62E13" w:rsidP="00B3296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Pr="004247D3" w:rsidRDefault="00F62E13" w:rsidP="00B3296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ул.Новая,д.51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13:15:114:0:631:51:4:0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06.11.2001г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Трова Надежда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BB252D">
        <w:trPr>
          <w:trHeight w:val="89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13-13-01/427/2010-339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от19.01.2011г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Лемкина Нина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Умерла 04.12.2021г</w:t>
            </w: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13-13-01/329/2011-284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23.12.2011г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Куряев Виктор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 3827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19.08.2015г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Ляличкина Нина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13:15:0205004:3588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62,2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31.08.2018г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Чекайкина Светлана Евгеньевна Чекайкин Андрей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13-13-01/328/2007-029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16.02.2008г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Парамонов Юрий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13:15:0205004:3475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29,0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22.01.2018г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Шарикова Антонина Ивановна Лотванов Андрей Юрьевич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13:15:0205004:3349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22.02.2017г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Чубаров Александр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д.13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13-13-01/280/2009-456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60.7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10.11.2009г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д.14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13:15:0205004:6618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02.07.2020г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Сизов Сергей Геннадьевич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д.15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13-13-01/004/2011-593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48,9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05.04.2011г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Матюшкина Зинаида Дмитриевна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д.16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 3469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29.07.2016г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Кильдюшкина Татьяна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д.17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13:15:0205004:3938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31.10.2013г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Госткина Мария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д.18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13:15:0205004:5725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91,3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17.01.2014г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Комиссаров Вячеслав Владимирович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C71F2F">
        <w:trPr>
          <w:trHeight w:val="10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д.19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13:15:0205004:5617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30.12.2013г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 Олег Геннадьевич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д.21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 5519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18.03.2013г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Маслова Нина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241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 д.23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13:15:0205004:5467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21.12.2012г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Барабанов Иван Васильевич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242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ул.Самодуровка,д.31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13:15:0205004:5777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06.05.2014г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Никитина Мария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243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ул.Самодуровка,д.31а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13:15:0205004:6120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143,6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15.12.2016г</w:t>
            </w:r>
          </w:p>
        </w:tc>
        <w:tc>
          <w:tcPr>
            <w:tcW w:w="1843" w:type="dxa"/>
          </w:tcPr>
          <w:p w:rsidR="00F62E13" w:rsidRPr="00C66117" w:rsidRDefault="00F62E13" w:rsidP="004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117">
              <w:rPr>
                <w:rFonts w:ascii="Times New Roman" w:hAnsi="Times New Roman"/>
                <w:sz w:val="24"/>
                <w:szCs w:val="24"/>
              </w:rPr>
              <w:t xml:space="preserve">Тюляков Алексей Олегович </w:t>
            </w:r>
          </w:p>
          <w:p w:rsidR="00F62E13" w:rsidRPr="00C66117" w:rsidRDefault="00F62E13" w:rsidP="004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117">
              <w:rPr>
                <w:rFonts w:ascii="Times New Roman" w:hAnsi="Times New Roman"/>
                <w:sz w:val="24"/>
                <w:szCs w:val="24"/>
              </w:rPr>
              <w:t>Тюлякова Светлана Александровна</w:t>
            </w:r>
          </w:p>
          <w:p w:rsidR="00F62E13" w:rsidRPr="00C66117" w:rsidRDefault="00F62E13" w:rsidP="004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117">
              <w:rPr>
                <w:rFonts w:ascii="Times New Roman" w:hAnsi="Times New Roman"/>
                <w:sz w:val="24"/>
                <w:szCs w:val="24"/>
              </w:rPr>
              <w:t xml:space="preserve">Тюляков Егор Алексеевич 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6117">
              <w:rPr>
                <w:rFonts w:ascii="Times New Roman" w:hAnsi="Times New Roman"/>
                <w:sz w:val="24"/>
                <w:szCs w:val="24"/>
              </w:rPr>
              <w:t>Мальцева Ирина Андреевна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040700">
        <w:trPr>
          <w:trHeight w:val="1629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244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ул.Самодуровка,д.32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13-13-01/277/2009-272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30.06.2010г</w:t>
            </w:r>
          </w:p>
        </w:tc>
        <w:tc>
          <w:tcPr>
            <w:tcW w:w="1843" w:type="dxa"/>
          </w:tcPr>
          <w:p w:rsidR="00F62E13" w:rsidRPr="00040700" w:rsidRDefault="00F62E13" w:rsidP="004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700">
              <w:rPr>
                <w:rFonts w:ascii="Times New Roman" w:hAnsi="Times New Roman"/>
                <w:sz w:val="24"/>
                <w:szCs w:val="24"/>
              </w:rPr>
              <w:t>Шапошникова Антонина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245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ул.Самодуровка,д.33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13:15:0205004:6090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30.06.2016г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Плешаков Михаил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246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ул.Самодуровка,д.35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13-13-01/124/2010-206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185,7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28.04.2010г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Барабанова Елена Ивановна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Барабанов Игорь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247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ул.Самодуровка,д.36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13-13-01/290/2007-228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36,4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10.04.2012г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Кулакова Любовь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816BF0">
        <w:trPr>
          <w:trHeight w:val="653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248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ул.Самодуровка,д.37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13-13-01/351/2011-132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24,8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09.11.2011г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Макеев Алексей Юрьевич</w:t>
            </w:r>
          </w:p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Автайкина Лариса Юрьевна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</w:t>
            </w:r>
          </w:p>
        </w:tc>
        <w:tc>
          <w:tcPr>
            <w:tcW w:w="31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ул.Самодуровка,д.38</w:t>
            </w:r>
          </w:p>
        </w:tc>
        <w:tc>
          <w:tcPr>
            <w:tcW w:w="1842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13-13-01/026/2012-255</w:t>
            </w:r>
          </w:p>
        </w:tc>
        <w:tc>
          <w:tcPr>
            <w:tcW w:w="1276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15,5</w:t>
            </w:r>
          </w:p>
        </w:tc>
        <w:tc>
          <w:tcPr>
            <w:tcW w:w="99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27.02.2012г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Годунов Александр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ул.Самодуровка,д.40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13:15:0205004:3715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69,6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05.06.2013г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Шамонина Тамара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251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ул.Самодуровка,д.40а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13:15:0205004:6065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84,4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Калинкин Олег Юрьевич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252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 ул.Самодуровка,д.47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13:15:0205004:4064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87,8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04.03.2021г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Юршев Алексей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253</w:t>
            </w:r>
          </w:p>
        </w:tc>
        <w:tc>
          <w:tcPr>
            <w:tcW w:w="315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д.2б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13:15:0205004:6607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13.04.2020г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Барашкова Оксана Викторовна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254</w:t>
            </w:r>
          </w:p>
        </w:tc>
        <w:tc>
          <w:tcPr>
            <w:tcW w:w="3152" w:type="dxa"/>
          </w:tcPr>
          <w:p w:rsidR="00F62E13" w:rsidRDefault="00F62E13" w:rsidP="002912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2912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д.4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13:15:0205004:3330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49,9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13.03.2015г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Курочкина Мария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</w:t>
            </w:r>
          </w:p>
        </w:tc>
        <w:tc>
          <w:tcPr>
            <w:tcW w:w="3152" w:type="dxa"/>
          </w:tcPr>
          <w:p w:rsidR="00F62E13" w:rsidRDefault="00F62E13" w:rsidP="002912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2912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д.5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 3449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29,6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15.04.2019г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Безина Мария Васильевна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256</w:t>
            </w:r>
          </w:p>
        </w:tc>
        <w:tc>
          <w:tcPr>
            <w:tcW w:w="3152" w:type="dxa"/>
          </w:tcPr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д.9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13:15:0205004:753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51,4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Технический паспорт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Рыбина Екатерина Сергеевна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257</w:t>
            </w:r>
          </w:p>
        </w:tc>
        <w:tc>
          <w:tcPr>
            <w:tcW w:w="3152" w:type="dxa"/>
          </w:tcPr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д.10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13:15:0205004:3678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50,8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03.04.2014г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Орешкин Александр Сергеевич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258</w:t>
            </w:r>
          </w:p>
        </w:tc>
        <w:tc>
          <w:tcPr>
            <w:tcW w:w="3152" w:type="dxa"/>
          </w:tcPr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д.11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13-13-01/073/2012-364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30,4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03.04.2012г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Нефедкина Тамара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259</w:t>
            </w:r>
          </w:p>
        </w:tc>
        <w:tc>
          <w:tcPr>
            <w:tcW w:w="3152" w:type="dxa"/>
          </w:tcPr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д.13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13:15:0205004:6667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07.03.2021г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Кострюкова Ольга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</w:t>
            </w:r>
          </w:p>
        </w:tc>
        <w:tc>
          <w:tcPr>
            <w:tcW w:w="3152" w:type="dxa"/>
          </w:tcPr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EB2B0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д.16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13:15:0205004:3800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50,6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29.06.2015г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Фирстова Галина Николаевна</w:t>
            </w:r>
          </w:p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Граблина Валентина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</w:t>
            </w:r>
          </w:p>
        </w:tc>
        <w:tc>
          <w:tcPr>
            <w:tcW w:w="3152" w:type="dxa"/>
          </w:tcPr>
          <w:p w:rsidR="00F62E13" w:rsidRDefault="00F62E13" w:rsidP="00CF5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CF5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д.18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13-13-01/020/2008-112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71,8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26.02.2008г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Сизова Ольга Владимировна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262</w:t>
            </w:r>
          </w:p>
        </w:tc>
        <w:tc>
          <w:tcPr>
            <w:tcW w:w="3152" w:type="dxa"/>
          </w:tcPr>
          <w:p w:rsidR="00F62E13" w:rsidRDefault="00F62E13" w:rsidP="00CF5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CF5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д.19а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13:15:114:0:246:19а:А:0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67,8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2002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27.02.2002г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 Александр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263</w:t>
            </w:r>
          </w:p>
        </w:tc>
        <w:tc>
          <w:tcPr>
            <w:tcW w:w="3152" w:type="dxa"/>
          </w:tcPr>
          <w:p w:rsidR="00F62E13" w:rsidRDefault="00F62E13" w:rsidP="00CF5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CF5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д.20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13:15:0205004:3913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30,2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20.06.2016г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Паршина Нина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264</w:t>
            </w:r>
          </w:p>
        </w:tc>
        <w:tc>
          <w:tcPr>
            <w:tcW w:w="3152" w:type="dxa"/>
          </w:tcPr>
          <w:p w:rsidR="00F62E13" w:rsidRDefault="00F62E13" w:rsidP="00CF5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CF5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д.22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13:15:0205004:6235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42,5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14.08.2017г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Саутина Галина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265</w:t>
            </w: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д.24а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13:15:0205004:5934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112,6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21.04.2015г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Зайцев Алексей Николаевич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266</w:t>
            </w: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д.26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13-1/23-77/2003-202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21.12.2011г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Шарова Любовь Михайловна</w:t>
            </w:r>
          </w:p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Шарова Ольга Валерьевна</w:t>
            </w:r>
          </w:p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Шарова Мария Валерьевна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267</w:t>
            </w: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д.27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13:15:0205004:3802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01.06.2020г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Тингайкин Владислав Сергеевич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268</w:t>
            </w: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д.28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13-13-01/277/2009-050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53,4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15.10.2009г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Качурин Владимир Алексеевич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269</w:t>
            </w: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д.29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13-13-01/300/2011-333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09.11.2011г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Евстифеев Владимир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270</w:t>
            </w:r>
          </w:p>
        </w:tc>
        <w:tc>
          <w:tcPr>
            <w:tcW w:w="3152" w:type="dxa"/>
          </w:tcPr>
          <w:p w:rsidR="00F62E13" w:rsidRDefault="00F62E13" w:rsidP="00CB10C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CB10C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д.31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13-13-01/365/2008-056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42,7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22.06.2009г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Станкевич Олег Александрович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B058DA">
        <w:trPr>
          <w:trHeight w:val="1132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271</w:t>
            </w:r>
          </w:p>
        </w:tc>
        <w:tc>
          <w:tcPr>
            <w:tcW w:w="3152" w:type="dxa"/>
          </w:tcPr>
          <w:p w:rsidR="00F62E13" w:rsidRDefault="00F62E13" w:rsidP="00CB10C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CB10C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д.32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13:15:0205004:3446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30,8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Выписка из ЕГРН от 06.02.2018г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Лапаскина Татьяна Николаевна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272</w:t>
            </w:r>
          </w:p>
        </w:tc>
        <w:tc>
          <w:tcPr>
            <w:tcW w:w="3152" w:type="dxa"/>
          </w:tcPr>
          <w:p w:rsidR="00F62E13" w:rsidRDefault="00F62E13" w:rsidP="00CB10C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CB10C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д.35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13-13-01/317/2010-244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70,3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13.12.2010г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Юршев Владимир Александрович</w:t>
            </w:r>
          </w:p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Юршев Владимир Иванович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273</w:t>
            </w:r>
          </w:p>
        </w:tc>
        <w:tc>
          <w:tcPr>
            <w:tcW w:w="3152" w:type="dxa"/>
          </w:tcPr>
          <w:p w:rsidR="00F62E13" w:rsidRDefault="00F62E13" w:rsidP="00B058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B058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ул.Конновая, д.37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13-13-01/342/2009-093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53,7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17.12.2009г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Зубрилина Мария Александровна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274</w:t>
            </w: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ул.Качурина, д. 1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13:16:005:013:001:0:000:000:0</w:t>
            </w: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37,9</w:t>
            </w: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1999</w:t>
            </w: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7D3">
              <w:rPr>
                <w:rFonts w:ascii="Times New Roman" w:hAnsi="Times New Roman"/>
                <w:sz w:val="28"/>
                <w:szCs w:val="28"/>
              </w:rPr>
              <w:t>Св-во о государственной регистрации права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26.03.1999г</w:t>
            </w: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Полякова Екатерина Петровна</w:t>
            </w: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275</w:t>
            </w:r>
          </w:p>
        </w:tc>
        <w:tc>
          <w:tcPr>
            <w:tcW w:w="3152" w:type="dxa"/>
          </w:tcPr>
          <w:p w:rsidR="00F62E13" w:rsidRDefault="00F62E13" w:rsidP="00B058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с.Атемар,</w:t>
            </w:r>
          </w:p>
          <w:p w:rsidR="00F62E13" w:rsidRDefault="00F62E13" w:rsidP="00B058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ул.Качурина, д.2</w:t>
            </w: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2E13" w:rsidRPr="004247D3" w:rsidTr="00610D81">
        <w:trPr>
          <w:trHeight w:val="1574"/>
        </w:trPr>
        <w:tc>
          <w:tcPr>
            <w:tcW w:w="784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2" w:type="dxa"/>
          </w:tcPr>
          <w:p w:rsidR="00F62E13" w:rsidRDefault="00F62E13" w:rsidP="00177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62E1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Default="00F62E13" w:rsidP="004247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62E13" w:rsidRPr="004247D3" w:rsidRDefault="00F62E13" w:rsidP="004247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62E13" w:rsidRDefault="00F62E13" w:rsidP="005C5B0E">
      <w:pPr>
        <w:jc w:val="center"/>
        <w:rPr>
          <w:rFonts w:ascii="Times New Roman" w:hAnsi="Times New Roman"/>
          <w:sz w:val="28"/>
          <w:szCs w:val="28"/>
        </w:rPr>
      </w:pPr>
    </w:p>
    <w:p w:rsidR="00F62E13" w:rsidRDefault="00F62E13" w:rsidP="005C5B0E">
      <w:pPr>
        <w:jc w:val="center"/>
        <w:rPr>
          <w:rFonts w:ascii="Times New Roman" w:hAnsi="Times New Roman"/>
          <w:sz w:val="28"/>
          <w:szCs w:val="28"/>
        </w:rPr>
      </w:pPr>
    </w:p>
    <w:p w:rsidR="00F62E13" w:rsidRDefault="00F62E13" w:rsidP="005C5B0E">
      <w:pPr>
        <w:jc w:val="center"/>
        <w:rPr>
          <w:rFonts w:ascii="Times New Roman" w:hAnsi="Times New Roman"/>
          <w:sz w:val="28"/>
          <w:szCs w:val="28"/>
        </w:rPr>
      </w:pPr>
    </w:p>
    <w:sectPr w:rsidR="00F62E13" w:rsidSect="00224CD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57DB"/>
    <w:rsid w:val="000237AB"/>
    <w:rsid w:val="00040700"/>
    <w:rsid w:val="000521A4"/>
    <w:rsid w:val="0005284F"/>
    <w:rsid w:val="00073BE0"/>
    <w:rsid w:val="00094485"/>
    <w:rsid w:val="000A5815"/>
    <w:rsid w:val="000C01F1"/>
    <w:rsid w:val="000E2494"/>
    <w:rsid w:val="000E642C"/>
    <w:rsid w:val="001332C1"/>
    <w:rsid w:val="00153B99"/>
    <w:rsid w:val="00161993"/>
    <w:rsid w:val="001679DD"/>
    <w:rsid w:val="00167F99"/>
    <w:rsid w:val="0017797E"/>
    <w:rsid w:val="001A3E7E"/>
    <w:rsid w:val="001E3B33"/>
    <w:rsid w:val="001E737F"/>
    <w:rsid w:val="00224CD8"/>
    <w:rsid w:val="002320BF"/>
    <w:rsid w:val="00263C28"/>
    <w:rsid w:val="002754C0"/>
    <w:rsid w:val="0028240E"/>
    <w:rsid w:val="00291281"/>
    <w:rsid w:val="00294454"/>
    <w:rsid w:val="002B416B"/>
    <w:rsid w:val="002C100A"/>
    <w:rsid w:val="00301774"/>
    <w:rsid w:val="00314F20"/>
    <w:rsid w:val="00334A88"/>
    <w:rsid w:val="003415BA"/>
    <w:rsid w:val="00346C62"/>
    <w:rsid w:val="00347938"/>
    <w:rsid w:val="00361313"/>
    <w:rsid w:val="003861E2"/>
    <w:rsid w:val="003E2C29"/>
    <w:rsid w:val="003E2C71"/>
    <w:rsid w:val="003E57DB"/>
    <w:rsid w:val="003F29FF"/>
    <w:rsid w:val="004247D3"/>
    <w:rsid w:val="0044197E"/>
    <w:rsid w:val="00464363"/>
    <w:rsid w:val="0046566E"/>
    <w:rsid w:val="00473BBB"/>
    <w:rsid w:val="00484FE2"/>
    <w:rsid w:val="004927F6"/>
    <w:rsid w:val="004A1F07"/>
    <w:rsid w:val="004A7B34"/>
    <w:rsid w:val="004B2667"/>
    <w:rsid w:val="004C119E"/>
    <w:rsid w:val="004D53B2"/>
    <w:rsid w:val="004F16BF"/>
    <w:rsid w:val="004F31EB"/>
    <w:rsid w:val="00502E5F"/>
    <w:rsid w:val="00514F2B"/>
    <w:rsid w:val="00516A09"/>
    <w:rsid w:val="00517310"/>
    <w:rsid w:val="0053329E"/>
    <w:rsid w:val="00535723"/>
    <w:rsid w:val="00543AED"/>
    <w:rsid w:val="0057346F"/>
    <w:rsid w:val="0058589B"/>
    <w:rsid w:val="005975C0"/>
    <w:rsid w:val="005C5B0E"/>
    <w:rsid w:val="00603B7A"/>
    <w:rsid w:val="00610D81"/>
    <w:rsid w:val="006161A1"/>
    <w:rsid w:val="006260AE"/>
    <w:rsid w:val="006372E9"/>
    <w:rsid w:val="00651717"/>
    <w:rsid w:val="00674A11"/>
    <w:rsid w:val="006A3CC3"/>
    <w:rsid w:val="006B2D54"/>
    <w:rsid w:val="006B3F02"/>
    <w:rsid w:val="006C24C1"/>
    <w:rsid w:val="006C6040"/>
    <w:rsid w:val="006D36DE"/>
    <w:rsid w:val="006D3D1A"/>
    <w:rsid w:val="007258B7"/>
    <w:rsid w:val="007408C5"/>
    <w:rsid w:val="007432A6"/>
    <w:rsid w:val="00780397"/>
    <w:rsid w:val="007A5854"/>
    <w:rsid w:val="007B643A"/>
    <w:rsid w:val="007B7686"/>
    <w:rsid w:val="007E3460"/>
    <w:rsid w:val="00816BF0"/>
    <w:rsid w:val="008345DE"/>
    <w:rsid w:val="00834AA8"/>
    <w:rsid w:val="00837152"/>
    <w:rsid w:val="00872353"/>
    <w:rsid w:val="0088174E"/>
    <w:rsid w:val="0088707B"/>
    <w:rsid w:val="008A5FD7"/>
    <w:rsid w:val="008A75AF"/>
    <w:rsid w:val="008C0830"/>
    <w:rsid w:val="008C2D6B"/>
    <w:rsid w:val="008D13AA"/>
    <w:rsid w:val="00917914"/>
    <w:rsid w:val="00950F24"/>
    <w:rsid w:val="00965929"/>
    <w:rsid w:val="00972237"/>
    <w:rsid w:val="009830B2"/>
    <w:rsid w:val="00987417"/>
    <w:rsid w:val="00993240"/>
    <w:rsid w:val="009A0D09"/>
    <w:rsid w:val="009B2B06"/>
    <w:rsid w:val="009D057D"/>
    <w:rsid w:val="009D5080"/>
    <w:rsid w:val="009D6F08"/>
    <w:rsid w:val="00A26CC4"/>
    <w:rsid w:val="00A63FF6"/>
    <w:rsid w:val="00A72E85"/>
    <w:rsid w:val="00AA1720"/>
    <w:rsid w:val="00AA3E1D"/>
    <w:rsid w:val="00AB0D98"/>
    <w:rsid w:val="00AB6842"/>
    <w:rsid w:val="00AD5CAA"/>
    <w:rsid w:val="00AE3362"/>
    <w:rsid w:val="00B00E56"/>
    <w:rsid w:val="00B058DA"/>
    <w:rsid w:val="00B140ED"/>
    <w:rsid w:val="00B23391"/>
    <w:rsid w:val="00B31A69"/>
    <w:rsid w:val="00B32170"/>
    <w:rsid w:val="00B32966"/>
    <w:rsid w:val="00B51606"/>
    <w:rsid w:val="00B51698"/>
    <w:rsid w:val="00B559A0"/>
    <w:rsid w:val="00B56C16"/>
    <w:rsid w:val="00B64694"/>
    <w:rsid w:val="00B9004A"/>
    <w:rsid w:val="00BB252D"/>
    <w:rsid w:val="00BB74C6"/>
    <w:rsid w:val="00BD30C2"/>
    <w:rsid w:val="00BD3631"/>
    <w:rsid w:val="00C0608A"/>
    <w:rsid w:val="00C147C5"/>
    <w:rsid w:val="00C26AA5"/>
    <w:rsid w:val="00C46FC4"/>
    <w:rsid w:val="00C52293"/>
    <w:rsid w:val="00C66117"/>
    <w:rsid w:val="00C67A17"/>
    <w:rsid w:val="00C71F2F"/>
    <w:rsid w:val="00C77B69"/>
    <w:rsid w:val="00CA03BE"/>
    <w:rsid w:val="00CB10C6"/>
    <w:rsid w:val="00CC75FA"/>
    <w:rsid w:val="00CD4EFB"/>
    <w:rsid w:val="00CE76F1"/>
    <w:rsid w:val="00CF5182"/>
    <w:rsid w:val="00D06314"/>
    <w:rsid w:val="00D56E2A"/>
    <w:rsid w:val="00D6748A"/>
    <w:rsid w:val="00D90C11"/>
    <w:rsid w:val="00D95A40"/>
    <w:rsid w:val="00DA6494"/>
    <w:rsid w:val="00DB0E51"/>
    <w:rsid w:val="00DB1DA1"/>
    <w:rsid w:val="00DC52D7"/>
    <w:rsid w:val="00DD4B43"/>
    <w:rsid w:val="00E10A0F"/>
    <w:rsid w:val="00E20D4E"/>
    <w:rsid w:val="00E270B8"/>
    <w:rsid w:val="00E32D79"/>
    <w:rsid w:val="00E45DE6"/>
    <w:rsid w:val="00E6584F"/>
    <w:rsid w:val="00EA789B"/>
    <w:rsid w:val="00EB2B09"/>
    <w:rsid w:val="00EC73C6"/>
    <w:rsid w:val="00ED42DB"/>
    <w:rsid w:val="00EE16A4"/>
    <w:rsid w:val="00EE2D38"/>
    <w:rsid w:val="00F246FA"/>
    <w:rsid w:val="00F60044"/>
    <w:rsid w:val="00F62E13"/>
    <w:rsid w:val="00F744B7"/>
    <w:rsid w:val="00F75D5C"/>
    <w:rsid w:val="00F935EE"/>
    <w:rsid w:val="00FE2CF0"/>
    <w:rsid w:val="00FE2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17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24CD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905</TotalTime>
  <Pages>44</Pages>
  <Words>6173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Баршова АИ</dc:creator>
  <cp:keywords/>
  <dc:description/>
  <cp:lastModifiedBy>Наталья</cp:lastModifiedBy>
  <cp:revision>37</cp:revision>
  <dcterms:created xsi:type="dcterms:W3CDTF">2022-03-14T13:22:00Z</dcterms:created>
  <dcterms:modified xsi:type="dcterms:W3CDTF">2022-04-04T13:05:00Z</dcterms:modified>
</cp:coreProperties>
</file>