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B9" w:rsidRPr="006806EF" w:rsidRDefault="00F44BB9" w:rsidP="00715BCE">
      <w:pPr>
        <w:spacing w:after="0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6806EF">
        <w:rPr>
          <w:rFonts w:ascii="Times New Roman" w:hAnsi="Times New Roman"/>
          <w:b/>
          <w:sz w:val="28"/>
          <w:szCs w:val="28"/>
        </w:rPr>
        <w:t xml:space="preserve">УВАЖАЕМЫЕ ЖИТЕЛИ И ГОСТИ РЕСПУБЛИКИ </w:t>
      </w:r>
    </w:p>
    <w:p w:rsidR="00F44BB9" w:rsidRDefault="00F44BB9" w:rsidP="00955A8D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F44BB9" w:rsidRPr="006806EF" w:rsidRDefault="00F44BB9" w:rsidP="00955A8D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6806EF">
        <w:rPr>
          <w:rFonts w:ascii="Times New Roman" w:hAnsi="Times New Roman"/>
          <w:b/>
          <w:sz w:val="28"/>
          <w:szCs w:val="28"/>
        </w:rPr>
        <w:t>8 ноября 2022 года в Республике Мордовия будет проводиться комплексная проверка системы оповещения населения</w:t>
      </w:r>
      <w:r w:rsidRPr="006806EF">
        <w:rPr>
          <w:rFonts w:ascii="Times New Roman" w:hAnsi="Times New Roman"/>
          <w:sz w:val="28"/>
          <w:szCs w:val="28"/>
        </w:rPr>
        <w:t xml:space="preserve"> с включением электросирен, уличных громкоговорителей, а также с замещением обязательных общероссийских цифровых каналов теле и радио вещания.</w:t>
      </w:r>
    </w:p>
    <w:p w:rsidR="00F44BB9" w:rsidRDefault="00F44BB9" w:rsidP="00955A8D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955A8D">
        <w:rPr>
          <w:rFonts w:ascii="Times New Roman" w:hAnsi="Times New Roman"/>
          <w:sz w:val="28"/>
          <w:szCs w:val="28"/>
        </w:rPr>
        <w:t>Ц</w:t>
      </w:r>
      <w:r>
        <w:rPr>
          <w:rFonts w:ascii="Times New Roman" w:hAnsi="Times New Roman"/>
          <w:sz w:val="28"/>
          <w:szCs w:val="28"/>
        </w:rPr>
        <w:t>елью проверки является доведение</w:t>
      </w:r>
      <w:r w:rsidRPr="00955A8D">
        <w:rPr>
          <w:rFonts w:ascii="Times New Roman" w:hAnsi="Times New Roman"/>
          <w:sz w:val="28"/>
          <w:szCs w:val="28"/>
        </w:rPr>
        <w:t xml:space="preserve"> до населения сигналов по гражданской обороне.</w:t>
      </w:r>
    </w:p>
    <w:p w:rsidR="00F44BB9" w:rsidRPr="006806EF" w:rsidRDefault="00F44BB9" w:rsidP="00955A8D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6806EF">
        <w:rPr>
          <w:rFonts w:ascii="Times New Roman" w:hAnsi="Times New Roman"/>
          <w:b/>
          <w:sz w:val="28"/>
          <w:szCs w:val="28"/>
        </w:rPr>
        <w:t xml:space="preserve">Проверка будет проведена в период с 10:40 до 10:44. </w:t>
      </w:r>
    </w:p>
    <w:p w:rsidR="00F44BB9" w:rsidRDefault="00F44BB9" w:rsidP="00955A8D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955A8D">
        <w:rPr>
          <w:rFonts w:ascii="Times New Roman" w:hAnsi="Times New Roman"/>
          <w:sz w:val="28"/>
          <w:szCs w:val="28"/>
        </w:rPr>
        <w:t>Звучание электросирен означает сигнал гражданской обороны – «Внимание всем!»</w:t>
      </w:r>
    </w:p>
    <w:p w:rsidR="00F44BB9" w:rsidRDefault="00F44BB9" w:rsidP="00955A8D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955A8D">
        <w:rPr>
          <w:rFonts w:ascii="Times New Roman" w:hAnsi="Times New Roman"/>
          <w:sz w:val="28"/>
          <w:szCs w:val="28"/>
        </w:rPr>
        <w:t xml:space="preserve">Услышав </w:t>
      </w:r>
      <w:r>
        <w:rPr>
          <w:rFonts w:ascii="Times New Roman" w:hAnsi="Times New Roman"/>
          <w:sz w:val="28"/>
          <w:szCs w:val="28"/>
        </w:rPr>
        <w:t xml:space="preserve">их </w:t>
      </w:r>
      <w:r w:rsidRPr="00955A8D">
        <w:rPr>
          <w:rFonts w:ascii="Times New Roman" w:hAnsi="Times New Roman"/>
          <w:sz w:val="28"/>
          <w:szCs w:val="28"/>
        </w:rPr>
        <w:t xml:space="preserve">звучание, необходимо включить радио и телевизионные приемники на </w:t>
      </w:r>
      <w:r>
        <w:rPr>
          <w:rFonts w:ascii="Times New Roman" w:hAnsi="Times New Roman"/>
          <w:sz w:val="28"/>
          <w:szCs w:val="28"/>
        </w:rPr>
        <w:t>любой канал</w:t>
      </w:r>
      <w:r w:rsidRPr="00955A8D">
        <w:rPr>
          <w:rFonts w:ascii="Times New Roman" w:hAnsi="Times New Roman"/>
          <w:sz w:val="28"/>
          <w:szCs w:val="28"/>
        </w:rPr>
        <w:t xml:space="preserve"> местного вещания и прослушать информационное сообщение. </w:t>
      </w:r>
    </w:p>
    <w:p w:rsidR="00F44BB9" w:rsidRDefault="00F44BB9" w:rsidP="00955A8D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955A8D">
        <w:rPr>
          <w:rFonts w:ascii="Times New Roman" w:hAnsi="Times New Roman"/>
          <w:sz w:val="28"/>
          <w:szCs w:val="28"/>
        </w:rPr>
        <w:t>Просим Вас действовать в соответствии с полученной информацией и сохранять порядок и спокойствие. Помните, проводимые мероприятия носят учебный характер.</w:t>
      </w:r>
    </w:p>
    <w:p w:rsidR="00F44BB9" w:rsidRPr="006806EF" w:rsidRDefault="00F44BB9" w:rsidP="00955A8D">
      <w:pPr>
        <w:spacing w:after="0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6806EF">
        <w:rPr>
          <w:rFonts w:ascii="Times New Roman" w:hAnsi="Times New Roman"/>
          <w:b/>
          <w:sz w:val="28"/>
          <w:szCs w:val="28"/>
        </w:rPr>
        <w:t>Проверка системы оповещения проводится в рамках тренировки по гражданской обороне.</w:t>
      </w:r>
      <w:bookmarkStart w:id="0" w:name="_GoBack"/>
      <w:bookmarkEnd w:id="0"/>
    </w:p>
    <w:sectPr w:rsidR="00F44BB9" w:rsidRPr="006806EF" w:rsidSect="00BE13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6077"/>
    <w:rsid w:val="000E2B8D"/>
    <w:rsid w:val="004518AA"/>
    <w:rsid w:val="00546077"/>
    <w:rsid w:val="006806EF"/>
    <w:rsid w:val="00715BCE"/>
    <w:rsid w:val="0074278B"/>
    <w:rsid w:val="00955A8D"/>
    <w:rsid w:val="00BE1377"/>
    <w:rsid w:val="00F44BB9"/>
    <w:rsid w:val="00FB4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377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15B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5B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131</Words>
  <Characters>750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ЖИТЕЛИ И ГОСТИ РЕСПУБЛИКИ </dc:title>
  <dc:subject/>
  <dc:creator>Ерусланкина Надежда</dc:creator>
  <cp:keywords/>
  <dc:description/>
  <cp:lastModifiedBy>Боладм-1</cp:lastModifiedBy>
  <cp:revision>2</cp:revision>
  <cp:lastPrinted>2022-11-03T11:39:00Z</cp:lastPrinted>
  <dcterms:created xsi:type="dcterms:W3CDTF">2022-11-07T06:15:00Z</dcterms:created>
  <dcterms:modified xsi:type="dcterms:W3CDTF">2022-11-07T06:15:00Z</dcterms:modified>
</cp:coreProperties>
</file>