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E59" w:rsidRDefault="00BF6E59" w:rsidP="007D4236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F6E59" w:rsidRPr="007D4236" w:rsidRDefault="00BF6E59" w:rsidP="002E6E7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D4236">
        <w:rPr>
          <w:rFonts w:ascii="Times New Roman" w:hAnsi="Times New Roman"/>
          <w:b/>
          <w:sz w:val="28"/>
          <w:szCs w:val="28"/>
          <w:lang w:eastAsia="ar-SA"/>
        </w:rPr>
        <w:t xml:space="preserve">АДМИНИСТРАЦИЯ СКРЯБИНСКОГО СЕЛЬСКОГО ПРОСЕЛЕНИЯ ЛЯМБИРСКОГО МУНИЦИПАЛЬНОГО РАЙОНА </w:t>
      </w:r>
    </w:p>
    <w:p w:rsidR="00BF6E59" w:rsidRPr="007D4236" w:rsidRDefault="00BF6E59" w:rsidP="002E6E7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D4236">
        <w:rPr>
          <w:rFonts w:ascii="Times New Roman" w:hAnsi="Times New Roman"/>
          <w:b/>
          <w:sz w:val="28"/>
          <w:szCs w:val="28"/>
          <w:lang w:eastAsia="ar-SA"/>
        </w:rPr>
        <w:t>РЕСПУБЛИКИ МОРДОВИЯ</w:t>
      </w:r>
    </w:p>
    <w:p w:rsidR="00BF6E59" w:rsidRPr="002E6E7C" w:rsidRDefault="00BF6E59" w:rsidP="002E6E7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BF6E59" w:rsidRPr="002E6E7C" w:rsidRDefault="00BF6E59" w:rsidP="002E6E7C">
      <w:pPr>
        <w:suppressAutoHyphens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ar-SA"/>
        </w:rPr>
      </w:pPr>
      <w:r w:rsidRPr="002E6E7C">
        <w:rPr>
          <w:rFonts w:ascii="Times New Roman" w:hAnsi="Times New Roman"/>
          <w:b/>
          <w:sz w:val="32"/>
          <w:szCs w:val="32"/>
          <w:lang w:eastAsia="ar-SA"/>
        </w:rPr>
        <w:t xml:space="preserve">П О С Т А Н О В Л Е Н И Е </w:t>
      </w:r>
    </w:p>
    <w:p w:rsidR="00BF6E59" w:rsidRPr="002E6E7C" w:rsidRDefault="00BF6E59" w:rsidP="002E6E7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BF6E59" w:rsidRPr="002E6E7C" w:rsidRDefault="00BF6E59" w:rsidP="002E6E7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BF6E59" w:rsidRDefault="00BF6E59" w:rsidP="0002240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2E6E7C">
        <w:rPr>
          <w:rFonts w:ascii="Times New Roman" w:hAnsi="Times New Roman"/>
          <w:sz w:val="28"/>
          <w:szCs w:val="28"/>
          <w:lang w:eastAsia="ar-SA"/>
        </w:rPr>
        <w:t>«</w:t>
      </w:r>
      <w:r>
        <w:rPr>
          <w:rFonts w:ascii="Times New Roman" w:hAnsi="Times New Roman"/>
          <w:sz w:val="28"/>
          <w:szCs w:val="28"/>
          <w:lang w:eastAsia="ar-SA"/>
        </w:rPr>
        <w:t>10</w:t>
      </w:r>
      <w:r w:rsidRPr="002E6E7C">
        <w:rPr>
          <w:rFonts w:ascii="Times New Roman" w:hAnsi="Times New Roman"/>
          <w:sz w:val="28"/>
          <w:szCs w:val="28"/>
          <w:lang w:eastAsia="ar-SA"/>
        </w:rPr>
        <w:t>»</w:t>
      </w:r>
      <w:r>
        <w:rPr>
          <w:rFonts w:ascii="Times New Roman" w:hAnsi="Times New Roman"/>
          <w:sz w:val="28"/>
          <w:szCs w:val="28"/>
          <w:lang w:eastAsia="ar-SA"/>
        </w:rPr>
        <w:t xml:space="preserve">  ноября  </w:t>
      </w:r>
      <w:smartTag w:uri="urn:schemas-microsoft-com:office:smarttags" w:element="metricconverter">
        <w:smartTagPr>
          <w:attr w:name="ProductID" w:val="2022 г"/>
        </w:smartTagPr>
        <w:r w:rsidRPr="002E6E7C">
          <w:rPr>
            <w:rFonts w:ascii="Times New Roman" w:hAnsi="Times New Roman"/>
            <w:sz w:val="28"/>
            <w:szCs w:val="28"/>
            <w:lang w:eastAsia="ar-SA"/>
          </w:rPr>
          <w:t>202</w:t>
        </w:r>
        <w:r>
          <w:rPr>
            <w:rFonts w:ascii="Times New Roman" w:hAnsi="Times New Roman"/>
            <w:sz w:val="28"/>
            <w:szCs w:val="28"/>
            <w:lang w:eastAsia="ar-SA"/>
          </w:rPr>
          <w:t>2</w:t>
        </w:r>
        <w:r w:rsidRPr="002E6E7C">
          <w:rPr>
            <w:rFonts w:ascii="Times New Roman" w:hAnsi="Times New Roman"/>
            <w:sz w:val="28"/>
            <w:szCs w:val="28"/>
            <w:lang w:eastAsia="ar-SA"/>
          </w:rPr>
          <w:t xml:space="preserve"> г</w:t>
        </w:r>
      </w:smartTag>
      <w:r w:rsidRPr="002E6E7C">
        <w:rPr>
          <w:rFonts w:ascii="Times New Roman" w:hAnsi="Times New Roman"/>
          <w:sz w:val="28"/>
          <w:szCs w:val="28"/>
          <w:lang w:eastAsia="ar-SA"/>
        </w:rPr>
        <w:t xml:space="preserve">.                                                                   № </w:t>
      </w:r>
      <w:r>
        <w:rPr>
          <w:rFonts w:ascii="Times New Roman" w:hAnsi="Times New Roman"/>
          <w:sz w:val="28"/>
          <w:szCs w:val="28"/>
          <w:lang w:eastAsia="ar-SA"/>
        </w:rPr>
        <w:t>50</w:t>
      </w:r>
    </w:p>
    <w:p w:rsidR="00BF6E59" w:rsidRPr="002E6E7C" w:rsidRDefault="00BF6E59" w:rsidP="0002240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2E6E7C">
        <w:rPr>
          <w:rFonts w:ascii="Times New Roman" w:hAnsi="Times New Roman"/>
          <w:sz w:val="24"/>
          <w:szCs w:val="24"/>
          <w:lang w:eastAsia="ar-SA"/>
        </w:rPr>
        <w:t xml:space="preserve">с. </w:t>
      </w:r>
      <w:r>
        <w:rPr>
          <w:rFonts w:ascii="Times New Roman" w:hAnsi="Times New Roman"/>
          <w:sz w:val="24"/>
          <w:szCs w:val="24"/>
          <w:lang w:eastAsia="ar-SA"/>
        </w:rPr>
        <w:t>Скрябино</w:t>
      </w: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Об о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>сновных направлениях долговой</w:t>
      </w: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политики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Скрябинского сельского поселения 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>год и на плановый период 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годов</w:t>
      </w: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6E59" w:rsidRPr="002E6E7C" w:rsidRDefault="00BF6E59" w:rsidP="002E6E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0084">
        <w:rPr>
          <w:rFonts w:ascii="Times New Roman" w:hAnsi="Times New Roman"/>
          <w:bCs/>
          <w:sz w:val="28"/>
          <w:szCs w:val="28"/>
          <w:lang w:eastAsia="ru-RU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Pr="00817AC4">
        <w:rPr>
          <w:rFonts w:ascii="Times New Roman" w:hAnsi="Times New Roman"/>
          <w:bCs/>
          <w:sz w:val="28"/>
          <w:szCs w:val="28"/>
          <w:lang w:eastAsia="ru-RU"/>
        </w:rPr>
        <w:t xml:space="preserve">Скрябинского сельского поселения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Лямбирского муниципального района </w:t>
      </w:r>
      <w:r w:rsidRPr="00070084">
        <w:rPr>
          <w:rFonts w:ascii="Times New Roman" w:hAnsi="Times New Roman"/>
          <w:bCs/>
          <w:sz w:val="28"/>
          <w:szCs w:val="28"/>
          <w:lang w:eastAsia="ru-RU"/>
        </w:rPr>
        <w:t>Республики Мордовия и повышения ее эффективности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2E6E7C">
        <w:rPr>
          <w:rFonts w:ascii="Times New Roman" w:hAnsi="Times New Roman"/>
          <w:sz w:val="28"/>
          <w:szCs w:val="28"/>
          <w:lang w:eastAsia="ru-RU"/>
        </w:rPr>
        <w:t>руководствуясь Устав</w:t>
      </w:r>
      <w:r>
        <w:rPr>
          <w:rFonts w:ascii="Times New Roman" w:hAnsi="Times New Roman"/>
          <w:sz w:val="28"/>
          <w:szCs w:val="28"/>
          <w:lang w:eastAsia="ru-RU"/>
        </w:rPr>
        <w:t>ом Скрябинского сельского поселения</w:t>
      </w:r>
      <w:r w:rsidRPr="002E6E7C">
        <w:rPr>
          <w:rFonts w:ascii="Times New Roman" w:hAnsi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,  администрация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</w:p>
    <w:p w:rsidR="00BF6E59" w:rsidRPr="002E6E7C" w:rsidRDefault="00BF6E59" w:rsidP="002E6E7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sz w:val="28"/>
          <w:szCs w:val="28"/>
          <w:lang w:eastAsia="ru-RU"/>
        </w:rPr>
        <w:t>п о с т а н о в л я е т:</w:t>
      </w: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7" w:history="1">
        <w:r>
          <w:rPr>
            <w:rFonts w:ascii="Times New Roman" w:hAnsi="Times New Roman"/>
            <w:bCs/>
            <w:sz w:val="28"/>
            <w:szCs w:val="28"/>
            <w:lang w:eastAsia="ru-RU"/>
          </w:rPr>
          <w:t>о</w:t>
        </w:r>
        <w:r w:rsidRPr="002E6E7C">
          <w:rPr>
            <w:rFonts w:ascii="Times New Roman" w:hAnsi="Times New Roman"/>
            <w:bCs/>
            <w:sz w:val="28"/>
            <w:szCs w:val="28"/>
            <w:lang w:eastAsia="ru-RU"/>
          </w:rPr>
          <w:t>сновные направления</w:t>
        </w:r>
      </w:hyperlink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долговой политики </w:t>
      </w:r>
      <w:r w:rsidRPr="00CE2188">
        <w:rPr>
          <w:rFonts w:ascii="Times New Roman" w:hAnsi="Times New Roman"/>
          <w:bCs/>
          <w:sz w:val="28"/>
          <w:szCs w:val="28"/>
          <w:lang w:eastAsia="ru-RU"/>
        </w:rPr>
        <w:t xml:space="preserve">Скрябинского сельского поселения </w:t>
      </w:r>
      <w:r w:rsidRPr="002E6E7C">
        <w:rPr>
          <w:rFonts w:ascii="Times New Roman" w:hAnsi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на 202</w:t>
      </w: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bCs/>
          <w:sz w:val="28"/>
          <w:szCs w:val="28"/>
          <w:lang w:eastAsia="ru-RU"/>
        </w:rPr>
        <w:t>24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годов.</w:t>
      </w:r>
    </w:p>
    <w:p w:rsidR="00BF6E59" w:rsidRPr="002E6E7C" w:rsidRDefault="00BF6E59" w:rsidP="002E6E7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6E7C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2E6E7C">
        <w:rPr>
          <w:rFonts w:ascii="Times New Roman" w:hAnsi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Информационном бюллетене </w:t>
      </w:r>
      <w:r w:rsidRPr="00CE2188">
        <w:rPr>
          <w:rFonts w:ascii="Times New Roman" w:hAnsi="Times New Roman"/>
          <w:sz w:val="28"/>
          <w:szCs w:val="28"/>
          <w:lang w:eastAsia="ru-RU"/>
        </w:rPr>
        <w:t xml:space="preserve">Скрябинского сельского поселения </w:t>
      </w:r>
      <w:r w:rsidRPr="002E6E7C">
        <w:rPr>
          <w:rFonts w:ascii="Times New Roman" w:hAnsi="Times New Roman"/>
          <w:sz w:val="28"/>
          <w:szCs w:val="28"/>
          <w:lang w:eastAsia="ru-RU"/>
        </w:rPr>
        <w:t>Лямбирского муниципального района.</w:t>
      </w:r>
    </w:p>
    <w:p w:rsidR="00BF6E59" w:rsidRPr="002E6E7C" w:rsidRDefault="00BF6E59" w:rsidP="002E6E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6E59" w:rsidRPr="002E6E7C" w:rsidRDefault="00BF6E59" w:rsidP="002E6E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6E59" w:rsidRPr="002E6E7C" w:rsidRDefault="00BF6E59" w:rsidP="002E6E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BF6E59" w:rsidRPr="002E6E7C" w:rsidRDefault="00BF6E59" w:rsidP="002E6E7C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6E59" w:rsidRDefault="00BF6E59" w:rsidP="002E6E7C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Глава</w:t>
      </w:r>
      <w:r w:rsidRPr="00CE2188">
        <w:rPr>
          <w:rFonts w:ascii="Times New Roman" w:hAnsi="Times New Roman"/>
          <w:b/>
          <w:sz w:val="28"/>
          <w:szCs w:val="28"/>
          <w:lang w:eastAsia="ru-RU"/>
        </w:rPr>
        <w:t xml:space="preserve">Скрябинского сельского поселения </w:t>
      </w:r>
    </w:p>
    <w:p w:rsidR="00BF6E59" w:rsidRPr="002E6E7C" w:rsidRDefault="00BF6E59" w:rsidP="00CE2188">
      <w:pPr>
        <w:spacing w:after="0" w:line="240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b/>
          <w:sz w:val="28"/>
          <w:szCs w:val="28"/>
          <w:lang w:eastAsia="ru-RU"/>
        </w:rPr>
        <w:t>Лямбирского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муниципального района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Л.А. Ивакина</w:t>
      </w:r>
    </w:p>
    <w:p w:rsidR="00BF6E59" w:rsidRPr="002E6E7C" w:rsidRDefault="00BF6E59" w:rsidP="002E6E7C">
      <w:pPr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BF6E59" w:rsidRDefault="00BF6E59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F7729D">
      <w:pPr>
        <w:pStyle w:val="ConsPlusNormal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F7729D">
      <w:pPr>
        <w:pStyle w:val="ConsPlusNormal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6E59" w:rsidRDefault="00BF6E59" w:rsidP="002E6E7C">
      <w:pPr>
        <w:spacing w:after="0" w:line="240" w:lineRule="auto"/>
        <w:ind w:right="-143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F6E59" w:rsidRPr="002E6E7C" w:rsidRDefault="00BF6E59" w:rsidP="002E6E7C">
      <w:pPr>
        <w:spacing w:after="0" w:line="240" w:lineRule="auto"/>
        <w:ind w:right="-143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УТВЕРЖДЕНЫ</w:t>
      </w:r>
    </w:p>
    <w:p w:rsidR="00BF6E59" w:rsidRPr="002E6E7C" w:rsidRDefault="00BF6E59" w:rsidP="002E6E7C">
      <w:pPr>
        <w:spacing w:after="0" w:line="240" w:lineRule="auto"/>
        <w:ind w:right="-143" w:firstLine="698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:rsidR="00BF6E59" w:rsidRDefault="00BF6E59" w:rsidP="002E6E7C">
      <w:pPr>
        <w:spacing w:after="0" w:line="240" w:lineRule="auto"/>
        <w:ind w:right="-143" w:firstLine="698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E218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Скрябинского сельского поселения </w:t>
      </w:r>
    </w:p>
    <w:p w:rsidR="00BF6E59" w:rsidRPr="002E6E7C" w:rsidRDefault="00BF6E59" w:rsidP="002E6E7C">
      <w:pPr>
        <w:spacing w:after="0" w:line="240" w:lineRule="auto"/>
        <w:ind w:right="-143" w:firstLine="698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>Лямбирского муниципального района</w:t>
      </w:r>
    </w:p>
    <w:p w:rsidR="00BF6E59" w:rsidRDefault="00BF6E59" w:rsidP="00022403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«10</w:t>
      </w: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ноября </w:t>
      </w: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г.  №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50</w:t>
      </w:r>
    </w:p>
    <w:p w:rsidR="00BF6E59" w:rsidRPr="0024472C" w:rsidRDefault="00BF6E59" w:rsidP="0094493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F6E59" w:rsidRDefault="00BF6E59" w:rsidP="000C3F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FD8">
        <w:rPr>
          <w:rFonts w:ascii="Times New Roman" w:hAnsi="Times New Roman"/>
          <w:b/>
          <w:sz w:val="28"/>
          <w:szCs w:val="28"/>
        </w:rPr>
        <w:t>Основные направления</w:t>
      </w:r>
    </w:p>
    <w:p w:rsidR="00BF6E59" w:rsidRPr="000C3FD8" w:rsidRDefault="00BF6E59" w:rsidP="000C3F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FD8">
        <w:rPr>
          <w:rFonts w:ascii="Times New Roman" w:hAnsi="Times New Roman"/>
          <w:b/>
          <w:sz w:val="28"/>
          <w:szCs w:val="28"/>
        </w:rPr>
        <w:t>долговой политики</w:t>
      </w:r>
      <w:r w:rsidRPr="00CE218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Скрябинского сельского поселения </w:t>
      </w:r>
      <w:r w:rsidRPr="000C3FD8">
        <w:rPr>
          <w:rFonts w:ascii="Times New Roman" w:hAnsi="Times New Roman"/>
          <w:b/>
          <w:bCs/>
          <w:sz w:val="28"/>
          <w:szCs w:val="28"/>
        </w:rPr>
        <w:t>Лямбирского муниципального района</w:t>
      </w:r>
      <w:r w:rsidRPr="000C3FD8">
        <w:rPr>
          <w:rFonts w:ascii="Times New Roman" w:hAnsi="Times New Roman"/>
          <w:b/>
          <w:sz w:val="28"/>
          <w:szCs w:val="28"/>
        </w:rPr>
        <w:t xml:space="preserve"> Республики Мордовияна 202</w:t>
      </w:r>
      <w:r>
        <w:rPr>
          <w:rFonts w:ascii="Times New Roman" w:hAnsi="Times New Roman"/>
          <w:b/>
          <w:sz w:val="28"/>
          <w:szCs w:val="28"/>
        </w:rPr>
        <w:t>3</w:t>
      </w:r>
      <w:r w:rsidRPr="000C3FD8">
        <w:rPr>
          <w:rFonts w:ascii="Times New Roman" w:hAnsi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b/>
          <w:sz w:val="28"/>
          <w:szCs w:val="28"/>
        </w:rPr>
        <w:t>4</w:t>
      </w:r>
      <w:r w:rsidRPr="000C3FD8">
        <w:rPr>
          <w:rFonts w:ascii="Times New Roman" w:hAnsi="Times New Roman"/>
          <w:b/>
          <w:sz w:val="28"/>
          <w:szCs w:val="28"/>
        </w:rPr>
        <w:t xml:space="preserve"> и 202</w:t>
      </w:r>
      <w:r>
        <w:rPr>
          <w:rFonts w:ascii="Times New Roman" w:hAnsi="Times New Roman"/>
          <w:b/>
          <w:sz w:val="28"/>
          <w:szCs w:val="28"/>
        </w:rPr>
        <w:t>5</w:t>
      </w:r>
      <w:r w:rsidRPr="000C3FD8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BF6E59" w:rsidRPr="0024472C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Pr="0024472C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2022 год и на плановый период 2023 и 2024 годов определяют приоритеты долговой политики при составлении проекта бюджета </w:t>
      </w:r>
      <w:r w:rsidRPr="00CE2188">
        <w:rPr>
          <w:rFonts w:ascii="Times New Roman" w:hAnsi="Times New Roman" w:cs="Times New Roman"/>
          <w:sz w:val="28"/>
          <w:szCs w:val="28"/>
        </w:rPr>
        <w:t xml:space="preserve">Скрябинского сельского поселения </w:t>
      </w:r>
      <w:r w:rsidRPr="005D7C3F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Pr="0024472C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F6E59" w:rsidRPr="0040431B" w:rsidRDefault="00BF6E59" w:rsidP="00944938">
      <w:pPr>
        <w:pStyle w:val="ConsPlusNormal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BF6E59" w:rsidRPr="0024472C" w:rsidRDefault="00BF6E59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BF6E59" w:rsidRPr="0024472C" w:rsidRDefault="00BF6E59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E2188">
        <w:rPr>
          <w:rFonts w:ascii="Times New Roman" w:hAnsi="Times New Roman" w:cs="Times New Roman"/>
          <w:b/>
          <w:bCs/>
          <w:sz w:val="28"/>
          <w:szCs w:val="28"/>
        </w:rPr>
        <w:t xml:space="preserve">Скрябинского сельского поселения </w:t>
      </w:r>
      <w:r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F6E59" w:rsidRPr="0024472C" w:rsidRDefault="00BF6E59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Pr="00070084" w:rsidRDefault="00BF6E59" w:rsidP="00070084">
      <w:pPr>
        <w:pStyle w:val="ConsPlusNormal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70084">
        <w:rPr>
          <w:rFonts w:ascii="Times New Roman" w:hAnsi="Times New Roman" w:cs="Times New Roman"/>
          <w:sz w:val="28"/>
          <w:szCs w:val="28"/>
          <w:lang w:eastAsia="en-US"/>
        </w:rPr>
        <w:t xml:space="preserve">С 2019 года продолжается работа по снижению объема долга </w:t>
      </w:r>
      <w:r w:rsidRPr="00CE2188">
        <w:rPr>
          <w:rFonts w:ascii="Times New Roman" w:hAnsi="Times New Roman" w:cs="Times New Roman"/>
          <w:sz w:val="28"/>
          <w:szCs w:val="28"/>
          <w:lang w:eastAsia="en-US"/>
        </w:rPr>
        <w:t xml:space="preserve">Скрябинского сельского поселения </w:t>
      </w:r>
      <w:r w:rsidRPr="00070084">
        <w:rPr>
          <w:rFonts w:ascii="Times New Roman" w:hAnsi="Times New Roman" w:cs="Times New Roman"/>
          <w:sz w:val="28"/>
          <w:szCs w:val="28"/>
          <w:lang w:eastAsia="en-US"/>
        </w:rPr>
        <w:t>Лямбирского муниципального района Республики Мордовия, расходов на его обслуживание, а также на оптимизацию структуры долга.</w:t>
      </w:r>
    </w:p>
    <w:p w:rsidR="00BF6E59" w:rsidRPr="00070084" w:rsidRDefault="00BF6E59" w:rsidP="0040431B">
      <w:pPr>
        <w:pStyle w:val="ConsPlusNormal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70084">
        <w:rPr>
          <w:rFonts w:ascii="Times New Roman" w:hAnsi="Times New Roman" w:cs="Times New Roman"/>
          <w:sz w:val="28"/>
          <w:szCs w:val="28"/>
          <w:lang w:eastAsia="en-US"/>
        </w:rPr>
        <w:t xml:space="preserve">По состоянию на 1 января 2022 года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муниципальный</w:t>
      </w:r>
      <w:r w:rsidRPr="00070084">
        <w:rPr>
          <w:rFonts w:ascii="Times New Roman" w:hAnsi="Times New Roman" w:cs="Times New Roman"/>
          <w:sz w:val="28"/>
          <w:szCs w:val="28"/>
          <w:lang w:eastAsia="en-US"/>
        </w:rPr>
        <w:t xml:space="preserve"> долг</w:t>
      </w:r>
      <w:r w:rsidRPr="00CE2188">
        <w:rPr>
          <w:rFonts w:ascii="Times New Roman" w:hAnsi="Times New Roman" w:cs="Times New Roman"/>
          <w:sz w:val="28"/>
          <w:szCs w:val="28"/>
          <w:lang w:eastAsia="en-US"/>
        </w:rPr>
        <w:t>Скрябинского сельского поселения</w:t>
      </w:r>
      <w:r w:rsidRPr="00070084">
        <w:rPr>
          <w:rFonts w:ascii="Times New Roman" w:hAnsi="Times New Roman" w:cs="Times New Roman"/>
          <w:sz w:val="28"/>
          <w:szCs w:val="28"/>
          <w:lang w:eastAsia="en-US"/>
        </w:rPr>
        <w:t xml:space="preserve">Лямбирского муниципального района Республики Мордовия составил </w:t>
      </w:r>
      <w:r>
        <w:rPr>
          <w:rFonts w:ascii="Times New Roman" w:hAnsi="Times New Roman" w:cs="Times New Roman"/>
          <w:sz w:val="28"/>
          <w:szCs w:val="28"/>
          <w:lang w:eastAsia="en-US"/>
        </w:rPr>
        <w:t>3 222,3тыс. рублей.</w:t>
      </w:r>
    </w:p>
    <w:p w:rsidR="00BF6E59" w:rsidRPr="00070084" w:rsidRDefault="00BF6E59" w:rsidP="00070084">
      <w:pPr>
        <w:pStyle w:val="ConsPlusNormal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0431B">
        <w:rPr>
          <w:rFonts w:ascii="Times New Roman" w:hAnsi="Times New Roman" w:cs="Times New Roman"/>
          <w:sz w:val="28"/>
          <w:szCs w:val="28"/>
          <w:lang w:eastAsia="en-US"/>
        </w:rPr>
        <w:t>За 9 месяцев 2022 года муниципального долга Скрябинского сельского поселения Лямбирского муниципального района Республики Морд</w:t>
      </w:r>
      <w:r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40431B">
        <w:rPr>
          <w:rFonts w:ascii="Times New Roman" w:hAnsi="Times New Roman" w:cs="Times New Roman"/>
          <w:sz w:val="28"/>
          <w:szCs w:val="28"/>
          <w:lang w:eastAsia="en-US"/>
        </w:rPr>
        <w:t>вия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был снижен на 65,1 </w:t>
      </w:r>
      <w:r w:rsidRPr="0040431B">
        <w:rPr>
          <w:rFonts w:ascii="Times New Roman" w:hAnsi="Times New Roman" w:cs="Times New Roman"/>
          <w:sz w:val="28"/>
          <w:szCs w:val="28"/>
          <w:lang w:eastAsia="en-US"/>
        </w:rPr>
        <w:t>тыс. рублей.</w:t>
      </w:r>
    </w:p>
    <w:p w:rsidR="00BF6E59" w:rsidRPr="0040431B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BF6E59" w:rsidRPr="0024472C" w:rsidRDefault="00BF6E59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BF6E59" w:rsidRPr="0024472C" w:rsidRDefault="00BF6E59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r w:rsidRPr="00817AC4">
        <w:rPr>
          <w:rFonts w:ascii="Times New Roman" w:hAnsi="Times New Roman" w:cs="Times New Roman"/>
          <w:b/>
          <w:sz w:val="28"/>
          <w:szCs w:val="28"/>
        </w:rPr>
        <w:t xml:space="preserve">Скрябинского сельского поселения </w:t>
      </w:r>
      <w:r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Лямбирского муниципального района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F6E59" w:rsidRPr="0024472C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Default="00BF6E59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A3BE0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2022 – 2023 годах.</w:t>
      </w:r>
    </w:p>
    <w:p w:rsidR="00BF6E59" w:rsidRPr="00924363" w:rsidRDefault="00BF6E59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Дополнительные факторы, которые подлежат учету при реализации долговой политики Республики Мордовия:</w:t>
      </w:r>
    </w:p>
    <w:p w:rsidR="00BF6E59" w:rsidRPr="00924363" w:rsidRDefault="00BF6E59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изменчивость финансовой конъюнктуры, обусловленной в том числе неблагоприятными внешнеполитическими факторами;</w:t>
      </w:r>
    </w:p>
    <w:p w:rsidR="00BF6E59" w:rsidRPr="00924363" w:rsidRDefault="00BF6E59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кредитно-денежная политика Центрального банка Российской Федерации;</w:t>
      </w:r>
    </w:p>
    <w:p w:rsidR="00BF6E59" w:rsidRDefault="00BF6E59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необходимость выполнения обязательств по непревышению уровня дефицита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24363"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24363">
        <w:rPr>
          <w:rFonts w:ascii="Times New Roman" w:hAnsi="Times New Roman" w:cs="Times New Roman"/>
          <w:sz w:val="28"/>
          <w:szCs w:val="28"/>
        </w:rPr>
        <w:t xml:space="preserve"> по соглашени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24363">
        <w:rPr>
          <w:rFonts w:ascii="Times New Roman" w:hAnsi="Times New Roman" w:cs="Times New Roman"/>
          <w:sz w:val="28"/>
          <w:szCs w:val="28"/>
        </w:rPr>
        <w:t xml:space="preserve"> о реструкт</w:t>
      </w:r>
      <w:r>
        <w:rPr>
          <w:rFonts w:ascii="Times New Roman" w:hAnsi="Times New Roman" w:cs="Times New Roman"/>
          <w:sz w:val="28"/>
          <w:szCs w:val="28"/>
        </w:rPr>
        <w:t>уризации.</w:t>
      </w:r>
    </w:p>
    <w:p w:rsidR="00BF6E59" w:rsidRPr="0024472C" w:rsidRDefault="00BF6E59" w:rsidP="00B0519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24363">
        <w:rPr>
          <w:rFonts w:ascii="Times New Roman" w:hAnsi="Times New Roman" w:cs="Times New Roman"/>
          <w:sz w:val="28"/>
          <w:szCs w:val="28"/>
        </w:rPr>
        <w:t xml:space="preserve"> заимствований в нужных объемах и на приемлемых условиях.</w:t>
      </w:r>
    </w:p>
    <w:p w:rsidR="00BF6E59" w:rsidRPr="0040431B" w:rsidRDefault="00BF6E59" w:rsidP="00B85257">
      <w:pPr>
        <w:pStyle w:val="ConsPlusNormal"/>
        <w:jc w:val="both"/>
        <w:outlineLvl w:val="1"/>
        <w:rPr>
          <w:rFonts w:ascii="Times New Roman" w:hAnsi="Times New Roman" w:cs="Times New Roman"/>
          <w:b/>
          <w:sz w:val="10"/>
          <w:szCs w:val="10"/>
        </w:rPr>
      </w:pPr>
    </w:p>
    <w:p w:rsidR="00BF6E59" w:rsidRPr="0024472C" w:rsidRDefault="00BF6E59" w:rsidP="00924363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Цели и задачи долговой политики</w:t>
      </w:r>
    </w:p>
    <w:p w:rsidR="00BF6E59" w:rsidRPr="0024472C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Default="00BF6E59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084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Pr="00817AC4">
        <w:rPr>
          <w:rFonts w:ascii="Times New Roman" w:hAnsi="Times New Roman" w:cs="Times New Roman"/>
          <w:sz w:val="28"/>
          <w:szCs w:val="28"/>
        </w:rPr>
        <w:t xml:space="preserve">Скрябинского сельского поселения </w:t>
      </w:r>
      <w:r w:rsidRPr="00993E50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070084">
        <w:rPr>
          <w:rFonts w:ascii="Times New Roman" w:hAnsi="Times New Roman" w:cs="Times New Roman"/>
          <w:sz w:val="28"/>
          <w:szCs w:val="28"/>
        </w:rPr>
        <w:t>Республики Мордовия в 2020 - 2025 годах будет осуществляться в соответствии со следующими целями и критериями (показателями) их достижения:</w:t>
      </w:r>
    </w:p>
    <w:p w:rsidR="00BF6E59" w:rsidRDefault="00BF6E59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97"/>
        <w:gridCol w:w="4899"/>
      </w:tblGrid>
      <w:tr w:rsidR="00BF6E59" w:rsidRPr="00600CC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F6E59" w:rsidRPr="00993E50" w:rsidRDefault="00BF6E59" w:rsidP="00993E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hAnsi="Times New Roman"/>
                <w:sz w:val="28"/>
                <w:szCs w:val="28"/>
                <w:lang w:eastAsia="ru-RU"/>
              </w:rPr>
              <w:t>Цель реализации долговой политики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F6E59" w:rsidRPr="00993E50" w:rsidRDefault="00BF6E59" w:rsidP="00993E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hAnsi="Times New Roman"/>
                <w:sz w:val="28"/>
                <w:szCs w:val="28"/>
                <w:lang w:eastAsia="ru-RU"/>
              </w:rPr>
              <w:t>Критерий (показатель) достижения цели</w:t>
            </w:r>
          </w:p>
        </w:tc>
      </w:tr>
      <w:tr w:rsidR="00BF6E59" w:rsidRPr="00600CC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F6E59" w:rsidRPr="00817AC4" w:rsidRDefault="00BF6E59" w:rsidP="00993E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F6E59" w:rsidRPr="00817AC4" w:rsidRDefault="00BF6E59" w:rsidP="00993E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отсутствие просроченной задолженности по долговым обязательствамСкрябинского сельского поселенияЛямбирского муниципального района Республики Мордовия</w:t>
            </w:r>
          </w:p>
        </w:tc>
      </w:tr>
      <w:tr w:rsidR="00BF6E59" w:rsidRPr="00600CC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F6E59" w:rsidRPr="00817AC4" w:rsidRDefault="00BF6E59" w:rsidP="003C498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Соблюдение условий соглашений о предоставлении из бюджета</w:t>
            </w:r>
            <w:r w:rsidRPr="00600CC7">
              <w:rPr>
                <w:rFonts w:ascii="Times New Roman" w:hAnsi="Times New Roman"/>
                <w:sz w:val="28"/>
                <w:szCs w:val="28"/>
              </w:rPr>
              <w:t xml:space="preserve">Скрябинского сельского поселения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Лямбир</w:t>
            </w: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ского муниципального района Республики Мордовия бюджетных кредитов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F6E59" w:rsidRPr="00817AC4" w:rsidRDefault="00BF6E59" w:rsidP="00993E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отсутствие фактов нарушения условий соглашений</w:t>
            </w:r>
          </w:p>
        </w:tc>
      </w:tr>
      <w:tr w:rsidR="00BF6E59" w:rsidRPr="00600CC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F6E59" w:rsidRPr="00817AC4" w:rsidRDefault="00BF6E59" w:rsidP="00993E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Снижение объема муниципального долгаСкрябинского сельского поселенияЛямбирского муниципального района Республики Мордовия в среднесрочной перспективе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6E59" w:rsidRPr="00817AC4" w:rsidRDefault="00BF6E59" w:rsidP="00993E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Объем муниципального долга Скрябинского сельского поселения Лямбирского муниципального района Республики Мордовия не более 100% от общего объема доходов бюджета </w:t>
            </w:r>
            <w:r w:rsidRPr="00907A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Скрябинского сельского поселения </w:t>
            </w:r>
            <w:r w:rsidRPr="00817AC4">
              <w:rPr>
                <w:rFonts w:ascii="Times New Roman" w:hAnsi="Times New Roman"/>
                <w:sz w:val="28"/>
                <w:szCs w:val="28"/>
                <w:lang w:eastAsia="ru-RU"/>
              </w:rPr>
              <w:t>Лямбирского муниципального района  Республики Мордовия без учета утвержденного объема безвозмездных поступлений (к 1 января 2026 года)</w:t>
            </w:r>
          </w:p>
        </w:tc>
      </w:tr>
    </w:tbl>
    <w:p w:rsidR="00BF6E59" w:rsidRDefault="00BF6E59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Default="00BF6E59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Pr="00B119E3" w:rsidRDefault="00BF6E59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119E3"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долговой политики </w:t>
      </w:r>
      <w:r w:rsidRPr="003C4988">
        <w:rPr>
          <w:rFonts w:ascii="Times New Roman" w:hAnsi="Times New Roman" w:cs="Times New Roman"/>
          <w:b/>
          <w:sz w:val="28"/>
          <w:szCs w:val="28"/>
        </w:rPr>
        <w:t xml:space="preserve">Скрябинского сельского поселения </w:t>
      </w:r>
      <w:r w:rsidRPr="00B119E3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F6E59" w:rsidRPr="00B119E3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BF6E59" w:rsidRDefault="00BF6E59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году и плановом периоде 2024 и 2025 годов привлечение муниципальных заимствований в бюджет </w:t>
      </w:r>
      <w:r w:rsidRPr="003C4988">
        <w:rPr>
          <w:rFonts w:ascii="Times New Roman" w:hAnsi="Times New Roman" w:cs="Times New Roman"/>
          <w:sz w:val="28"/>
          <w:szCs w:val="28"/>
        </w:rPr>
        <w:t xml:space="preserve">Скрябинского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993E5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предоставление муниципальных гарантий за счет средств бюджета </w:t>
      </w:r>
      <w:r w:rsidRPr="003C4988">
        <w:rPr>
          <w:rFonts w:ascii="Times New Roman" w:hAnsi="Times New Roman" w:cs="Times New Roman"/>
          <w:sz w:val="28"/>
          <w:szCs w:val="28"/>
        </w:rPr>
        <w:t xml:space="preserve">Скрябинского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993E5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не планируются.</w:t>
      </w:r>
    </w:p>
    <w:p w:rsidR="00BF6E59" w:rsidRPr="0040431B" w:rsidRDefault="00BF6E59" w:rsidP="000C3FD8">
      <w:pPr>
        <w:pStyle w:val="ConsPlusNormal"/>
        <w:ind w:firstLine="709"/>
        <w:jc w:val="both"/>
        <w:rPr>
          <w:rFonts w:ascii="Times New Roman" w:hAnsi="Times New Roman" w:cs="Times New Roman"/>
          <w:sz w:val="10"/>
          <w:szCs w:val="10"/>
          <w:highlight w:val="yellow"/>
        </w:rPr>
      </w:pPr>
    </w:p>
    <w:p w:rsidR="00BF6E59" w:rsidRPr="0024472C" w:rsidRDefault="00BF6E59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:rsidR="00BF6E59" w:rsidRPr="0024472C" w:rsidRDefault="00BF6E59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муниципальным  </w:t>
      </w:r>
      <w:r w:rsidRPr="0024472C">
        <w:rPr>
          <w:rFonts w:ascii="Times New Roman" w:hAnsi="Times New Roman" w:cs="Times New Roman"/>
          <w:b/>
          <w:sz w:val="28"/>
          <w:szCs w:val="28"/>
        </w:rPr>
        <w:t>долгом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4988">
        <w:rPr>
          <w:rFonts w:ascii="Times New Roman" w:hAnsi="Times New Roman" w:cs="Times New Roman"/>
          <w:b/>
          <w:sz w:val="28"/>
          <w:szCs w:val="28"/>
        </w:rPr>
        <w:t>Скрябинского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2447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F6E59" w:rsidRPr="0024472C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9C66D9">
        <w:rPr>
          <w:rFonts w:ascii="Times New Roman" w:hAnsi="Times New Roman" w:cs="Times New Roman"/>
          <w:sz w:val="28"/>
          <w:szCs w:val="28"/>
        </w:rPr>
        <w:t>долгом в период 2023 - 2025 годов, являются:</w:t>
      </w: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риск несоблюдения условий соглашений о предоставлении бюджету </w:t>
      </w:r>
      <w:r w:rsidRPr="003C4988">
        <w:rPr>
          <w:rFonts w:ascii="Times New Roman" w:hAnsi="Times New Roman" w:cs="Times New Roman"/>
          <w:sz w:val="28"/>
          <w:szCs w:val="28"/>
        </w:rPr>
        <w:t xml:space="preserve">Скрябинского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9C66D9">
        <w:rPr>
          <w:rFonts w:ascii="Times New Roman" w:hAnsi="Times New Roman" w:cs="Times New Roman"/>
          <w:sz w:val="28"/>
          <w:szCs w:val="28"/>
        </w:rPr>
        <w:t>Республики Мордовия из  бюджета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районаРеспублики Мордовия </w:t>
      </w:r>
      <w:r w:rsidRPr="009C66D9">
        <w:rPr>
          <w:rFonts w:ascii="Times New Roman" w:hAnsi="Times New Roman" w:cs="Times New Roman"/>
          <w:sz w:val="28"/>
          <w:szCs w:val="28"/>
        </w:rPr>
        <w:t>бюджетных кредитов;</w:t>
      </w: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недостижения планируемых объемов поступлений доходов бюджета</w:t>
      </w:r>
      <w:r w:rsidRPr="003C4988">
        <w:rPr>
          <w:rFonts w:ascii="Times New Roman" w:hAnsi="Times New Roman" w:cs="Times New Roman"/>
          <w:sz w:val="28"/>
          <w:szCs w:val="28"/>
        </w:rPr>
        <w:t>Скрябинского сельского поселения</w:t>
      </w:r>
      <w:r w:rsidRPr="009C66D9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Мордовия;</w:t>
      </w: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ликвидности;</w:t>
      </w:r>
    </w:p>
    <w:p w:rsidR="00BF6E59" w:rsidRPr="009C66D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операционный риск.</w:t>
      </w:r>
    </w:p>
    <w:p w:rsidR="00BF6E59" w:rsidRDefault="00BF6E5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Долговая </w:t>
      </w:r>
      <w:r w:rsidRPr="003C4988">
        <w:rPr>
          <w:rFonts w:ascii="Times New Roman" w:hAnsi="Times New Roman" w:cs="Times New Roman"/>
          <w:sz w:val="28"/>
          <w:szCs w:val="28"/>
        </w:rPr>
        <w:t>политика Скрябинского сельского поселения Лямбирского муниципального района Республики Мордовия в предстоящий период будет</w:t>
      </w:r>
      <w:r w:rsidRPr="009C66D9">
        <w:rPr>
          <w:rFonts w:ascii="Times New Roman" w:hAnsi="Times New Roman" w:cs="Times New Roman"/>
          <w:sz w:val="28"/>
          <w:szCs w:val="28"/>
        </w:rPr>
        <w:t xml:space="preserve"> направлена на последовательное снижение долговой нагрузки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E59" w:rsidRPr="00F22700" w:rsidRDefault="00BF6E59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F6E59" w:rsidRPr="00F22700" w:rsidSect="0040431B">
      <w:headerReference w:type="even" r:id="rId8"/>
      <w:headerReference w:type="default" r:id="rId9"/>
      <w:headerReference w:type="first" r:id="rId10"/>
      <w:pgSz w:w="11906" w:h="16838"/>
      <w:pgMar w:top="709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E59" w:rsidRDefault="00BF6E59" w:rsidP="00617B40">
      <w:pPr>
        <w:spacing w:after="0" w:line="240" w:lineRule="auto"/>
      </w:pPr>
      <w:r>
        <w:separator/>
      </w:r>
    </w:p>
  </w:endnote>
  <w:endnote w:type="continuationSeparator" w:id="1">
    <w:p w:rsidR="00BF6E59" w:rsidRDefault="00BF6E59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E59" w:rsidRDefault="00BF6E59" w:rsidP="00617B40">
      <w:pPr>
        <w:spacing w:after="0" w:line="240" w:lineRule="auto"/>
      </w:pPr>
      <w:r>
        <w:separator/>
      </w:r>
    </w:p>
  </w:footnote>
  <w:footnote w:type="continuationSeparator" w:id="1">
    <w:p w:rsidR="00BF6E59" w:rsidRDefault="00BF6E59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E59" w:rsidRDefault="00BF6E59" w:rsidP="002E6E7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6E59" w:rsidRDefault="00BF6E59" w:rsidP="002E6E7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E59" w:rsidRDefault="00BF6E59">
    <w:pPr>
      <w:pStyle w:val="Header"/>
      <w:jc w:val="right"/>
    </w:pPr>
    <w:fldSimple w:instr="PAGE   \* MERGEFORMAT">
      <w:r>
        <w:rPr>
          <w:noProof/>
        </w:rPr>
        <w:t>3</w:t>
      </w:r>
    </w:fldSimple>
  </w:p>
  <w:p w:rsidR="00BF6E59" w:rsidRDefault="00BF6E59" w:rsidP="002E6E7C">
    <w:pPr>
      <w:pStyle w:val="Header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E59" w:rsidRDefault="00BF6E59">
    <w:pPr>
      <w:pStyle w:val="Header"/>
      <w:jc w:val="center"/>
    </w:pPr>
  </w:p>
  <w:p w:rsidR="00BF6E59" w:rsidRDefault="00BF6E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64233"/>
    <w:multiLevelType w:val="hybridMultilevel"/>
    <w:tmpl w:val="0B505478"/>
    <w:lvl w:ilvl="0" w:tplc="507AC598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removePersonalInformation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55D"/>
    <w:rsid w:val="000128BA"/>
    <w:rsid w:val="00022403"/>
    <w:rsid w:val="0004679E"/>
    <w:rsid w:val="00056D9E"/>
    <w:rsid w:val="00070084"/>
    <w:rsid w:val="0008273D"/>
    <w:rsid w:val="00094C89"/>
    <w:rsid w:val="000A44A9"/>
    <w:rsid w:val="000C06F3"/>
    <w:rsid w:val="000C3FD8"/>
    <w:rsid w:val="000C5E84"/>
    <w:rsid w:val="000D242E"/>
    <w:rsid w:val="000E09B1"/>
    <w:rsid w:val="000E4BDB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42E2"/>
    <w:rsid w:val="001C170A"/>
    <w:rsid w:val="001C1BB7"/>
    <w:rsid w:val="001C5C3F"/>
    <w:rsid w:val="001E0FA9"/>
    <w:rsid w:val="001E3575"/>
    <w:rsid w:val="001E768B"/>
    <w:rsid w:val="001F06CD"/>
    <w:rsid w:val="00202DB5"/>
    <w:rsid w:val="00220034"/>
    <w:rsid w:val="0023428E"/>
    <w:rsid w:val="00237BB5"/>
    <w:rsid w:val="002441C8"/>
    <w:rsid w:val="0024472C"/>
    <w:rsid w:val="00256A31"/>
    <w:rsid w:val="00261E2A"/>
    <w:rsid w:val="0026797D"/>
    <w:rsid w:val="002920E8"/>
    <w:rsid w:val="002A0343"/>
    <w:rsid w:val="002B241E"/>
    <w:rsid w:val="002B31D6"/>
    <w:rsid w:val="002C4A32"/>
    <w:rsid w:val="002C5181"/>
    <w:rsid w:val="002D00D9"/>
    <w:rsid w:val="002D2941"/>
    <w:rsid w:val="002D373E"/>
    <w:rsid w:val="002E6E7C"/>
    <w:rsid w:val="00301280"/>
    <w:rsid w:val="00312642"/>
    <w:rsid w:val="00312E64"/>
    <w:rsid w:val="0033782F"/>
    <w:rsid w:val="00347EA7"/>
    <w:rsid w:val="00360EA3"/>
    <w:rsid w:val="00370994"/>
    <w:rsid w:val="00397832"/>
    <w:rsid w:val="003B6711"/>
    <w:rsid w:val="003C4988"/>
    <w:rsid w:val="003C4DD1"/>
    <w:rsid w:val="003E1288"/>
    <w:rsid w:val="003F2F49"/>
    <w:rsid w:val="0040431B"/>
    <w:rsid w:val="00423270"/>
    <w:rsid w:val="00426550"/>
    <w:rsid w:val="00460FD9"/>
    <w:rsid w:val="00461627"/>
    <w:rsid w:val="0046679A"/>
    <w:rsid w:val="004740F0"/>
    <w:rsid w:val="00476734"/>
    <w:rsid w:val="0048014E"/>
    <w:rsid w:val="00481820"/>
    <w:rsid w:val="004B2FE1"/>
    <w:rsid w:val="004C2618"/>
    <w:rsid w:val="004D014C"/>
    <w:rsid w:val="004E28EE"/>
    <w:rsid w:val="00526DD5"/>
    <w:rsid w:val="005439BD"/>
    <w:rsid w:val="00553966"/>
    <w:rsid w:val="00565E4A"/>
    <w:rsid w:val="00570024"/>
    <w:rsid w:val="00570A2F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D7C3F"/>
    <w:rsid w:val="005E7632"/>
    <w:rsid w:val="005F0864"/>
    <w:rsid w:val="005F26F9"/>
    <w:rsid w:val="005F4C06"/>
    <w:rsid w:val="005F5041"/>
    <w:rsid w:val="00600CC7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F7B"/>
    <w:rsid w:val="006722F9"/>
    <w:rsid w:val="00676F19"/>
    <w:rsid w:val="00684A2E"/>
    <w:rsid w:val="00685D72"/>
    <w:rsid w:val="006876A7"/>
    <w:rsid w:val="00691430"/>
    <w:rsid w:val="00691D0E"/>
    <w:rsid w:val="00696E4A"/>
    <w:rsid w:val="00696F8B"/>
    <w:rsid w:val="006A3BE0"/>
    <w:rsid w:val="006A48CA"/>
    <w:rsid w:val="006C37AF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24EC"/>
    <w:rsid w:val="007343BF"/>
    <w:rsid w:val="00735047"/>
    <w:rsid w:val="00736472"/>
    <w:rsid w:val="007364AF"/>
    <w:rsid w:val="0075353D"/>
    <w:rsid w:val="007546D1"/>
    <w:rsid w:val="00762C08"/>
    <w:rsid w:val="007704AD"/>
    <w:rsid w:val="007770F8"/>
    <w:rsid w:val="0078084B"/>
    <w:rsid w:val="007959FD"/>
    <w:rsid w:val="007966A4"/>
    <w:rsid w:val="007B2B67"/>
    <w:rsid w:val="007C20AA"/>
    <w:rsid w:val="007D2E40"/>
    <w:rsid w:val="007D4236"/>
    <w:rsid w:val="007F6ACB"/>
    <w:rsid w:val="00800597"/>
    <w:rsid w:val="0080652D"/>
    <w:rsid w:val="008150EF"/>
    <w:rsid w:val="00817AC4"/>
    <w:rsid w:val="00852A49"/>
    <w:rsid w:val="008A7E06"/>
    <w:rsid w:val="008C2ACB"/>
    <w:rsid w:val="008D0BBC"/>
    <w:rsid w:val="008E316C"/>
    <w:rsid w:val="008E4601"/>
    <w:rsid w:val="008E552E"/>
    <w:rsid w:val="00907AF7"/>
    <w:rsid w:val="0091599B"/>
    <w:rsid w:val="00923FB0"/>
    <w:rsid w:val="00924363"/>
    <w:rsid w:val="00924490"/>
    <w:rsid w:val="00931DD8"/>
    <w:rsid w:val="00933810"/>
    <w:rsid w:val="00943610"/>
    <w:rsid w:val="00944938"/>
    <w:rsid w:val="00947D47"/>
    <w:rsid w:val="009710E1"/>
    <w:rsid w:val="00982CFB"/>
    <w:rsid w:val="0098471E"/>
    <w:rsid w:val="00993E50"/>
    <w:rsid w:val="009A6286"/>
    <w:rsid w:val="009C0855"/>
    <w:rsid w:val="009C2ACB"/>
    <w:rsid w:val="009C66D9"/>
    <w:rsid w:val="009C793B"/>
    <w:rsid w:val="009D6BE7"/>
    <w:rsid w:val="009E7B72"/>
    <w:rsid w:val="009F13FE"/>
    <w:rsid w:val="009F6EC2"/>
    <w:rsid w:val="00A102C9"/>
    <w:rsid w:val="00A13D28"/>
    <w:rsid w:val="00A33D50"/>
    <w:rsid w:val="00A47C3E"/>
    <w:rsid w:val="00A76A9A"/>
    <w:rsid w:val="00A9180A"/>
    <w:rsid w:val="00A96B78"/>
    <w:rsid w:val="00A975D4"/>
    <w:rsid w:val="00AB14E1"/>
    <w:rsid w:val="00AC194A"/>
    <w:rsid w:val="00AE1BC0"/>
    <w:rsid w:val="00AF2510"/>
    <w:rsid w:val="00B05192"/>
    <w:rsid w:val="00B07E5A"/>
    <w:rsid w:val="00B119E3"/>
    <w:rsid w:val="00B23C3D"/>
    <w:rsid w:val="00B4392C"/>
    <w:rsid w:val="00B55CB0"/>
    <w:rsid w:val="00B71796"/>
    <w:rsid w:val="00B85257"/>
    <w:rsid w:val="00BB5506"/>
    <w:rsid w:val="00BD126A"/>
    <w:rsid w:val="00BD7611"/>
    <w:rsid w:val="00BF1BDF"/>
    <w:rsid w:val="00BF262A"/>
    <w:rsid w:val="00BF6E59"/>
    <w:rsid w:val="00C061A4"/>
    <w:rsid w:val="00C36F5A"/>
    <w:rsid w:val="00C50D1C"/>
    <w:rsid w:val="00C605F5"/>
    <w:rsid w:val="00CC675C"/>
    <w:rsid w:val="00CD4B6D"/>
    <w:rsid w:val="00CE2188"/>
    <w:rsid w:val="00D20FD7"/>
    <w:rsid w:val="00D25E7C"/>
    <w:rsid w:val="00D26095"/>
    <w:rsid w:val="00D33BED"/>
    <w:rsid w:val="00D37E1A"/>
    <w:rsid w:val="00D505D5"/>
    <w:rsid w:val="00D53BAF"/>
    <w:rsid w:val="00D5404F"/>
    <w:rsid w:val="00D66DD7"/>
    <w:rsid w:val="00D675B6"/>
    <w:rsid w:val="00D864EC"/>
    <w:rsid w:val="00D93910"/>
    <w:rsid w:val="00DA39E0"/>
    <w:rsid w:val="00DB4136"/>
    <w:rsid w:val="00DD277F"/>
    <w:rsid w:val="00DF5DB1"/>
    <w:rsid w:val="00DF62EB"/>
    <w:rsid w:val="00E14D30"/>
    <w:rsid w:val="00E22DA8"/>
    <w:rsid w:val="00E560D4"/>
    <w:rsid w:val="00E624C3"/>
    <w:rsid w:val="00E83364"/>
    <w:rsid w:val="00E92F4E"/>
    <w:rsid w:val="00EB1E81"/>
    <w:rsid w:val="00EC12DA"/>
    <w:rsid w:val="00EC1BBB"/>
    <w:rsid w:val="00EC437C"/>
    <w:rsid w:val="00EC47EB"/>
    <w:rsid w:val="00ED6154"/>
    <w:rsid w:val="00EE2FD2"/>
    <w:rsid w:val="00EF0493"/>
    <w:rsid w:val="00EF214F"/>
    <w:rsid w:val="00EF5EA6"/>
    <w:rsid w:val="00F155DA"/>
    <w:rsid w:val="00F22700"/>
    <w:rsid w:val="00F262C9"/>
    <w:rsid w:val="00F36E48"/>
    <w:rsid w:val="00F41643"/>
    <w:rsid w:val="00F4425C"/>
    <w:rsid w:val="00F508FD"/>
    <w:rsid w:val="00F625C3"/>
    <w:rsid w:val="00F72753"/>
    <w:rsid w:val="00F7729D"/>
    <w:rsid w:val="00F936FE"/>
    <w:rsid w:val="00FA3B11"/>
    <w:rsid w:val="00FB0312"/>
    <w:rsid w:val="00FB0381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table" w:customStyle="1" w:styleId="1">
    <w:name w:val="Сетка таблицы1"/>
    <w:uiPriority w:val="99"/>
    <w:rsid w:val="00EC47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546D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6658"/>
    <w:rPr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4493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44938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94493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63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5895D6E5C183925E95888148E7BB43E28715CABB30ED507BEC4AFC93C4F7EE65266333488834284132C4bFL4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4</Pages>
  <Words>1001</Words>
  <Characters>5711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3</cp:revision>
  <cp:lastPrinted>2022-11-11T07:36:00Z</cp:lastPrinted>
  <dcterms:created xsi:type="dcterms:W3CDTF">2022-11-07T07:04:00Z</dcterms:created>
  <dcterms:modified xsi:type="dcterms:W3CDTF">2022-11-11T08:07:00Z</dcterms:modified>
</cp:coreProperties>
</file>